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5F13" w:rsidRDefault="004B5F13" w:rsidP="004B5F13">
      <w:pPr>
        <w:pStyle w:val="Puesto"/>
        <w:pBdr>
          <w:bottom w:val="single" w:sz="12" w:space="23" w:color="39A5B7" w:themeColor="accent1"/>
        </w:pBdr>
        <w:jc w:val="right"/>
        <w:rPr>
          <w:noProof/>
          <w:sz w:val="48"/>
        </w:rPr>
      </w:pPr>
    </w:p>
    <w:p w:rsidR="00CA4115" w:rsidRDefault="004B5F13" w:rsidP="004B5F13">
      <w:pPr>
        <w:pStyle w:val="Puesto"/>
        <w:pBdr>
          <w:bottom w:val="single" w:sz="12" w:space="23" w:color="39A5B7" w:themeColor="accent1"/>
        </w:pBdr>
        <w:jc w:val="right"/>
        <w:rPr>
          <w:noProof/>
          <w:sz w:val="48"/>
        </w:rPr>
      </w:pPr>
      <w:r w:rsidRPr="003B0FE9">
        <w:rPr>
          <w:noProof/>
          <w:lang w:val="es-MX" w:eastAsia="es-MX"/>
        </w:rPr>
        <w:drawing>
          <wp:inline distT="0" distB="0" distL="0" distR="0" wp14:anchorId="3F3F55B0" wp14:editId="7BC70CB0">
            <wp:extent cx="1143000" cy="1133475"/>
            <wp:effectExtent l="0" t="0" r="0" b="952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Imagen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74" r="84459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5F13" w:rsidRPr="004B5F13" w:rsidRDefault="004B5F13" w:rsidP="004B5F13">
      <w:pPr>
        <w:rPr>
          <w:color w:val="39A5B7" w:themeColor="accent1"/>
        </w:rPr>
      </w:pPr>
      <w:r w:rsidRPr="004B5F13">
        <w:rPr>
          <w:noProof/>
          <w:color w:val="39A5B7" w:themeColor="accent1"/>
          <w:sz w:val="48"/>
        </w:rPr>
        <w:t>LIC. REYNA LETICIA RAMIREZ ACOSTA</w:t>
      </w:r>
    </w:p>
    <w:p w:rsidR="00CA4115" w:rsidRPr="00546DF4" w:rsidRDefault="00BA1273" w:rsidP="00CA4115">
      <w:r>
        <w:t xml:space="preserve">8 54 81 12     </w:t>
      </w:r>
      <w:r w:rsidR="004464D5">
        <w:tab/>
      </w:r>
      <w:r w:rsidR="004464D5">
        <w:tab/>
      </w:r>
      <w:r>
        <w:t xml:space="preserve">  plantel07@cbslp.edu.mx</w:t>
      </w:r>
    </w:p>
    <w:p w:rsidR="00CA4115" w:rsidRDefault="00CA4115" w:rsidP="00CA4115">
      <w:pPr>
        <w:pStyle w:val="Encabezadodelaseccin"/>
        <w:spacing w:before="600"/>
        <w:rPr>
          <w:noProof/>
        </w:rPr>
      </w:pPr>
      <w:r>
        <w:rPr>
          <w:noProof/>
        </w:rPr>
        <w:t>CARGO DEL FUNCIONARIO</w:t>
      </w:r>
      <w:r>
        <w:rPr>
          <w:noProof/>
        </w:rPr>
        <w:tab/>
      </w:r>
      <w:r>
        <w:rPr>
          <w:noProof/>
        </w:rPr>
        <w:tab/>
        <w:t>ADSCRIPCIÓN</w:t>
      </w:r>
    </w:p>
    <w:p w:rsidR="00CA4115" w:rsidRPr="00EA0B33" w:rsidRDefault="00CA4115" w:rsidP="00CA4115">
      <w:r>
        <w:t xml:space="preserve">DIRECTORA </w:t>
      </w:r>
      <w:r w:rsidR="00BA1273">
        <w:t xml:space="preserve">DE </w:t>
      </w:r>
      <w:r w:rsidR="00716BD5">
        <w:t xml:space="preserve">PLANTEL </w:t>
      </w:r>
      <w:r w:rsidR="00716BD5">
        <w:tab/>
      </w:r>
      <w:r w:rsidR="00716BD5">
        <w:tab/>
      </w:r>
      <w:r w:rsidR="00716BD5">
        <w:tab/>
      </w:r>
      <w:r w:rsidR="00716BD5">
        <w:tab/>
      </w:r>
      <w:r w:rsidR="00BA1273">
        <w:t xml:space="preserve"> </w:t>
      </w:r>
      <w:proofErr w:type="gramStart"/>
      <w:r w:rsidR="00BA1273">
        <w:t>07  AHUALULCO</w:t>
      </w:r>
      <w:proofErr w:type="gramEnd"/>
    </w:p>
    <w:p w:rsidR="00CA4115" w:rsidRDefault="00067E8A" w:rsidP="00CA4115">
      <w:pPr>
        <w:pStyle w:val="Encabezadodelaseccin"/>
        <w:spacing w:before="480"/>
        <w:rPr>
          <w:noProof/>
        </w:rPr>
      </w:pP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>
                <wp:simplePos x="0" y="0"/>
                <wp:positionH relativeFrom="column">
                  <wp:posOffset>4834255</wp:posOffset>
                </wp:positionH>
                <wp:positionV relativeFrom="paragraph">
                  <wp:posOffset>56515</wp:posOffset>
                </wp:positionV>
                <wp:extent cx="2667000" cy="257810"/>
                <wp:effectExtent l="4445" t="0" r="23495" b="23495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667000" cy="25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3CDA" w:rsidRDefault="00783CDA" w:rsidP="00CA4115">
                            <w:r>
                              <w:t xml:space="preserve">FECHA DE </w:t>
                            </w:r>
                            <w:r w:rsidR="00067E8A">
                              <w:t>ACTUALIZACIÓN: 23 DE ENERO 2017</w:t>
                            </w:r>
                            <w:r>
                              <w:t xml:space="preserve"> 2016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80.65pt;margin-top:4.45pt;width:210pt;height:20.3pt;rotation:-90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" strokecolor="#00b0f0">
                <v:textbox style="layout-flow:vertical">
                  <w:txbxContent>
                    <w:p w:rsidR="00783CDA" w:rsidRDefault="00783CDA" w:rsidP="00CA4115">
                      <w:r>
                        <w:t xml:space="preserve">FECHA DE </w:t>
                      </w:r>
                      <w:r w:rsidR="00067E8A">
                        <w:t>ACTUALIZACIÓN: 23 DE ENERO 2017</w:t>
                      </w:r>
                      <w:r>
                        <w:t xml:space="preserve"> 2016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A4115">
        <w:rPr>
          <w:noProof/>
        </w:rPr>
        <w:t>FORMACIÓN</w:t>
      </w:r>
    </w:p>
    <w:p w:rsidR="00CA4115" w:rsidRDefault="00CA4115" w:rsidP="00CA4115">
      <w:pPr>
        <w:pStyle w:val="Subseccin"/>
        <w:spacing w:before="100"/>
        <w:rPr>
          <w:noProof/>
        </w:rPr>
      </w:pPr>
      <w:r w:rsidRPr="00A4694D">
        <w:rPr>
          <w:noProof/>
          <w:color w:val="336699"/>
        </w:rPr>
        <w:t>TITULO</w:t>
      </w:r>
      <w:r>
        <w:rPr>
          <w:noProof/>
        </w:rPr>
        <w:t> </w:t>
      </w:r>
      <w:r>
        <w:rPr>
          <w:noProof/>
        </w:rPr>
        <w:sym w:font="Symbol" w:char="F07C"/>
      </w:r>
      <w:r w:rsidR="003E4802">
        <w:rPr>
          <w:noProof/>
        </w:rPr>
        <w:t xml:space="preserve"> LICENCIADA EN ADMINISTRACIÓN</w:t>
      </w:r>
    </w:p>
    <w:p w:rsidR="00CA4115" w:rsidRDefault="00CA4115" w:rsidP="00CA4115">
      <w:pPr>
        <w:pStyle w:val="Subseccin"/>
        <w:spacing w:before="100"/>
        <w:rPr>
          <w:noProof/>
        </w:rPr>
      </w:pPr>
      <w:r w:rsidRPr="00A4694D">
        <w:rPr>
          <w:noProof/>
          <w:color w:val="336699"/>
        </w:rPr>
        <w:t>FACULTAD</w:t>
      </w:r>
      <w:r>
        <w:rPr>
          <w:noProof/>
        </w:rPr>
        <w:sym w:font="Symbol" w:char="F07C"/>
      </w:r>
      <w:r w:rsidR="003E4802">
        <w:rPr>
          <w:noProof/>
        </w:rPr>
        <w:t xml:space="preserve"> INSTITUTO TECNOLOGICO</w:t>
      </w:r>
      <w:r w:rsidR="00352D16">
        <w:rPr>
          <w:noProof/>
        </w:rPr>
        <w:t xml:space="preserve"> SUPERIOR DE </w:t>
      </w:r>
      <w:r w:rsidR="003E4802">
        <w:rPr>
          <w:noProof/>
        </w:rPr>
        <w:t>TAMAZUNCHALE, S.L.P.</w:t>
      </w:r>
    </w:p>
    <w:p w:rsidR="00CA4115" w:rsidRPr="003412D8" w:rsidRDefault="00CA4115" w:rsidP="00CA4115">
      <w:pPr>
        <w:pStyle w:val="Subseccin"/>
        <w:spacing w:before="100"/>
        <w:rPr>
          <w:noProof/>
          <w:color w:val="2A7B88" w:themeColor="accent1" w:themeShade="BF"/>
        </w:rPr>
      </w:pPr>
      <w:r w:rsidRPr="003412D8">
        <w:rPr>
          <w:noProof/>
          <w:color w:val="2A7B88" w:themeColor="accent1" w:themeShade="BF"/>
        </w:rPr>
        <w:t>GENERACIÓN</w:t>
      </w:r>
      <w:r w:rsidR="009D3C57">
        <w:rPr>
          <w:noProof/>
        </w:rPr>
        <w:t xml:space="preserve">| </w:t>
      </w:r>
      <w:r w:rsidR="003E4802">
        <w:rPr>
          <w:noProof/>
        </w:rPr>
        <w:t>2000-2005</w:t>
      </w:r>
    </w:p>
    <w:p w:rsidR="00CA4115" w:rsidRDefault="00CA4115" w:rsidP="00CA4115">
      <w:pPr>
        <w:pStyle w:val="Subseccin"/>
        <w:spacing w:before="100"/>
        <w:rPr>
          <w:noProof/>
        </w:rPr>
      </w:pPr>
      <w:r w:rsidRPr="003412D8">
        <w:rPr>
          <w:noProof/>
          <w:color w:val="2A7B88" w:themeColor="accent1" w:themeShade="BF"/>
        </w:rPr>
        <w:t>CEDULA PROFESIONAL </w:t>
      </w:r>
      <w:r w:rsidR="009D3C57">
        <w:rPr>
          <w:noProof/>
        </w:rPr>
        <w:t>| </w:t>
      </w:r>
      <w:r w:rsidR="004645D6">
        <w:rPr>
          <w:noProof/>
        </w:rPr>
        <w:t>4602477</w:t>
      </w:r>
    </w:p>
    <w:p w:rsidR="009D3C57" w:rsidRDefault="009D3C57" w:rsidP="00CA4115">
      <w:pPr>
        <w:pStyle w:val="Subseccin"/>
        <w:spacing w:before="100"/>
        <w:rPr>
          <w:noProof/>
        </w:rPr>
      </w:pPr>
    </w:p>
    <w:p w:rsidR="00243D3E" w:rsidRDefault="00243D3E" w:rsidP="00243D3E">
      <w:pPr>
        <w:pStyle w:val="Subseccin"/>
        <w:spacing w:before="100"/>
        <w:rPr>
          <w:noProof/>
        </w:rPr>
      </w:pPr>
      <w:r>
        <w:rPr>
          <w:noProof/>
          <w:color w:val="336699"/>
        </w:rPr>
        <w:t>GRADO</w:t>
      </w:r>
      <w:r>
        <w:rPr>
          <w:noProof/>
        </w:rPr>
        <w:t> </w:t>
      </w:r>
      <w:r>
        <w:rPr>
          <w:noProof/>
        </w:rPr>
        <w:sym w:font="Symbol" w:char="F07C"/>
      </w:r>
      <w:r w:rsidR="003E4802">
        <w:rPr>
          <w:noProof/>
        </w:rPr>
        <w:t xml:space="preserve"> ESPECIALIDAD EN COMPETENCIAS DOCENTES</w:t>
      </w:r>
    </w:p>
    <w:p w:rsidR="00243D3E" w:rsidRDefault="00243D3E" w:rsidP="00243D3E">
      <w:pPr>
        <w:pStyle w:val="Subseccin"/>
        <w:spacing w:before="100"/>
        <w:rPr>
          <w:noProof/>
        </w:rPr>
      </w:pPr>
      <w:r>
        <w:rPr>
          <w:noProof/>
          <w:color w:val="336699"/>
        </w:rPr>
        <w:t>INSTITUCION</w:t>
      </w:r>
      <w:r>
        <w:rPr>
          <w:noProof/>
        </w:rPr>
        <w:sym w:font="Symbol" w:char="F07C"/>
      </w:r>
      <w:r w:rsidR="003E4802">
        <w:rPr>
          <w:noProof/>
        </w:rPr>
        <w:t xml:space="preserve"> UNIVERSIDAD PEDAGÓGICA NACIONAL</w:t>
      </w:r>
    </w:p>
    <w:p w:rsidR="00243D3E" w:rsidRPr="003412D8" w:rsidRDefault="00243D3E" w:rsidP="00243D3E">
      <w:pPr>
        <w:pStyle w:val="Subseccin"/>
        <w:spacing w:before="100"/>
        <w:rPr>
          <w:noProof/>
          <w:color w:val="2A7B88" w:themeColor="accent1" w:themeShade="BF"/>
        </w:rPr>
      </w:pPr>
      <w:r>
        <w:rPr>
          <w:noProof/>
          <w:color w:val="2A7B88" w:themeColor="accent1" w:themeShade="BF"/>
        </w:rPr>
        <w:t xml:space="preserve">AÑO </w:t>
      </w:r>
      <w:r>
        <w:rPr>
          <w:noProof/>
        </w:rPr>
        <w:t>|</w:t>
      </w:r>
      <w:r w:rsidR="003E4802">
        <w:rPr>
          <w:noProof/>
        </w:rPr>
        <w:t>2010-2011</w:t>
      </w:r>
    </w:p>
    <w:p w:rsidR="00361AE9" w:rsidRDefault="00361AE9" w:rsidP="00361AE9">
      <w:pPr>
        <w:pStyle w:val="Subseccin"/>
        <w:spacing w:before="100"/>
        <w:rPr>
          <w:noProof/>
        </w:rPr>
      </w:pPr>
      <w:r w:rsidRPr="003412D8">
        <w:rPr>
          <w:noProof/>
          <w:color w:val="2A7B88" w:themeColor="accent1" w:themeShade="BF"/>
        </w:rPr>
        <w:t>CEDULA PROFESIONAL </w:t>
      </w:r>
      <w:r>
        <w:rPr>
          <w:noProof/>
        </w:rPr>
        <w:t>| 7817308</w:t>
      </w:r>
    </w:p>
    <w:p w:rsidR="00243D3E" w:rsidRDefault="00243D3E" w:rsidP="00243D3E">
      <w:pPr>
        <w:pStyle w:val="Subseccin"/>
        <w:spacing w:before="100"/>
        <w:rPr>
          <w:noProof/>
          <w:color w:val="336699"/>
        </w:rPr>
      </w:pPr>
    </w:p>
    <w:p w:rsidR="00243D3E" w:rsidRDefault="003E4802" w:rsidP="00243D3E">
      <w:pPr>
        <w:pStyle w:val="Subseccin"/>
        <w:spacing w:before="100"/>
        <w:rPr>
          <w:noProof/>
        </w:rPr>
      </w:pPr>
      <w:r>
        <w:rPr>
          <w:noProof/>
          <w:color w:val="336699"/>
        </w:rPr>
        <w:t>GRADO</w:t>
      </w:r>
      <w:r w:rsidR="00243D3E">
        <w:rPr>
          <w:noProof/>
        </w:rPr>
        <w:t> </w:t>
      </w:r>
      <w:r w:rsidR="00243D3E">
        <w:rPr>
          <w:noProof/>
        </w:rPr>
        <w:sym w:font="Symbol" w:char="F07C"/>
      </w:r>
      <w:r>
        <w:rPr>
          <w:noProof/>
        </w:rPr>
        <w:t xml:space="preserve"> MAESTRIA EN ADMINISTRACIÓN EDUCATIVA</w:t>
      </w:r>
    </w:p>
    <w:p w:rsidR="00243D3E" w:rsidRDefault="00243D3E" w:rsidP="00243D3E">
      <w:pPr>
        <w:pStyle w:val="Subseccin"/>
        <w:spacing w:before="100"/>
        <w:rPr>
          <w:noProof/>
        </w:rPr>
      </w:pPr>
      <w:r>
        <w:rPr>
          <w:noProof/>
          <w:color w:val="336699"/>
        </w:rPr>
        <w:t>INSTITUCION</w:t>
      </w:r>
      <w:r>
        <w:rPr>
          <w:noProof/>
        </w:rPr>
        <w:sym w:font="Symbol" w:char="F07C"/>
      </w:r>
      <w:r>
        <w:rPr>
          <w:noProof/>
        </w:rPr>
        <w:t xml:space="preserve">   </w:t>
      </w:r>
      <w:r w:rsidR="003E4802">
        <w:rPr>
          <w:noProof/>
        </w:rPr>
        <w:t>CINADE S.L.P.</w:t>
      </w:r>
    </w:p>
    <w:p w:rsidR="00243D3E" w:rsidRPr="003412D8" w:rsidRDefault="00243D3E" w:rsidP="00243D3E">
      <w:pPr>
        <w:pStyle w:val="Subseccin"/>
        <w:spacing w:before="100"/>
        <w:rPr>
          <w:noProof/>
          <w:color w:val="2A7B88" w:themeColor="accent1" w:themeShade="BF"/>
        </w:rPr>
      </w:pPr>
      <w:r>
        <w:rPr>
          <w:noProof/>
          <w:color w:val="2A7B88" w:themeColor="accent1" w:themeShade="BF"/>
        </w:rPr>
        <w:t xml:space="preserve">AÑO </w:t>
      </w:r>
      <w:r>
        <w:rPr>
          <w:noProof/>
        </w:rPr>
        <w:t xml:space="preserve">| </w:t>
      </w:r>
      <w:r w:rsidR="003E4802">
        <w:rPr>
          <w:noProof/>
        </w:rPr>
        <w:t>2012-2014</w:t>
      </w:r>
    </w:p>
    <w:p w:rsidR="00243D3E" w:rsidRDefault="00243D3E" w:rsidP="00243D3E">
      <w:pPr>
        <w:pStyle w:val="Subseccin"/>
        <w:spacing w:before="100"/>
        <w:rPr>
          <w:noProof/>
          <w:color w:val="2A7B88" w:themeColor="accent1" w:themeShade="BF"/>
        </w:rPr>
      </w:pPr>
      <w:r w:rsidRPr="003412D8">
        <w:rPr>
          <w:noProof/>
          <w:color w:val="2A7B88" w:themeColor="accent1" w:themeShade="BF"/>
        </w:rPr>
        <w:t>CEDULA PROFESIONAL </w:t>
      </w:r>
    </w:p>
    <w:p w:rsidR="00352D16" w:rsidRDefault="00352D16" w:rsidP="00352D16">
      <w:pPr>
        <w:pStyle w:val="Encabezadodelaseccin"/>
        <w:spacing w:before="480"/>
        <w:rPr>
          <w:noProof/>
        </w:rPr>
      </w:pPr>
      <w:r>
        <w:rPr>
          <w:noProof/>
        </w:rPr>
        <w:t>EXPERIENCIA LABORAL</w:t>
      </w:r>
    </w:p>
    <w:p w:rsidR="00352D16" w:rsidRPr="0023483B" w:rsidRDefault="0023483B" w:rsidP="00352D16">
      <w:pPr>
        <w:pStyle w:val="Subseccin"/>
        <w:spacing w:before="0" w:after="0" w:line="480" w:lineRule="auto"/>
        <w:jc w:val="both"/>
        <w:rPr>
          <w:color w:val="000000"/>
          <w:szCs w:val="18"/>
        </w:rPr>
      </w:pPr>
      <w:r w:rsidRPr="0023483B">
        <w:rPr>
          <w:color w:val="000000"/>
          <w:szCs w:val="18"/>
        </w:rPr>
        <w:t>TAQUIMECANÓGRAFA</w:t>
      </w:r>
      <w:r w:rsidR="00034987">
        <w:rPr>
          <w:color w:val="000000"/>
          <w:szCs w:val="18"/>
        </w:rPr>
        <w:t xml:space="preserve"> / COBACH 14, TANCANHUITZ, S.L.P. / 19 ENE 1994 – 15 MAR 1994</w:t>
      </w:r>
      <w:r w:rsidR="00352D16">
        <w:rPr>
          <w:color w:val="000000"/>
          <w:szCs w:val="18"/>
        </w:rPr>
        <w:t>.</w:t>
      </w:r>
    </w:p>
    <w:p w:rsidR="0023483B" w:rsidRPr="0023483B" w:rsidRDefault="0023483B" w:rsidP="00352D16">
      <w:pPr>
        <w:pStyle w:val="Subseccin"/>
        <w:spacing w:before="0" w:after="0" w:line="480" w:lineRule="auto"/>
        <w:jc w:val="both"/>
        <w:rPr>
          <w:color w:val="000000"/>
          <w:szCs w:val="18"/>
        </w:rPr>
      </w:pPr>
      <w:r w:rsidRPr="0023483B">
        <w:rPr>
          <w:color w:val="000000"/>
          <w:szCs w:val="18"/>
        </w:rPr>
        <w:t>TAQUIMECANÓGRAFA</w:t>
      </w:r>
      <w:r w:rsidR="00034987">
        <w:rPr>
          <w:color w:val="000000"/>
          <w:szCs w:val="18"/>
        </w:rPr>
        <w:t xml:space="preserve"> / COBACH 27, SAN MARTIN CHAL., S.L.P. / 16 MAR 1994 -30 JUN 1994</w:t>
      </w:r>
      <w:r w:rsidR="00352D16">
        <w:rPr>
          <w:color w:val="000000"/>
          <w:szCs w:val="18"/>
        </w:rPr>
        <w:t>.</w:t>
      </w:r>
    </w:p>
    <w:p w:rsidR="0023483B" w:rsidRPr="0023483B" w:rsidRDefault="0023483B" w:rsidP="00352D16">
      <w:pPr>
        <w:pStyle w:val="Subseccin"/>
        <w:spacing w:before="0" w:after="0" w:line="480" w:lineRule="auto"/>
        <w:jc w:val="both"/>
        <w:rPr>
          <w:color w:val="000000"/>
          <w:szCs w:val="18"/>
        </w:rPr>
      </w:pPr>
      <w:r w:rsidRPr="0023483B">
        <w:rPr>
          <w:color w:val="000000"/>
          <w:szCs w:val="18"/>
        </w:rPr>
        <w:t xml:space="preserve"> SECRETARIA DE DIRECTOR</w:t>
      </w:r>
      <w:r w:rsidR="00034987">
        <w:rPr>
          <w:color w:val="000000"/>
          <w:szCs w:val="18"/>
        </w:rPr>
        <w:t xml:space="preserve"> / COBACH 27, SAN MARTIN CHAL., S.L.P. / 01 JUL 1994 -15 AGO 1994</w:t>
      </w:r>
      <w:r w:rsidR="00352D16">
        <w:rPr>
          <w:color w:val="000000"/>
          <w:szCs w:val="18"/>
        </w:rPr>
        <w:t>.</w:t>
      </w:r>
    </w:p>
    <w:p w:rsidR="0023483B" w:rsidRPr="0023483B" w:rsidRDefault="0023483B" w:rsidP="00352D16">
      <w:pPr>
        <w:pStyle w:val="Subseccin"/>
        <w:spacing w:before="0" w:after="0" w:line="480" w:lineRule="auto"/>
        <w:jc w:val="both"/>
        <w:rPr>
          <w:color w:val="000000"/>
          <w:szCs w:val="18"/>
        </w:rPr>
      </w:pPr>
      <w:r w:rsidRPr="0023483B">
        <w:rPr>
          <w:color w:val="000000"/>
          <w:szCs w:val="18"/>
        </w:rPr>
        <w:t>ANALISTA TECNICO EN CONTROL ESCOLAR</w:t>
      </w:r>
      <w:r w:rsidR="00034987">
        <w:rPr>
          <w:color w:val="000000"/>
          <w:szCs w:val="18"/>
        </w:rPr>
        <w:t xml:space="preserve"> /</w:t>
      </w:r>
      <w:r w:rsidR="00034987" w:rsidRPr="00034987">
        <w:rPr>
          <w:color w:val="000000"/>
          <w:szCs w:val="18"/>
        </w:rPr>
        <w:t xml:space="preserve"> </w:t>
      </w:r>
      <w:r w:rsidR="00034987">
        <w:rPr>
          <w:color w:val="000000"/>
          <w:szCs w:val="18"/>
        </w:rPr>
        <w:t>COBACH 27, SAN MARTIN CHAL., S.L.P. /</w:t>
      </w:r>
      <w:r w:rsidR="00F0517A">
        <w:rPr>
          <w:color w:val="000000"/>
          <w:szCs w:val="18"/>
        </w:rPr>
        <w:t xml:space="preserve"> 16 ago 1994 – 15 sep 1997</w:t>
      </w:r>
      <w:r w:rsidR="00352D16">
        <w:rPr>
          <w:color w:val="000000"/>
          <w:szCs w:val="18"/>
        </w:rPr>
        <w:t>.</w:t>
      </w:r>
    </w:p>
    <w:p w:rsidR="0023483B" w:rsidRPr="0023483B" w:rsidRDefault="0023483B" w:rsidP="00352D16">
      <w:pPr>
        <w:pStyle w:val="Subseccin"/>
        <w:spacing w:before="0" w:after="0" w:line="480" w:lineRule="auto"/>
        <w:jc w:val="both"/>
        <w:rPr>
          <w:color w:val="000000"/>
          <w:szCs w:val="18"/>
        </w:rPr>
      </w:pPr>
      <w:r w:rsidRPr="0023483B">
        <w:rPr>
          <w:color w:val="000000"/>
          <w:szCs w:val="18"/>
        </w:rPr>
        <w:t xml:space="preserve"> TECNICO ESPECIALIZADO EN CONTROL ESCOLAR </w:t>
      </w:r>
      <w:r w:rsidR="00F0517A">
        <w:rPr>
          <w:color w:val="000000"/>
          <w:szCs w:val="18"/>
        </w:rPr>
        <w:t>/ COBACH 34, el pujal, s.l.p. / 16 sep 1997</w:t>
      </w:r>
      <w:r w:rsidR="00017420">
        <w:rPr>
          <w:color w:val="000000"/>
          <w:szCs w:val="18"/>
        </w:rPr>
        <w:t xml:space="preserve"> - </w:t>
      </w:r>
      <w:r w:rsidR="00F0517A">
        <w:rPr>
          <w:color w:val="000000"/>
          <w:szCs w:val="18"/>
        </w:rPr>
        <w:t>28 feb 1998</w:t>
      </w:r>
      <w:r w:rsidR="00352D16">
        <w:rPr>
          <w:color w:val="000000"/>
          <w:szCs w:val="18"/>
        </w:rPr>
        <w:t>.</w:t>
      </w:r>
    </w:p>
    <w:p w:rsidR="0023483B" w:rsidRDefault="0023483B" w:rsidP="00352D16">
      <w:pPr>
        <w:pStyle w:val="Subseccin"/>
        <w:spacing w:before="0" w:after="0"/>
        <w:jc w:val="both"/>
        <w:rPr>
          <w:color w:val="000000"/>
          <w:szCs w:val="18"/>
        </w:rPr>
      </w:pPr>
      <w:r w:rsidRPr="0023483B">
        <w:rPr>
          <w:color w:val="000000"/>
          <w:szCs w:val="18"/>
        </w:rPr>
        <w:lastRenderedPageBreak/>
        <w:t>TECNICO ESPECIALIZADO EN CONTROL ESCOLAR</w:t>
      </w:r>
      <w:r w:rsidR="00F0517A">
        <w:rPr>
          <w:color w:val="000000"/>
          <w:szCs w:val="18"/>
        </w:rPr>
        <w:t xml:space="preserve"> / COBACH 27, SAN MARTIN CHAL., S.L.P. / 01 mar 1998 – 15 feb 2005</w:t>
      </w:r>
      <w:r w:rsidR="00352D16">
        <w:rPr>
          <w:color w:val="000000"/>
          <w:szCs w:val="18"/>
        </w:rPr>
        <w:t>.</w:t>
      </w:r>
    </w:p>
    <w:p w:rsidR="00352D16" w:rsidRPr="0023483B" w:rsidRDefault="00352D16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23483B" w:rsidRDefault="0023483B" w:rsidP="00352D16">
      <w:pPr>
        <w:pStyle w:val="Subseccin"/>
        <w:spacing w:before="0" w:after="0"/>
        <w:jc w:val="both"/>
        <w:rPr>
          <w:color w:val="000000"/>
          <w:szCs w:val="18"/>
        </w:rPr>
      </w:pPr>
      <w:r w:rsidRPr="0023483B">
        <w:rPr>
          <w:color w:val="000000"/>
          <w:szCs w:val="18"/>
        </w:rPr>
        <w:t xml:space="preserve"> RESPONSABLE DE LABORATORIO DE IDIOMAS </w:t>
      </w:r>
      <w:r w:rsidR="00F0517A">
        <w:rPr>
          <w:color w:val="000000"/>
          <w:szCs w:val="18"/>
        </w:rPr>
        <w:t>/ COBACH 27, SAN MARTIN CHAL., S.L.P. /</w:t>
      </w:r>
      <w:r w:rsidR="00734BA9">
        <w:rPr>
          <w:color w:val="000000"/>
          <w:szCs w:val="18"/>
        </w:rPr>
        <w:t xml:space="preserve"> 16 feb 2005 – 15 sep 2006</w:t>
      </w:r>
      <w:r w:rsidR="00352D16">
        <w:rPr>
          <w:color w:val="000000"/>
          <w:szCs w:val="18"/>
        </w:rPr>
        <w:t>.</w:t>
      </w:r>
    </w:p>
    <w:p w:rsidR="00352D16" w:rsidRPr="0023483B" w:rsidRDefault="00352D16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23483B" w:rsidRDefault="00017420" w:rsidP="00352D16">
      <w:pPr>
        <w:pStyle w:val="Subseccin"/>
        <w:spacing w:before="0" w:after="0"/>
        <w:jc w:val="both"/>
        <w:rPr>
          <w:color w:val="000000"/>
          <w:szCs w:val="18"/>
        </w:rPr>
      </w:pPr>
      <w:r>
        <w:rPr>
          <w:color w:val="000000"/>
          <w:szCs w:val="18"/>
        </w:rPr>
        <w:t xml:space="preserve">TECNICO ESPECIALIZADO, </w:t>
      </w:r>
      <w:r w:rsidR="0023483B" w:rsidRPr="0023483B">
        <w:rPr>
          <w:color w:val="000000"/>
          <w:szCs w:val="18"/>
        </w:rPr>
        <w:t>RESPONSABLE DE RECURSOS HUMANOS, MATERIALES Y FINANCIEROS</w:t>
      </w:r>
      <w:r w:rsidR="00F0517A" w:rsidRPr="00F0517A">
        <w:rPr>
          <w:color w:val="000000"/>
          <w:szCs w:val="18"/>
        </w:rPr>
        <w:t xml:space="preserve"> </w:t>
      </w:r>
      <w:r w:rsidR="00F0517A">
        <w:rPr>
          <w:color w:val="000000"/>
          <w:szCs w:val="18"/>
        </w:rPr>
        <w:t>/</w:t>
      </w:r>
      <w:r>
        <w:rPr>
          <w:color w:val="000000"/>
          <w:szCs w:val="18"/>
        </w:rPr>
        <w:t xml:space="preserve"> </w:t>
      </w:r>
      <w:r w:rsidR="00F0517A">
        <w:rPr>
          <w:color w:val="000000"/>
          <w:szCs w:val="18"/>
        </w:rPr>
        <w:t>COBACH 27, SAN MARTIN CHAL., S.L.P. /</w:t>
      </w:r>
      <w:r w:rsidR="00734BA9">
        <w:rPr>
          <w:color w:val="000000"/>
          <w:szCs w:val="18"/>
        </w:rPr>
        <w:t xml:space="preserve"> 16 sep 2006 – 15 ene 2008</w:t>
      </w:r>
      <w:r w:rsidR="00352D16">
        <w:rPr>
          <w:color w:val="000000"/>
          <w:szCs w:val="18"/>
        </w:rPr>
        <w:t>.</w:t>
      </w:r>
    </w:p>
    <w:p w:rsidR="00352D16" w:rsidRDefault="00352D16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23483B" w:rsidRDefault="0023483B" w:rsidP="00352D16">
      <w:pPr>
        <w:pStyle w:val="Subseccin"/>
        <w:spacing w:before="0" w:after="0"/>
        <w:jc w:val="both"/>
        <w:rPr>
          <w:color w:val="000000"/>
          <w:szCs w:val="18"/>
        </w:rPr>
      </w:pPr>
      <w:r w:rsidRPr="0023483B">
        <w:rPr>
          <w:color w:val="000000"/>
          <w:szCs w:val="18"/>
        </w:rPr>
        <w:t xml:space="preserve"> DOCENTE EN EL CAMPO HISTORICO SOCIAL </w:t>
      </w:r>
      <w:r w:rsidR="00F0517A">
        <w:rPr>
          <w:color w:val="000000"/>
          <w:szCs w:val="18"/>
        </w:rPr>
        <w:t xml:space="preserve">/ </w:t>
      </w:r>
      <w:r w:rsidR="00017420">
        <w:rPr>
          <w:color w:val="000000"/>
          <w:szCs w:val="18"/>
        </w:rPr>
        <w:t xml:space="preserve">EMSAD 04, LAS VIBORAS TAMPAMOLON CORONA, S.L.P. </w:t>
      </w:r>
      <w:r w:rsidR="00F0517A">
        <w:rPr>
          <w:color w:val="000000"/>
          <w:szCs w:val="18"/>
        </w:rPr>
        <w:t xml:space="preserve"> /</w:t>
      </w:r>
      <w:r w:rsidR="00734BA9">
        <w:rPr>
          <w:color w:val="000000"/>
          <w:szCs w:val="18"/>
        </w:rPr>
        <w:t xml:space="preserve"> 16 ene 2008 – 15 abr 2008</w:t>
      </w:r>
      <w:r w:rsidR="00352D16">
        <w:rPr>
          <w:color w:val="000000"/>
          <w:szCs w:val="18"/>
        </w:rPr>
        <w:t>.</w:t>
      </w:r>
    </w:p>
    <w:p w:rsidR="00352D16" w:rsidRPr="0023483B" w:rsidRDefault="00352D16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017420" w:rsidRDefault="00017420" w:rsidP="00352D16">
      <w:pPr>
        <w:pStyle w:val="Subseccin"/>
        <w:spacing w:before="0" w:after="0"/>
        <w:jc w:val="both"/>
        <w:rPr>
          <w:color w:val="000000"/>
          <w:szCs w:val="18"/>
        </w:rPr>
      </w:pPr>
      <w:r w:rsidRPr="0023483B">
        <w:rPr>
          <w:color w:val="000000"/>
          <w:szCs w:val="18"/>
        </w:rPr>
        <w:t>RESPONSABLE DE LABORATORIO DE IDIOMAS</w:t>
      </w:r>
      <w:r>
        <w:rPr>
          <w:color w:val="000000"/>
          <w:szCs w:val="18"/>
        </w:rPr>
        <w:t xml:space="preserve"> / </w:t>
      </w:r>
      <w:r w:rsidR="00352D16">
        <w:rPr>
          <w:color w:val="000000"/>
          <w:szCs w:val="18"/>
        </w:rPr>
        <w:t xml:space="preserve">COBACH 16, SAN VICENTE TANCUAYALAB, S.L.P.  / </w:t>
      </w:r>
      <w:r>
        <w:rPr>
          <w:color w:val="000000"/>
          <w:szCs w:val="18"/>
        </w:rPr>
        <w:t xml:space="preserve">16 </w:t>
      </w:r>
      <w:proofErr w:type="gramStart"/>
      <w:r>
        <w:rPr>
          <w:color w:val="000000"/>
          <w:szCs w:val="18"/>
        </w:rPr>
        <w:t>ABR  2008</w:t>
      </w:r>
      <w:proofErr w:type="gramEnd"/>
      <w:r>
        <w:rPr>
          <w:color w:val="000000"/>
          <w:szCs w:val="18"/>
        </w:rPr>
        <w:t xml:space="preserve"> – </w:t>
      </w:r>
      <w:r w:rsidR="00352D16">
        <w:rPr>
          <w:color w:val="000000"/>
          <w:szCs w:val="18"/>
        </w:rPr>
        <w:t xml:space="preserve">02 SEP </w:t>
      </w:r>
      <w:r>
        <w:rPr>
          <w:color w:val="000000"/>
          <w:szCs w:val="18"/>
        </w:rPr>
        <w:t xml:space="preserve"> 20</w:t>
      </w:r>
      <w:r w:rsidR="00352D16">
        <w:rPr>
          <w:color w:val="000000"/>
          <w:szCs w:val="18"/>
        </w:rPr>
        <w:t>08.</w:t>
      </w:r>
    </w:p>
    <w:p w:rsidR="00352D16" w:rsidRPr="0023483B" w:rsidRDefault="00352D16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017420" w:rsidRDefault="008C0483" w:rsidP="00352D16">
      <w:pPr>
        <w:pStyle w:val="Subseccin"/>
        <w:spacing w:before="0" w:after="0"/>
        <w:jc w:val="both"/>
        <w:rPr>
          <w:color w:val="000000"/>
          <w:szCs w:val="18"/>
        </w:rPr>
      </w:pPr>
      <w:r w:rsidRPr="0023483B">
        <w:rPr>
          <w:color w:val="000000"/>
          <w:szCs w:val="18"/>
        </w:rPr>
        <w:t>DOCENTE EN EL CAMPO DE MATEMATICAS, HISTORICO SOCIAL Y DE LENGUAJE Y COMUNICACIÓN</w:t>
      </w:r>
      <w:r w:rsidRPr="00F0517A">
        <w:rPr>
          <w:color w:val="000000"/>
          <w:szCs w:val="18"/>
        </w:rPr>
        <w:t xml:space="preserve"> </w:t>
      </w:r>
      <w:r>
        <w:rPr>
          <w:color w:val="000000"/>
          <w:szCs w:val="18"/>
        </w:rPr>
        <w:t xml:space="preserve">/ </w:t>
      </w:r>
      <w:r w:rsidR="00352D16">
        <w:rPr>
          <w:color w:val="000000"/>
          <w:szCs w:val="18"/>
        </w:rPr>
        <w:t>COBACH 16, SAN VICENTE TANCUAYALAB, S.L.P. / 03 SEP 2008 – 30 JUN 2010.</w:t>
      </w:r>
    </w:p>
    <w:p w:rsidR="00352D16" w:rsidRDefault="00352D16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23483B" w:rsidRDefault="0023483B" w:rsidP="00352D16">
      <w:pPr>
        <w:pStyle w:val="Subseccin"/>
        <w:spacing w:before="0" w:after="0"/>
        <w:jc w:val="both"/>
        <w:rPr>
          <w:color w:val="000000"/>
          <w:szCs w:val="18"/>
        </w:rPr>
      </w:pPr>
      <w:r w:rsidRPr="0023483B">
        <w:rPr>
          <w:color w:val="000000"/>
          <w:szCs w:val="18"/>
        </w:rPr>
        <w:t>RESPONSABLE DE LABORATORIO DE IDIOMAS</w:t>
      </w:r>
      <w:r w:rsidR="00734BA9">
        <w:rPr>
          <w:color w:val="000000"/>
          <w:szCs w:val="18"/>
        </w:rPr>
        <w:t xml:space="preserve"> /</w:t>
      </w:r>
      <w:r w:rsidR="00352D16" w:rsidRPr="00352D16">
        <w:rPr>
          <w:color w:val="000000"/>
          <w:szCs w:val="18"/>
        </w:rPr>
        <w:t xml:space="preserve"> </w:t>
      </w:r>
      <w:r w:rsidR="00352D16">
        <w:rPr>
          <w:color w:val="000000"/>
          <w:szCs w:val="18"/>
        </w:rPr>
        <w:t>COBACH 16, SAN VICENTE TANCUAYALAB, S.L.P. /</w:t>
      </w:r>
      <w:r w:rsidR="00734BA9">
        <w:rPr>
          <w:color w:val="000000"/>
          <w:szCs w:val="18"/>
        </w:rPr>
        <w:t xml:space="preserve"> 01 jul 2010 – 15 oct 2012</w:t>
      </w:r>
      <w:r w:rsidR="00352D16">
        <w:rPr>
          <w:color w:val="000000"/>
          <w:szCs w:val="18"/>
        </w:rPr>
        <w:t>.</w:t>
      </w:r>
    </w:p>
    <w:p w:rsidR="00352D16" w:rsidRPr="0023483B" w:rsidRDefault="00352D16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23483B" w:rsidRDefault="0023483B" w:rsidP="00352D16">
      <w:pPr>
        <w:pStyle w:val="Subseccin"/>
        <w:spacing w:before="0" w:after="0"/>
        <w:jc w:val="both"/>
        <w:rPr>
          <w:color w:val="000000"/>
          <w:szCs w:val="18"/>
        </w:rPr>
      </w:pPr>
      <w:r w:rsidRPr="0023483B">
        <w:rPr>
          <w:color w:val="000000"/>
          <w:szCs w:val="18"/>
        </w:rPr>
        <w:t>SECRETARIA DEL AYUNTAMIENTO</w:t>
      </w:r>
      <w:r w:rsidR="00734BA9">
        <w:rPr>
          <w:color w:val="000000"/>
          <w:szCs w:val="18"/>
        </w:rPr>
        <w:t xml:space="preserve"> /</w:t>
      </w:r>
      <w:r w:rsidR="000D2565">
        <w:rPr>
          <w:color w:val="000000"/>
          <w:szCs w:val="18"/>
        </w:rPr>
        <w:t xml:space="preserve"> H. AYUNTAMIENTO DE TANQUIAN DE ESC., S.L.P. </w:t>
      </w:r>
      <w:proofErr w:type="gramStart"/>
      <w:r w:rsidR="000D2565">
        <w:rPr>
          <w:color w:val="000000"/>
          <w:szCs w:val="18"/>
        </w:rPr>
        <w:t xml:space="preserve">/ </w:t>
      </w:r>
      <w:r w:rsidR="00734BA9">
        <w:rPr>
          <w:color w:val="000000"/>
          <w:szCs w:val="18"/>
        </w:rPr>
        <w:t xml:space="preserve"> 01</w:t>
      </w:r>
      <w:proofErr w:type="gramEnd"/>
      <w:r w:rsidR="00734BA9">
        <w:rPr>
          <w:color w:val="000000"/>
          <w:szCs w:val="18"/>
        </w:rPr>
        <w:t xml:space="preserve"> oct 2012 – 30 sep 2015</w:t>
      </w:r>
      <w:r w:rsidR="00352D16">
        <w:rPr>
          <w:color w:val="000000"/>
          <w:szCs w:val="18"/>
        </w:rPr>
        <w:t>.</w:t>
      </w:r>
    </w:p>
    <w:p w:rsidR="00352D16" w:rsidRPr="0023483B" w:rsidRDefault="00352D16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0D2565" w:rsidRDefault="000D2565" w:rsidP="00352D16">
      <w:pPr>
        <w:pStyle w:val="Subseccin"/>
        <w:spacing w:before="0" w:after="0"/>
        <w:jc w:val="both"/>
        <w:rPr>
          <w:color w:val="000000"/>
          <w:szCs w:val="18"/>
        </w:rPr>
      </w:pPr>
      <w:r w:rsidRPr="0023483B">
        <w:rPr>
          <w:color w:val="000000"/>
          <w:szCs w:val="18"/>
        </w:rPr>
        <w:t>DOCENTE EN EL CAMPO DE MATEMATICAS E HISTORICO SOCIAL</w:t>
      </w:r>
      <w:r>
        <w:rPr>
          <w:color w:val="000000"/>
          <w:szCs w:val="18"/>
        </w:rPr>
        <w:t xml:space="preserve"> / COBACH 16, SAN VICENTE TANCUAYALAB, S.L.P. / 16 oct 2012 - 15 ago 2016</w:t>
      </w:r>
      <w:r w:rsidR="00352D16">
        <w:rPr>
          <w:color w:val="000000"/>
          <w:szCs w:val="18"/>
        </w:rPr>
        <w:t>.</w:t>
      </w:r>
    </w:p>
    <w:p w:rsidR="00352D16" w:rsidRDefault="00352D16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734BA9" w:rsidRDefault="00734BA9" w:rsidP="00352D16">
      <w:pPr>
        <w:pStyle w:val="Subseccin"/>
        <w:spacing w:before="0" w:after="0"/>
        <w:jc w:val="both"/>
        <w:rPr>
          <w:color w:val="000000"/>
          <w:szCs w:val="18"/>
        </w:rPr>
      </w:pPr>
      <w:r>
        <w:rPr>
          <w:color w:val="000000"/>
          <w:szCs w:val="18"/>
        </w:rPr>
        <w:t xml:space="preserve">DIRECTORA DE PLANTEL B / COBACH 07 AHUALULCO, S.L.P. / </w:t>
      </w:r>
      <w:r w:rsidR="000D2565">
        <w:rPr>
          <w:color w:val="000000"/>
          <w:szCs w:val="18"/>
        </w:rPr>
        <w:t>A PARTIR DEL 16 AGO 2016</w:t>
      </w:r>
      <w:r w:rsidR="00352D16">
        <w:rPr>
          <w:color w:val="000000"/>
          <w:szCs w:val="18"/>
        </w:rPr>
        <w:t>.</w:t>
      </w: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Default="003322B4" w:rsidP="00352D16">
      <w:pPr>
        <w:pStyle w:val="Subseccin"/>
        <w:spacing w:before="0" w:after="0"/>
        <w:jc w:val="both"/>
        <w:rPr>
          <w:color w:val="000000"/>
          <w:szCs w:val="18"/>
        </w:rPr>
      </w:pPr>
    </w:p>
    <w:p w:rsidR="003322B4" w:rsidRPr="0023483B" w:rsidRDefault="003322B4" w:rsidP="00352D16">
      <w:pPr>
        <w:pStyle w:val="Subseccin"/>
        <w:spacing w:before="0" w:after="0"/>
        <w:jc w:val="both"/>
        <w:rPr>
          <w:noProof/>
          <w:szCs w:val="18"/>
          <w:lang w:val="es-MX"/>
        </w:rPr>
      </w:pPr>
      <w:bookmarkStart w:id="0" w:name="_GoBack"/>
      <w:bookmarkEnd w:id="0"/>
    </w:p>
    <w:sectPr w:rsidR="003322B4" w:rsidRPr="0023483B" w:rsidSect="004B34FC">
      <w:footerReference w:type="default" r:id="rId11"/>
      <w:pgSz w:w="12240" w:h="15840"/>
      <w:pgMar w:top="851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29E4" w:rsidRDefault="009529E4">
      <w:pPr>
        <w:spacing w:after="0"/>
      </w:pPr>
      <w:r>
        <w:separator/>
      </w:r>
    </w:p>
  </w:endnote>
  <w:endnote w:type="continuationSeparator" w:id="0">
    <w:p w:rsidR="009529E4" w:rsidRDefault="009529E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3CDA" w:rsidRDefault="00783CDA">
    <w:pPr>
      <w:pStyle w:val="Piedepgina"/>
    </w:pPr>
    <w:r>
      <w:t xml:space="preserve">Página </w:t>
    </w:r>
    <w:r w:rsidR="00F16153">
      <w:fldChar w:fldCharType="begin"/>
    </w:r>
    <w:r>
      <w:instrText>PAGE   \* MERGEFORMAT</w:instrText>
    </w:r>
    <w:r w:rsidR="00F16153">
      <w:fldChar w:fldCharType="separate"/>
    </w:r>
    <w:r w:rsidR="003322B4">
      <w:rPr>
        <w:noProof/>
      </w:rPr>
      <w:t>3</w:t>
    </w:r>
    <w:r w:rsidR="00F16153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29E4" w:rsidRDefault="009529E4">
      <w:pPr>
        <w:spacing w:after="0"/>
      </w:pPr>
      <w:r>
        <w:separator/>
      </w:r>
    </w:p>
  </w:footnote>
  <w:footnote w:type="continuationSeparator" w:id="0">
    <w:p w:rsidR="009529E4" w:rsidRDefault="009529E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70FC019A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0C3"/>
    <w:rsid w:val="00010431"/>
    <w:rsid w:val="000151A4"/>
    <w:rsid w:val="00015AB1"/>
    <w:rsid w:val="00017420"/>
    <w:rsid w:val="00034987"/>
    <w:rsid w:val="00040692"/>
    <w:rsid w:val="0005160D"/>
    <w:rsid w:val="00067E8A"/>
    <w:rsid w:val="00083240"/>
    <w:rsid w:val="000B08A8"/>
    <w:rsid w:val="000C1295"/>
    <w:rsid w:val="000D2565"/>
    <w:rsid w:val="000E3468"/>
    <w:rsid w:val="000E4A72"/>
    <w:rsid w:val="00121D52"/>
    <w:rsid w:val="00190E43"/>
    <w:rsid w:val="001B2E0A"/>
    <w:rsid w:val="001B4CD1"/>
    <w:rsid w:val="001D74FF"/>
    <w:rsid w:val="001F1D59"/>
    <w:rsid w:val="00225DC9"/>
    <w:rsid w:val="002315C3"/>
    <w:rsid w:val="0023483B"/>
    <w:rsid w:val="00243D3E"/>
    <w:rsid w:val="00254AE2"/>
    <w:rsid w:val="0028072A"/>
    <w:rsid w:val="002B3D72"/>
    <w:rsid w:val="002D5483"/>
    <w:rsid w:val="002F03EF"/>
    <w:rsid w:val="002F0FD7"/>
    <w:rsid w:val="00327C7B"/>
    <w:rsid w:val="003322B4"/>
    <w:rsid w:val="003412D8"/>
    <w:rsid w:val="003473C6"/>
    <w:rsid w:val="00352D16"/>
    <w:rsid w:val="00361AE9"/>
    <w:rsid w:val="0037447E"/>
    <w:rsid w:val="00380F1B"/>
    <w:rsid w:val="003B1EEE"/>
    <w:rsid w:val="003C7381"/>
    <w:rsid w:val="003E4047"/>
    <w:rsid w:val="003E4802"/>
    <w:rsid w:val="0041016A"/>
    <w:rsid w:val="004122C9"/>
    <w:rsid w:val="00423C1B"/>
    <w:rsid w:val="00427DFE"/>
    <w:rsid w:val="004464D5"/>
    <w:rsid w:val="004645D6"/>
    <w:rsid w:val="004967A7"/>
    <w:rsid w:val="004A010D"/>
    <w:rsid w:val="004A07D5"/>
    <w:rsid w:val="004A3406"/>
    <w:rsid w:val="004B34FC"/>
    <w:rsid w:val="004B5F13"/>
    <w:rsid w:val="004C0851"/>
    <w:rsid w:val="004D2C85"/>
    <w:rsid w:val="004D6BB9"/>
    <w:rsid w:val="004F19A3"/>
    <w:rsid w:val="004F367F"/>
    <w:rsid w:val="00546DF4"/>
    <w:rsid w:val="00572341"/>
    <w:rsid w:val="00584F44"/>
    <w:rsid w:val="00597FC6"/>
    <w:rsid w:val="005A4E9D"/>
    <w:rsid w:val="005B0CD5"/>
    <w:rsid w:val="005C4878"/>
    <w:rsid w:val="005D0A6F"/>
    <w:rsid w:val="005E112D"/>
    <w:rsid w:val="0060085E"/>
    <w:rsid w:val="0062026D"/>
    <w:rsid w:val="00655CC2"/>
    <w:rsid w:val="006D0030"/>
    <w:rsid w:val="006E0E58"/>
    <w:rsid w:val="007051AF"/>
    <w:rsid w:val="00716BD5"/>
    <w:rsid w:val="00734BA9"/>
    <w:rsid w:val="00770BBE"/>
    <w:rsid w:val="00772E29"/>
    <w:rsid w:val="00783CDA"/>
    <w:rsid w:val="00786DF6"/>
    <w:rsid w:val="007A7648"/>
    <w:rsid w:val="007B1660"/>
    <w:rsid w:val="007C73B0"/>
    <w:rsid w:val="007D0D4A"/>
    <w:rsid w:val="007F4AA8"/>
    <w:rsid w:val="007F561C"/>
    <w:rsid w:val="00801822"/>
    <w:rsid w:val="00825F48"/>
    <w:rsid w:val="00856E27"/>
    <w:rsid w:val="00883733"/>
    <w:rsid w:val="0089183B"/>
    <w:rsid w:val="008C0483"/>
    <w:rsid w:val="008C41B4"/>
    <w:rsid w:val="008D26AF"/>
    <w:rsid w:val="00900B98"/>
    <w:rsid w:val="009206C8"/>
    <w:rsid w:val="00931466"/>
    <w:rsid w:val="009529E4"/>
    <w:rsid w:val="00957916"/>
    <w:rsid w:val="00975A5D"/>
    <w:rsid w:val="009B149B"/>
    <w:rsid w:val="009B24B3"/>
    <w:rsid w:val="009B4CCC"/>
    <w:rsid w:val="009D3C57"/>
    <w:rsid w:val="00A121B0"/>
    <w:rsid w:val="00A32278"/>
    <w:rsid w:val="00A34348"/>
    <w:rsid w:val="00A4328B"/>
    <w:rsid w:val="00A4694D"/>
    <w:rsid w:val="00A97CFD"/>
    <w:rsid w:val="00AB3365"/>
    <w:rsid w:val="00AD2EE4"/>
    <w:rsid w:val="00B22F9C"/>
    <w:rsid w:val="00B665E8"/>
    <w:rsid w:val="00B77A85"/>
    <w:rsid w:val="00B834A2"/>
    <w:rsid w:val="00B875A1"/>
    <w:rsid w:val="00BA1273"/>
    <w:rsid w:val="00BC7D77"/>
    <w:rsid w:val="00BE34B5"/>
    <w:rsid w:val="00C00518"/>
    <w:rsid w:val="00C007C7"/>
    <w:rsid w:val="00C0416B"/>
    <w:rsid w:val="00C17721"/>
    <w:rsid w:val="00C23952"/>
    <w:rsid w:val="00C334F9"/>
    <w:rsid w:val="00C51C5F"/>
    <w:rsid w:val="00C53768"/>
    <w:rsid w:val="00C740C3"/>
    <w:rsid w:val="00CA4115"/>
    <w:rsid w:val="00CC7F77"/>
    <w:rsid w:val="00CF42C4"/>
    <w:rsid w:val="00D41704"/>
    <w:rsid w:val="00D434E5"/>
    <w:rsid w:val="00D72A1F"/>
    <w:rsid w:val="00D91CC4"/>
    <w:rsid w:val="00D960EF"/>
    <w:rsid w:val="00DA3C81"/>
    <w:rsid w:val="00DA5B10"/>
    <w:rsid w:val="00DD74E4"/>
    <w:rsid w:val="00DD7A07"/>
    <w:rsid w:val="00DF0E8F"/>
    <w:rsid w:val="00E24283"/>
    <w:rsid w:val="00E34A9B"/>
    <w:rsid w:val="00E817E2"/>
    <w:rsid w:val="00E93444"/>
    <w:rsid w:val="00EA00C7"/>
    <w:rsid w:val="00EA0B33"/>
    <w:rsid w:val="00EC4BB9"/>
    <w:rsid w:val="00ED7EDA"/>
    <w:rsid w:val="00EF2FE3"/>
    <w:rsid w:val="00F0517A"/>
    <w:rsid w:val="00F16153"/>
    <w:rsid w:val="00F25F68"/>
    <w:rsid w:val="00F25F7B"/>
    <w:rsid w:val="00F35F1F"/>
    <w:rsid w:val="00F61E98"/>
    <w:rsid w:val="00FD5F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59D2FE0-4098-4B84-BFD6-F824D6743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404040" w:themeColor="text1" w:themeTint="BF"/>
        <w:sz w:val="18"/>
        <w:lang w:val="es-ES" w:eastAsia="es-ES" w:bidi="ar-SA"/>
      </w:rPr>
    </w:rPrDefault>
    <w:pPrDefault>
      <w:pPr>
        <w:spacing w:after="2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73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2"/>
    <w:qFormat/>
    <w:rsid w:val="007C73B0"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customStyle="1" w:styleId="PuestoCar">
    <w:name w:val="Puesto Car"/>
    <w:basedOn w:val="Fuentedeprrafopredeter"/>
    <w:link w:val="Puesto"/>
    <w:uiPriority w:val="2"/>
    <w:rsid w:val="007C73B0"/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styleId="Textodelmarcadordeposicin">
    <w:name w:val="Placeholder Text"/>
    <w:basedOn w:val="Fuentedeprrafopredeter"/>
    <w:uiPriority w:val="99"/>
    <w:semiHidden/>
    <w:rsid w:val="007C73B0"/>
    <w:rPr>
      <w:color w:val="808080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7C73B0"/>
    <w:pPr>
      <w:spacing w:before="500" w:after="100"/>
    </w:pPr>
    <w:rPr>
      <w:rFonts w:asciiTheme="majorHAnsi" w:eastAsiaTheme="majorEastAsia" w:hAnsiTheme="majorHAnsi" w:cstheme="majorBidi"/>
      <w:b/>
      <w:bCs/>
      <w:color w:val="39A5B7" w:themeColor="accent1"/>
      <w:sz w:val="24"/>
    </w:rPr>
  </w:style>
  <w:style w:type="paragraph" w:styleId="Listaconvietas">
    <w:name w:val="List Bullet"/>
    <w:basedOn w:val="Normal"/>
    <w:uiPriority w:val="1"/>
    <w:unhideWhenUsed/>
    <w:qFormat/>
    <w:rsid w:val="007C73B0"/>
    <w:pPr>
      <w:numPr>
        <w:numId w:val="1"/>
      </w:numPr>
      <w:spacing w:after="80"/>
    </w:pPr>
  </w:style>
  <w:style w:type="paragraph" w:customStyle="1" w:styleId="Subseccin">
    <w:name w:val="Subsección"/>
    <w:basedOn w:val="Normal"/>
    <w:uiPriority w:val="1"/>
    <w:qFormat/>
    <w:rsid w:val="007C73B0"/>
    <w:pPr>
      <w:spacing w:before="280" w:after="120"/>
    </w:pPr>
    <w:rPr>
      <w:b/>
      <w:bCs/>
      <w:caps/>
      <w:color w:val="262626" w:themeColor="text1" w:themeTint="D9"/>
    </w:rPr>
  </w:style>
  <w:style w:type="paragraph" w:styleId="Encabezado">
    <w:name w:val="header"/>
    <w:basedOn w:val="Normal"/>
    <w:link w:val="EncabezadoCar"/>
    <w:uiPriority w:val="99"/>
    <w:unhideWhenUsed/>
    <w:rsid w:val="007C73B0"/>
    <w:pPr>
      <w:tabs>
        <w:tab w:val="center" w:pos="4680"/>
        <w:tab w:val="right" w:pos="9360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7C73B0"/>
  </w:style>
  <w:style w:type="paragraph" w:styleId="Piedepgina">
    <w:name w:val="footer"/>
    <w:basedOn w:val="Normal"/>
    <w:link w:val="PiedepginaCar"/>
    <w:uiPriority w:val="99"/>
    <w:unhideWhenUsed/>
    <w:rsid w:val="007C73B0"/>
    <w:pPr>
      <w:spacing w:after="0"/>
      <w:jc w:val="right"/>
    </w:pPr>
    <w:rPr>
      <w:color w:val="39A5B7" w:themeColor="accent1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C73B0"/>
    <w:rPr>
      <w:color w:val="39A5B7" w:themeColor="accent1"/>
    </w:rPr>
  </w:style>
  <w:style w:type="paragraph" w:styleId="Fecha">
    <w:name w:val="Date"/>
    <w:basedOn w:val="Normal"/>
    <w:next w:val="Normal"/>
    <w:link w:val="FechaCar"/>
    <w:uiPriority w:val="1"/>
    <w:unhideWhenUsed/>
    <w:qFormat/>
    <w:rsid w:val="007C73B0"/>
    <w:pPr>
      <w:spacing w:before="720"/>
      <w:contextualSpacing/>
    </w:pPr>
    <w:rPr>
      <w:b/>
      <w:bCs/>
      <w:color w:val="0D0D0D" w:themeColor="text1" w:themeTint="F2"/>
    </w:rPr>
  </w:style>
  <w:style w:type="character" w:customStyle="1" w:styleId="FechaCar">
    <w:name w:val="Fecha Car"/>
    <w:basedOn w:val="Fuentedeprrafopredeter"/>
    <w:link w:val="Fecha"/>
    <w:uiPriority w:val="1"/>
    <w:rsid w:val="007C73B0"/>
    <w:rPr>
      <w:b/>
      <w:bCs/>
      <w:color w:val="0D0D0D" w:themeColor="text1" w:themeTint="F2"/>
    </w:rPr>
  </w:style>
  <w:style w:type="paragraph" w:customStyle="1" w:styleId="Direccin">
    <w:name w:val="Dirección"/>
    <w:basedOn w:val="Normal"/>
    <w:uiPriority w:val="1"/>
    <w:qFormat/>
    <w:rsid w:val="007C73B0"/>
    <w:pPr>
      <w:spacing w:line="336" w:lineRule="auto"/>
      <w:contextualSpacing/>
    </w:pPr>
  </w:style>
  <w:style w:type="paragraph" w:styleId="Saludo">
    <w:name w:val="Salutation"/>
    <w:basedOn w:val="Normal"/>
    <w:next w:val="Normal"/>
    <w:link w:val="SaludoCar"/>
    <w:uiPriority w:val="2"/>
    <w:unhideWhenUsed/>
    <w:qFormat/>
    <w:rsid w:val="007C73B0"/>
    <w:pPr>
      <w:spacing w:before="800" w:after="180"/>
    </w:pPr>
    <w:rPr>
      <w:b/>
      <w:bCs/>
      <w:color w:val="0D0D0D" w:themeColor="text1" w:themeTint="F2"/>
    </w:rPr>
  </w:style>
  <w:style w:type="character" w:customStyle="1" w:styleId="SaludoCar">
    <w:name w:val="Saludo Car"/>
    <w:basedOn w:val="Fuentedeprrafopredeter"/>
    <w:link w:val="Saludo"/>
    <w:uiPriority w:val="2"/>
    <w:rsid w:val="007C73B0"/>
    <w:rPr>
      <w:b/>
      <w:bCs/>
      <w:color w:val="0D0D0D" w:themeColor="text1" w:themeTint="F2"/>
    </w:rPr>
  </w:style>
  <w:style w:type="paragraph" w:styleId="Cierre">
    <w:name w:val="Closing"/>
    <w:basedOn w:val="Normal"/>
    <w:next w:val="Firma"/>
    <w:link w:val="CierreCar"/>
    <w:uiPriority w:val="2"/>
    <w:unhideWhenUsed/>
    <w:qFormat/>
    <w:rsid w:val="007C73B0"/>
    <w:pPr>
      <w:spacing w:before="720" w:after="0"/>
    </w:pPr>
    <w:rPr>
      <w:b/>
      <w:bCs/>
      <w:color w:val="0D0D0D" w:themeColor="text1" w:themeTint="F2"/>
    </w:rPr>
  </w:style>
  <w:style w:type="character" w:customStyle="1" w:styleId="CierreCar">
    <w:name w:val="Cierre Car"/>
    <w:basedOn w:val="Fuentedeprrafopredeter"/>
    <w:link w:val="Cierre"/>
    <w:uiPriority w:val="2"/>
    <w:rsid w:val="007C73B0"/>
    <w:rPr>
      <w:b/>
      <w:bCs/>
      <w:color w:val="0D0D0D" w:themeColor="text1" w:themeTint="F2"/>
    </w:rPr>
  </w:style>
  <w:style w:type="paragraph" w:styleId="Firma">
    <w:name w:val="Signature"/>
    <w:basedOn w:val="Normal"/>
    <w:link w:val="FirmaCar"/>
    <w:uiPriority w:val="2"/>
    <w:unhideWhenUsed/>
    <w:qFormat/>
    <w:rsid w:val="007C73B0"/>
    <w:pPr>
      <w:spacing w:before="1080"/>
      <w:contextualSpacing/>
    </w:pPr>
    <w:rPr>
      <w:b/>
      <w:bCs/>
      <w:color w:val="0D0D0D" w:themeColor="text1" w:themeTint="F2"/>
    </w:rPr>
  </w:style>
  <w:style w:type="character" w:customStyle="1" w:styleId="FirmaCar">
    <w:name w:val="Firma Car"/>
    <w:basedOn w:val="Fuentedeprrafopredeter"/>
    <w:link w:val="Firma"/>
    <w:uiPriority w:val="2"/>
    <w:rsid w:val="007C73B0"/>
    <w:rPr>
      <w:b/>
      <w:bCs/>
      <w:color w:val="0D0D0D" w:themeColor="text1" w:themeTint="F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0D4A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0D4A"/>
    <w:rPr>
      <w:rFonts w:ascii="Tahoma" w:hAnsi="Tahoma" w:cs="Tahoma"/>
      <w:sz w:val="16"/>
      <w:szCs w:val="16"/>
    </w:rPr>
  </w:style>
  <w:style w:type="paragraph" w:customStyle="1" w:styleId="a">
    <w:basedOn w:val="Normal"/>
    <w:next w:val="Normal"/>
    <w:link w:val="TtuloCar"/>
    <w:uiPriority w:val="2"/>
    <w:qFormat/>
    <w:rsid w:val="008D26AF"/>
    <w:pPr>
      <w:pBdr>
        <w:bottom w:val="single" w:sz="12" w:space="4" w:color="39A5B7"/>
      </w:pBdr>
      <w:spacing w:after="120"/>
      <w:contextualSpacing/>
    </w:pPr>
    <w:rPr>
      <w:rFonts w:ascii="Cambria" w:eastAsia="Times New Roman" w:hAnsi="Cambria" w:cs="Times New Roman"/>
      <w:color w:val="39A5B7"/>
      <w:kern w:val="28"/>
      <w:sz w:val="52"/>
    </w:rPr>
  </w:style>
  <w:style w:type="character" w:customStyle="1" w:styleId="TtuloCar">
    <w:name w:val="Título Car"/>
    <w:link w:val="a"/>
    <w:uiPriority w:val="2"/>
    <w:rsid w:val="008D26AF"/>
    <w:rPr>
      <w:rFonts w:ascii="Cambria" w:eastAsia="Times New Roman" w:hAnsi="Cambria" w:cs="Times New Roman"/>
      <w:color w:val="39A5B7"/>
      <w:kern w:val="28"/>
      <w:sz w:val="52"/>
    </w:rPr>
  </w:style>
  <w:style w:type="character" w:styleId="Hipervnculo">
    <w:name w:val="Hyperlink"/>
    <w:basedOn w:val="Fuentedeprrafopredeter"/>
    <w:uiPriority w:val="99"/>
    <w:unhideWhenUsed/>
    <w:rsid w:val="007B1660"/>
    <w:rPr>
      <w:color w:val="39A5B7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960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emf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ci\AppData\Roaming\Microsoft\Plantillas\Curr&#237;culum%20b&#225;sico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>01 444 804 18 20</CompanyPhone>
  <CompanyFax/>
  <CompanyEmail>dg.@cbslp.edu.mx</CompanyEmail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5431C3B-1C29-4CFE-8693-96D0EE2863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9B3E43-8740-407D-90B4-955B23DBD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básico</Template>
  <TotalTime>2</TotalTime>
  <Pages>3</Pages>
  <Words>348</Words>
  <Characters>1918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</dc:creator>
  <cp:lastModifiedBy>Archivo</cp:lastModifiedBy>
  <cp:revision>4</cp:revision>
  <cp:lastPrinted>2016-08-12T16:47:00Z</cp:lastPrinted>
  <dcterms:created xsi:type="dcterms:W3CDTF">2017-01-24T16:19:00Z</dcterms:created>
  <dcterms:modified xsi:type="dcterms:W3CDTF">2017-02-17T16:18:00Z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TC029188809991</vt:lpwstr>
  </property>
</Properties>
</file>