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4AA8" w:rsidRDefault="007F4AA8" w:rsidP="007F4AA8">
      <w:pPr>
        <w:pStyle w:val="Puesto"/>
        <w:ind w:left="144"/>
        <w:rPr>
          <w:noProof/>
        </w:rPr>
      </w:pPr>
      <w:r>
        <w:rPr>
          <w:noProof/>
          <w:lang w:val="es-MX" w:eastAsia="es-MX"/>
        </w:rPr>
        <w:t xml:space="preserve">                                                                </w:t>
      </w:r>
      <w:r w:rsidRPr="003B0FE9">
        <w:rPr>
          <w:noProof/>
          <w:lang w:val="es-MX" w:eastAsia="es-MX"/>
        </w:rPr>
        <w:drawing>
          <wp:inline distT="0" distB="0" distL="0" distR="0" wp14:anchorId="74C8D75A" wp14:editId="57FA9C9E">
            <wp:extent cx="1143000" cy="113347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0" cstate="print">
                      <a:clrChange>
                        <a:clrFrom>
                          <a:srgbClr val="FDFDFD"/>
                        </a:clrFrom>
                        <a:clrTo>
                          <a:srgbClr val="FDFDFD">
                            <a:alpha val="0"/>
                          </a:srgbClr>
                        </a:clrTo>
                      </a:clrChange>
                      <a:extLst>
                        <a:ext uri="{28A0092B-C50C-407E-A947-70E740481C1C}">
                          <a14:useLocalDpi xmlns:a14="http://schemas.microsoft.com/office/drawing/2010/main" val="0"/>
                        </a:ext>
                      </a:extLst>
                    </a:blip>
                    <a:srcRect t="9274" r="84459" b="-2"/>
                    <a:stretch>
                      <a:fillRect/>
                    </a:stretch>
                  </pic:blipFill>
                  <pic:spPr bwMode="auto">
                    <a:xfrm>
                      <a:off x="0" y="0"/>
                      <a:ext cx="1143000" cy="1133475"/>
                    </a:xfrm>
                    <a:prstGeom prst="rect">
                      <a:avLst/>
                    </a:prstGeom>
                    <a:noFill/>
                    <a:ln>
                      <a:noFill/>
                    </a:ln>
                  </pic:spPr>
                </pic:pic>
              </a:graphicData>
            </a:graphic>
          </wp:inline>
        </w:drawing>
      </w:r>
    </w:p>
    <w:p w:rsidR="007F4AA8" w:rsidRPr="00D434E5" w:rsidRDefault="002F0FD7" w:rsidP="007F4AA8">
      <w:pPr>
        <w:pStyle w:val="Puesto"/>
        <w:ind w:left="144"/>
        <w:rPr>
          <w:noProof/>
        </w:rPr>
      </w:pPr>
      <w:r>
        <w:rPr>
          <w:noProof/>
        </w:rPr>
        <w:t xml:space="preserve">LIC. </w:t>
      </w:r>
      <w:r w:rsidR="001F1D59">
        <w:rPr>
          <w:noProof/>
        </w:rPr>
        <w:t xml:space="preserve">ALBERTO RAMIREZ  GONZALEZ </w:t>
      </w:r>
    </w:p>
    <w:p w:rsidR="007F4AA8" w:rsidRPr="00546DF4" w:rsidRDefault="001F1D59" w:rsidP="007F4AA8">
      <w:r w:rsidRPr="001F1D59">
        <w:t xml:space="preserve">    </w:t>
      </w:r>
      <w:r w:rsidR="007F4AA8" w:rsidRPr="001F1D59">
        <w:t xml:space="preserve">     </w:t>
      </w:r>
      <w:r w:rsidR="00931466">
        <w:t xml:space="preserve">8 24 12 99                  </w:t>
      </w:r>
      <w:r w:rsidR="007F4AA8" w:rsidRPr="001F1D59">
        <w:t xml:space="preserve">  </w:t>
      </w:r>
      <w:hyperlink r:id="rId11" w:history="1">
        <w:r w:rsidRPr="001F1D59">
          <w:rPr>
            <w:rStyle w:val="Hipervnculo"/>
            <w:color w:val="404040" w:themeColor="text1" w:themeTint="BF"/>
          </w:rPr>
          <w:t>plantel29@cbslp.edu.mx</w:t>
        </w:r>
      </w:hyperlink>
      <w:r w:rsidR="007F4AA8">
        <w:t xml:space="preserve">  </w:t>
      </w:r>
    </w:p>
    <w:p w:rsidR="007F4AA8" w:rsidRDefault="007F4AA8" w:rsidP="007F4AA8">
      <w:pPr>
        <w:pStyle w:val="Encabezadodelaseccin"/>
        <w:spacing w:before="600"/>
        <w:rPr>
          <w:noProof/>
        </w:rPr>
      </w:pPr>
      <w:r>
        <w:rPr>
          <w:noProof/>
        </w:rPr>
        <w:t>CARGO DEL FUNCIONARIO</w:t>
      </w:r>
      <w:r>
        <w:rPr>
          <w:noProof/>
        </w:rPr>
        <w:tab/>
      </w:r>
      <w:r>
        <w:rPr>
          <w:noProof/>
        </w:rPr>
        <w:tab/>
        <w:t>ADSCRIPCIÓN</w:t>
      </w:r>
    </w:p>
    <w:p w:rsidR="007F4AA8" w:rsidRPr="00EA0B33" w:rsidRDefault="00ED7EDA" w:rsidP="007F4AA8">
      <w:r>
        <w:t xml:space="preserve">DIRECTOR </w:t>
      </w:r>
      <w:r w:rsidR="007F4AA8">
        <w:t xml:space="preserve"> </w:t>
      </w:r>
      <w:r w:rsidR="001F1D59">
        <w:t xml:space="preserve">DE PLANTEL </w:t>
      </w:r>
      <w:r w:rsidR="001F1D59">
        <w:tab/>
      </w:r>
      <w:r w:rsidR="001F1D59">
        <w:tab/>
      </w:r>
      <w:r w:rsidR="001F1D59">
        <w:tab/>
      </w:r>
      <w:r w:rsidR="001F1D59">
        <w:tab/>
        <w:t xml:space="preserve">29, VILLA DE ZARAGOZA </w:t>
      </w:r>
    </w:p>
    <w:p w:rsidR="007F4AA8" w:rsidRDefault="00FF5208" w:rsidP="007F4AA8">
      <w:pPr>
        <w:pStyle w:val="Encabezadodelaseccin"/>
        <w:spacing w:before="480"/>
        <w:rPr>
          <w:noProof/>
        </w:rPr>
      </w:pPr>
      <w:r>
        <w:rPr>
          <w:noProof/>
          <w:lang w:val="es-MX" w:eastAsia="es-MX"/>
        </w:rPr>
        <mc:AlternateContent>
          <mc:Choice Requires="wps">
            <w:drawing>
              <wp:anchor distT="45720" distB="45720" distL="114300" distR="114300" simplePos="0" relativeHeight="251720704" behindDoc="0" locked="0" layoutInCell="1" allowOverlap="1" wp14:anchorId="2BDE37CE" wp14:editId="070FAD4F">
                <wp:simplePos x="0" y="0"/>
                <wp:positionH relativeFrom="column">
                  <wp:posOffset>4594225</wp:posOffset>
                </wp:positionH>
                <wp:positionV relativeFrom="paragraph">
                  <wp:posOffset>282575</wp:posOffset>
                </wp:positionV>
                <wp:extent cx="3140075" cy="257810"/>
                <wp:effectExtent l="0" t="6667" r="15557" b="15558"/>
                <wp:wrapSquare wrapText="bothSides"/>
                <wp:docPr id="3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140075" cy="257810"/>
                        </a:xfrm>
                        <a:prstGeom prst="rect">
                          <a:avLst/>
                        </a:prstGeom>
                        <a:solidFill>
                          <a:srgbClr val="FFFFFF"/>
                        </a:solidFill>
                        <a:ln w="9525">
                          <a:solidFill>
                            <a:srgbClr val="00B0F0"/>
                          </a:solidFill>
                          <a:miter lim="800000"/>
                          <a:headEnd/>
                          <a:tailEnd/>
                        </a:ln>
                      </wps:spPr>
                      <wps:txbx>
                        <w:txbxContent>
                          <w:p w:rsidR="007F4AA8" w:rsidRDefault="00FF5208" w:rsidP="007F4AA8">
                            <w:r>
                              <w:t>FECHA DE ACTUAL</w:t>
                            </w:r>
                            <w:r w:rsidR="00BF3A28">
                              <w:t>IZACIÓN: 23 DE ENERO DE 2017</w:t>
                            </w:r>
                            <w:r>
                              <w:t xml:space="preserve"> </w:t>
                            </w:r>
                          </w:p>
                        </w:txbxContent>
                      </wps:txbx>
                      <wps:bodyPr rot="0" vert="vert"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BDE37CE" id="_x0000_t202" coordsize="21600,21600" o:spt="202" path="m,l,21600r21600,l21600,xe">
                <v:stroke joinstyle="miter"/>
                <v:path gradientshapeok="t" o:connecttype="rect"/>
              </v:shapetype>
              <v:shape id="Cuadro de texto 2" o:spid="_x0000_s1026" type="#_x0000_t202" style="position:absolute;margin-left:361.75pt;margin-top:22.25pt;width:247.25pt;height:20.3pt;rotation:-90;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" strokecolor="#00b0f0">
                <v:textbox style="layout-flow:vertical">
                  <w:txbxContent>
                    <w:p w:rsidR="007F4AA8" w:rsidRDefault="00FF5208" w:rsidP="007F4AA8">
                      <w:r>
                        <w:t>FECHA DE ACTUAL</w:t>
                      </w:r>
                      <w:r w:rsidR="00BF3A28">
                        <w:t>IZACIÓN: 23 DE ENERO DE 2017</w:t>
                      </w:r>
                      <w:r>
                        <w:t xml:space="preserve"> </w:t>
                      </w:r>
                    </w:p>
                  </w:txbxContent>
                </v:textbox>
                <w10:wrap type="square"/>
              </v:shape>
            </w:pict>
          </mc:Fallback>
        </mc:AlternateContent>
      </w:r>
      <w:r w:rsidR="007F4AA8">
        <w:rPr>
          <w:noProof/>
        </w:rPr>
        <w:t>FORMACIÓN</w:t>
      </w:r>
    </w:p>
    <w:p w:rsidR="007F4AA8" w:rsidRDefault="007F4AA8" w:rsidP="007F4AA8">
      <w:pPr>
        <w:pStyle w:val="Subseccin"/>
        <w:spacing w:before="100"/>
        <w:rPr>
          <w:noProof/>
        </w:rPr>
      </w:pPr>
      <w:r w:rsidRPr="00A4694D">
        <w:rPr>
          <w:noProof/>
          <w:color w:val="336699"/>
        </w:rPr>
        <w:t>TITULO</w:t>
      </w:r>
      <w:r>
        <w:rPr>
          <w:noProof/>
        </w:rPr>
        <w:t> </w:t>
      </w:r>
      <w:r>
        <w:rPr>
          <w:noProof/>
        </w:rPr>
        <w:sym w:font="Symbol" w:char="F07C"/>
      </w:r>
      <w:r w:rsidR="000A471A">
        <w:rPr>
          <w:noProof/>
        </w:rPr>
        <w:t xml:space="preserve"> LIC</w:t>
      </w:r>
      <w:r w:rsidR="00FF5208">
        <w:rPr>
          <w:noProof/>
        </w:rPr>
        <w:t>ENCIADO EN ADMINISTRACION AGROPECUARIA</w:t>
      </w:r>
    </w:p>
    <w:p w:rsidR="007F4AA8" w:rsidRDefault="007F4AA8" w:rsidP="007F4AA8">
      <w:pPr>
        <w:pStyle w:val="Subseccin"/>
        <w:spacing w:before="100"/>
        <w:rPr>
          <w:noProof/>
        </w:rPr>
      </w:pPr>
      <w:r w:rsidRPr="00A4694D">
        <w:rPr>
          <w:noProof/>
          <w:color w:val="336699"/>
        </w:rPr>
        <w:t>FACULTAD</w:t>
      </w:r>
      <w:r>
        <w:rPr>
          <w:noProof/>
        </w:rPr>
        <w:t xml:space="preserve"> </w:t>
      </w:r>
      <w:r>
        <w:rPr>
          <w:noProof/>
        </w:rPr>
        <w:sym w:font="Symbol" w:char="F07C"/>
      </w:r>
      <w:r>
        <w:rPr>
          <w:noProof/>
        </w:rPr>
        <w:t xml:space="preserve"> </w:t>
      </w:r>
      <w:r w:rsidR="000A471A">
        <w:rPr>
          <w:noProof/>
        </w:rPr>
        <w:t xml:space="preserve">FACULTAD DE CONTADURIA Y ADMINISTRACION, </w:t>
      </w:r>
      <w:r>
        <w:rPr>
          <w:noProof/>
        </w:rPr>
        <w:t>UNIVERSIDA</w:t>
      </w:r>
      <w:r w:rsidR="00FF5208">
        <w:rPr>
          <w:noProof/>
        </w:rPr>
        <w:t>D AUTONO</w:t>
      </w:r>
      <w:bookmarkStart w:id="0" w:name="_GoBack"/>
      <w:bookmarkEnd w:id="0"/>
      <w:r w:rsidR="00FF5208">
        <w:rPr>
          <w:noProof/>
        </w:rPr>
        <w:t>MA DE SAN LUIS POTOSI</w:t>
      </w:r>
    </w:p>
    <w:p w:rsidR="007F4AA8" w:rsidRPr="003412D8" w:rsidRDefault="007F4AA8" w:rsidP="007F4AA8">
      <w:pPr>
        <w:pStyle w:val="Subseccin"/>
        <w:spacing w:before="100"/>
        <w:rPr>
          <w:noProof/>
          <w:color w:val="2A7B88" w:themeColor="accent1" w:themeShade="BF"/>
        </w:rPr>
      </w:pPr>
      <w:r w:rsidRPr="003412D8">
        <w:rPr>
          <w:noProof/>
          <w:color w:val="2A7B88" w:themeColor="accent1" w:themeShade="BF"/>
        </w:rPr>
        <w:t>GENERACIÓN</w:t>
      </w:r>
      <w:r>
        <w:rPr>
          <w:noProof/>
          <w:color w:val="2A7B88" w:themeColor="accent1" w:themeShade="BF"/>
        </w:rPr>
        <w:t xml:space="preserve"> </w:t>
      </w:r>
      <w:r w:rsidR="00FF5208">
        <w:rPr>
          <w:noProof/>
        </w:rPr>
        <w:t>| 1980-1984</w:t>
      </w:r>
    </w:p>
    <w:p w:rsidR="007F4AA8" w:rsidRDefault="007F4AA8" w:rsidP="007F4AA8">
      <w:pPr>
        <w:pStyle w:val="Subseccin"/>
        <w:spacing w:before="100"/>
        <w:rPr>
          <w:noProof/>
        </w:rPr>
      </w:pPr>
      <w:r w:rsidRPr="003412D8">
        <w:rPr>
          <w:noProof/>
          <w:color w:val="2A7B88" w:themeColor="accent1" w:themeShade="BF"/>
        </w:rPr>
        <w:t>CEDULA PROFESIONAL </w:t>
      </w:r>
      <w:r w:rsidR="00FA0736">
        <w:rPr>
          <w:noProof/>
        </w:rPr>
        <w:t>| </w:t>
      </w:r>
      <w:r w:rsidR="00FF5208">
        <w:rPr>
          <w:noProof/>
        </w:rPr>
        <w:t>7189850</w:t>
      </w:r>
    </w:p>
    <w:p w:rsidR="007F4AA8" w:rsidRDefault="007F4AA8" w:rsidP="007F4AA8">
      <w:pPr>
        <w:pStyle w:val="Encabezadodelaseccin"/>
        <w:spacing w:before="480"/>
        <w:rPr>
          <w:noProof/>
        </w:rPr>
      </w:pPr>
      <w:r>
        <w:rPr>
          <w:noProof/>
        </w:rPr>
        <w:t>EXPERIENCIA LABORAL</w:t>
      </w:r>
    </w:p>
    <w:p w:rsidR="007F4AA8" w:rsidRDefault="00FF5208" w:rsidP="007F4AA8">
      <w:pPr>
        <w:pStyle w:val="Subseccin"/>
        <w:spacing w:before="100"/>
        <w:rPr>
          <w:noProof/>
        </w:rPr>
      </w:pPr>
      <w:r>
        <w:rPr>
          <w:noProof/>
        </w:rPr>
        <w:t>DIRECTOR DE PRODUCCION EN EL FIDEICOMISO DENOMINADO FIRCO EN SALINAS HIDALGO</w:t>
      </w:r>
      <w:r w:rsidR="000A471A">
        <w:rPr>
          <w:noProof/>
        </w:rPr>
        <w:t xml:space="preserve"> S.L.P.</w:t>
      </w:r>
      <w:r>
        <w:rPr>
          <w:noProof/>
        </w:rPr>
        <w:t xml:space="preserve"> | 1985-1987</w:t>
      </w:r>
    </w:p>
    <w:p w:rsidR="007F4AA8" w:rsidRDefault="007F4AA8" w:rsidP="007F4AA8">
      <w:pPr>
        <w:pStyle w:val="Listaconvietas"/>
        <w:rPr>
          <w:noProof/>
        </w:rPr>
      </w:pPr>
    </w:p>
    <w:sdt>
      <w:sdtPr>
        <w:rPr>
          <w:b w:val="0"/>
          <w:bCs w:val="0"/>
          <w:caps w:val="0"/>
          <w:noProof/>
          <w:color w:val="404040" w:themeColor="text1" w:themeTint="BF"/>
        </w:rPr>
        <w:id w:val="2131121492"/>
      </w:sdtPr>
      <w:sdtEndPr/>
      <w:sdtContent>
        <w:sdt>
          <w:sdtPr>
            <w:rPr>
              <w:b w:val="0"/>
              <w:bCs w:val="0"/>
              <w:caps w:val="0"/>
              <w:noProof/>
              <w:color w:val="404040" w:themeColor="text1" w:themeTint="BF"/>
            </w:rPr>
            <w:id w:val="-1035738644"/>
            <w:placeholder>
              <w:docPart w:val="0550D4B5663148FD8D8ED25ED7F440F5"/>
            </w:placeholder>
          </w:sdtPr>
          <w:sdtEndPr/>
          <w:sdtContent>
            <w:p w:rsidR="007F4AA8" w:rsidRDefault="00FF5208" w:rsidP="007F4AA8">
              <w:pPr>
                <w:pStyle w:val="Subseccin"/>
                <w:rPr>
                  <w:noProof/>
                </w:rPr>
              </w:pPr>
              <w:r>
                <w:rPr>
                  <w:bCs w:val="0"/>
                  <w:caps w:val="0"/>
                  <w:noProof/>
                  <w:color w:val="404040" w:themeColor="text1" w:themeTint="BF"/>
                </w:rPr>
                <w:t>JEFE DE OFICINA DE PLANTEL 05 CD. FERNANDEZ</w:t>
              </w:r>
              <w:r>
                <w:rPr>
                  <w:noProof/>
                </w:rPr>
                <w:t> |</w:t>
              </w:r>
              <w:r w:rsidR="000A471A">
                <w:rPr>
                  <w:noProof/>
                </w:rPr>
                <w:t xml:space="preserve"> </w:t>
              </w:r>
              <w:r w:rsidR="000A471A">
                <w:rPr>
                  <w:bCs w:val="0"/>
                  <w:caps w:val="0"/>
                  <w:noProof/>
                  <w:color w:val="404040" w:themeColor="text1" w:themeTint="BF"/>
                </w:rPr>
                <w:t>COLEGIO DE BACHILLERES DEL ESTADO DE SAN LUIS POTOSI</w:t>
              </w:r>
              <w:r>
                <w:rPr>
                  <w:noProof/>
                </w:rPr>
                <w:t xml:space="preserve"> | 1988-1995</w:t>
              </w:r>
            </w:p>
            <w:p w:rsidR="007F4AA8" w:rsidRDefault="00AF66CF" w:rsidP="007F4AA8">
              <w:pPr>
                <w:pStyle w:val="Listaconvietas"/>
                <w:rPr>
                  <w:noProof/>
                </w:rPr>
              </w:pPr>
            </w:p>
          </w:sdtContent>
        </w:sdt>
        <w:sdt>
          <w:sdtPr>
            <w:rPr>
              <w:b w:val="0"/>
              <w:bCs w:val="0"/>
              <w:caps w:val="0"/>
              <w:noProof/>
              <w:color w:val="404040" w:themeColor="text1" w:themeTint="BF"/>
            </w:rPr>
            <w:id w:val="2041080700"/>
            <w:placeholder>
              <w:docPart w:val="9185DF2317EF4E08BA3691AFCD5FCE13"/>
            </w:placeholder>
          </w:sdtPr>
          <w:sdtEndPr/>
          <w:sdtContent>
            <w:p w:rsidR="007F4AA8" w:rsidRDefault="00FF5208" w:rsidP="007F4AA8">
              <w:pPr>
                <w:pStyle w:val="Subseccin"/>
                <w:rPr>
                  <w:noProof/>
                </w:rPr>
              </w:pPr>
              <w:r>
                <w:rPr>
                  <w:noProof/>
                </w:rPr>
                <w:t xml:space="preserve">SUBDIRECTOR ACADEMICO  </w:t>
              </w:r>
              <w:r w:rsidR="000A471A">
                <w:rPr>
                  <w:noProof/>
                </w:rPr>
                <w:t>DE</w:t>
              </w:r>
              <w:r>
                <w:rPr>
                  <w:noProof/>
                </w:rPr>
                <w:t xml:space="preserve"> PLANTEL 06 CD. VALLES | </w:t>
              </w:r>
              <w:r w:rsidR="000A471A">
                <w:rPr>
                  <w:noProof/>
                </w:rPr>
                <w:t xml:space="preserve"> COLEGIO DE BACHILLERES DEL ESTADO DE SAN LUIS POTOSI  </w:t>
              </w:r>
              <w:r>
                <w:rPr>
                  <w:noProof/>
                </w:rPr>
                <w:t>1995-1997</w:t>
              </w:r>
            </w:p>
            <w:p w:rsidR="007F4AA8" w:rsidRDefault="00AF66CF" w:rsidP="007F4AA8">
              <w:pPr>
                <w:pStyle w:val="Listaconvietas"/>
                <w:rPr>
                  <w:noProof/>
                </w:rPr>
              </w:pPr>
            </w:p>
          </w:sdtContent>
        </w:sdt>
        <w:sdt>
          <w:sdtPr>
            <w:rPr>
              <w:b w:val="0"/>
              <w:bCs w:val="0"/>
              <w:caps w:val="0"/>
              <w:noProof/>
              <w:color w:val="404040" w:themeColor="text1" w:themeTint="BF"/>
            </w:rPr>
            <w:id w:val="-986933786"/>
            <w:placeholder>
              <w:docPart w:val="B08812BE954741D294FC6B691EA52C80"/>
            </w:placeholder>
          </w:sdtPr>
          <w:sdtEndPr/>
          <w:sdtContent>
            <w:p w:rsidR="007F4AA8" w:rsidRDefault="00FF5208" w:rsidP="007F4AA8">
              <w:pPr>
                <w:pStyle w:val="Subseccin"/>
                <w:rPr>
                  <w:noProof/>
                </w:rPr>
              </w:pPr>
              <w:r>
                <w:rPr>
                  <w:noProof/>
                </w:rPr>
                <w:t xml:space="preserve">DIRECTOR DEL PLANTEL 27 SAN MARTIN CHALCHICUAUTLA | COLEGIO DE BACHILLERES </w:t>
              </w:r>
              <w:r w:rsidR="000A471A">
                <w:rPr>
                  <w:noProof/>
                </w:rPr>
                <w:t xml:space="preserve">DEL ESTADO </w:t>
              </w:r>
              <w:r>
                <w:rPr>
                  <w:noProof/>
                </w:rPr>
                <w:t>DE SAN LUIS POTOSI   1997-2001</w:t>
              </w:r>
            </w:p>
            <w:p w:rsidR="007F4AA8" w:rsidRDefault="00AF66CF" w:rsidP="007F4AA8">
              <w:pPr>
                <w:pStyle w:val="Listaconvietas"/>
                <w:rPr>
                  <w:noProof/>
                </w:rPr>
              </w:pPr>
            </w:p>
          </w:sdtContent>
        </w:sdt>
      </w:sdtContent>
    </w:sdt>
    <w:sdt>
      <w:sdtPr>
        <w:rPr>
          <w:b w:val="0"/>
          <w:bCs w:val="0"/>
          <w:caps w:val="0"/>
          <w:noProof/>
          <w:color w:val="404040" w:themeColor="text1" w:themeTint="BF"/>
        </w:rPr>
        <w:id w:val="185108569"/>
        <w:placeholder>
          <w:docPart w:val="E78CEC3CD01846159F80E83A4BF0E593"/>
        </w:placeholder>
      </w:sdtPr>
      <w:sdtEndPr/>
      <w:sdtContent>
        <w:p w:rsidR="007F4AA8" w:rsidRDefault="00FF5208" w:rsidP="007F4AA8">
          <w:pPr>
            <w:pStyle w:val="Subseccin"/>
            <w:rPr>
              <w:noProof/>
            </w:rPr>
          </w:pPr>
          <w:r>
            <w:rPr>
              <w:noProof/>
            </w:rPr>
            <w:t>DIRECTOR DEL PLANTEL 14 TANCANHUITZ DE SANTOS</w:t>
          </w:r>
          <w:r w:rsidR="007F4AA8">
            <w:rPr>
              <w:noProof/>
            </w:rPr>
            <w:t> | </w:t>
          </w:r>
          <w:r>
            <w:rPr>
              <w:noProof/>
            </w:rPr>
            <w:t xml:space="preserve"> COLEGIO DE BACHILLERES</w:t>
          </w:r>
          <w:r w:rsidR="000A471A">
            <w:rPr>
              <w:noProof/>
            </w:rPr>
            <w:t xml:space="preserve"> DEL ESTADO</w:t>
          </w:r>
          <w:r>
            <w:rPr>
              <w:noProof/>
            </w:rPr>
            <w:t xml:space="preserve"> DE SAN LUIS POTOSI  2001-2005</w:t>
          </w:r>
        </w:p>
        <w:p w:rsidR="007F4AA8" w:rsidRDefault="00AF66CF" w:rsidP="007F4AA8">
          <w:pPr>
            <w:pStyle w:val="Listaconvietas"/>
            <w:rPr>
              <w:noProof/>
            </w:rPr>
          </w:pPr>
        </w:p>
      </w:sdtContent>
    </w:sdt>
    <w:sdt>
      <w:sdtPr>
        <w:rPr>
          <w:b w:val="0"/>
          <w:bCs w:val="0"/>
          <w:caps w:val="0"/>
          <w:noProof/>
          <w:color w:val="404040" w:themeColor="text1" w:themeTint="BF"/>
        </w:rPr>
        <w:id w:val="151646829"/>
        <w:placeholder>
          <w:docPart w:val="3D4E004CE8EC4A6D99FB0813A5161041"/>
        </w:placeholder>
      </w:sdtPr>
      <w:sdtEndPr/>
      <w:sdtContent>
        <w:p w:rsidR="007F4AA8" w:rsidRDefault="00FF5208" w:rsidP="007F4AA8">
          <w:pPr>
            <w:pStyle w:val="Subseccin"/>
            <w:rPr>
              <w:noProof/>
            </w:rPr>
          </w:pPr>
          <w:r>
            <w:rPr>
              <w:noProof/>
            </w:rPr>
            <w:t>DIRECTOR DEL PLANTEL 07 AHUALULCO</w:t>
          </w:r>
          <w:r w:rsidR="007F4AA8">
            <w:rPr>
              <w:noProof/>
            </w:rPr>
            <w:t>| </w:t>
          </w:r>
          <w:r>
            <w:rPr>
              <w:noProof/>
            </w:rPr>
            <w:t>COLEGIO DE BACHILLERES</w:t>
          </w:r>
          <w:r w:rsidR="000A471A">
            <w:rPr>
              <w:noProof/>
            </w:rPr>
            <w:t xml:space="preserve"> DEL ESTADO</w:t>
          </w:r>
          <w:r>
            <w:rPr>
              <w:noProof/>
            </w:rPr>
            <w:t xml:space="preserve"> DE SAN LUIS POTOSI  2005</w:t>
          </w:r>
          <w:r w:rsidR="007F4AA8">
            <w:rPr>
              <w:noProof/>
            </w:rPr>
            <w:t>-</w:t>
          </w:r>
          <w:r>
            <w:rPr>
              <w:noProof/>
            </w:rPr>
            <w:t xml:space="preserve"> 2011</w:t>
          </w:r>
        </w:p>
        <w:p w:rsidR="007F4AA8" w:rsidRDefault="00AF66CF" w:rsidP="007F4AA8">
          <w:pPr>
            <w:pStyle w:val="Listaconvietas"/>
            <w:rPr>
              <w:noProof/>
            </w:rPr>
          </w:pPr>
        </w:p>
      </w:sdtContent>
    </w:sdt>
    <w:sdt>
      <w:sdtPr>
        <w:rPr>
          <w:b w:val="0"/>
          <w:bCs w:val="0"/>
          <w:caps w:val="0"/>
          <w:noProof/>
          <w:color w:val="404040" w:themeColor="text1" w:themeTint="BF"/>
        </w:rPr>
        <w:id w:val="-1532488188"/>
      </w:sdtPr>
      <w:sdtEndPr/>
      <w:sdtContent>
        <w:p w:rsidR="007F4AA8" w:rsidRDefault="00FF5208" w:rsidP="007F4AA8">
          <w:pPr>
            <w:pStyle w:val="Subseccin"/>
            <w:rPr>
              <w:noProof/>
            </w:rPr>
          </w:pPr>
          <w:r>
            <w:rPr>
              <w:noProof/>
            </w:rPr>
            <w:t>DIRECTOR DEL PLANTEL 29 VILLA DE ZARAGOZA</w:t>
          </w:r>
          <w:r w:rsidR="007F4AA8">
            <w:rPr>
              <w:noProof/>
            </w:rPr>
            <w:t> | </w:t>
          </w:r>
          <w:r>
            <w:rPr>
              <w:noProof/>
            </w:rPr>
            <w:t>COLEGIO</w:t>
          </w:r>
          <w:r w:rsidR="007F4AA8">
            <w:rPr>
              <w:noProof/>
            </w:rPr>
            <w:t xml:space="preserve"> DE BACHILLERES</w:t>
          </w:r>
          <w:r w:rsidR="000A471A">
            <w:rPr>
              <w:noProof/>
            </w:rPr>
            <w:t xml:space="preserve"> DEL ESTADO</w:t>
          </w:r>
          <w:r w:rsidR="007F4AA8">
            <w:rPr>
              <w:noProof/>
            </w:rPr>
            <w:t xml:space="preserve"> DE SAN LUI</w:t>
          </w:r>
          <w:r>
            <w:rPr>
              <w:noProof/>
            </w:rPr>
            <w:t>S POTOSI | 2012</w:t>
          </w:r>
          <w:r w:rsidR="007F4AA8">
            <w:rPr>
              <w:noProof/>
            </w:rPr>
            <w:t>- A LA FECHA</w:t>
          </w:r>
        </w:p>
        <w:p w:rsidR="007F4AA8" w:rsidRDefault="00AF66CF" w:rsidP="007F4AA8">
          <w:pPr>
            <w:pStyle w:val="Listaconvietas"/>
            <w:rPr>
              <w:noProof/>
            </w:rPr>
          </w:pPr>
        </w:p>
      </w:sdtContent>
    </w:sdt>
    <w:p w:rsidR="007F4AA8" w:rsidRDefault="007F4AA8" w:rsidP="00E24283">
      <w:pPr>
        <w:pStyle w:val="Subseccin"/>
        <w:spacing w:before="100"/>
        <w:rPr>
          <w:noProof/>
        </w:rPr>
      </w:pPr>
    </w:p>
    <w:sectPr w:rsidR="007F4AA8" w:rsidSect="004B34FC">
      <w:footerReference w:type="default" r:id="rId12"/>
      <w:pgSz w:w="12240" w:h="15840"/>
      <w:pgMar w:top="851"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6CF" w:rsidRDefault="00AF66CF">
      <w:pPr>
        <w:spacing w:after="0"/>
      </w:pPr>
      <w:r>
        <w:separator/>
      </w:r>
    </w:p>
  </w:endnote>
  <w:endnote w:type="continuationSeparator" w:id="0">
    <w:p w:rsidR="00AF66CF" w:rsidRDefault="00AF66C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CDA" w:rsidRDefault="00783CDA">
    <w:pPr>
      <w:pStyle w:val="Piedepgina"/>
    </w:pPr>
    <w:r>
      <w:t xml:space="preserve">Página </w:t>
    </w:r>
    <w:r>
      <w:fldChar w:fldCharType="begin"/>
    </w:r>
    <w:r>
      <w:instrText>PAGE   \* MERGEFORMAT</w:instrText>
    </w:r>
    <w:r>
      <w:fldChar w:fldCharType="separate"/>
    </w:r>
    <w:r w:rsidR="00BF3A28">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6CF" w:rsidRDefault="00AF66CF">
      <w:pPr>
        <w:spacing w:after="0"/>
      </w:pPr>
      <w:r>
        <w:separator/>
      </w:r>
    </w:p>
  </w:footnote>
  <w:footnote w:type="continuationSeparator" w:id="0">
    <w:p w:rsidR="00AF66CF" w:rsidRDefault="00AF66CF">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0C3"/>
    <w:rsid w:val="00010431"/>
    <w:rsid w:val="00015AB1"/>
    <w:rsid w:val="00040692"/>
    <w:rsid w:val="00083240"/>
    <w:rsid w:val="00093D63"/>
    <w:rsid w:val="000A471A"/>
    <w:rsid w:val="000C1295"/>
    <w:rsid w:val="000E3468"/>
    <w:rsid w:val="000E4A72"/>
    <w:rsid w:val="000E6F4E"/>
    <w:rsid w:val="00121D52"/>
    <w:rsid w:val="001526C9"/>
    <w:rsid w:val="001559C5"/>
    <w:rsid w:val="00190E43"/>
    <w:rsid w:val="001B2E0A"/>
    <w:rsid w:val="001B4CD1"/>
    <w:rsid w:val="001D74FF"/>
    <w:rsid w:val="001F1B3F"/>
    <w:rsid w:val="001F1D59"/>
    <w:rsid w:val="00225DC9"/>
    <w:rsid w:val="002315C3"/>
    <w:rsid w:val="00254AE2"/>
    <w:rsid w:val="0028072A"/>
    <w:rsid w:val="002D5483"/>
    <w:rsid w:val="002F03EF"/>
    <w:rsid w:val="002F0FD7"/>
    <w:rsid w:val="00327C7B"/>
    <w:rsid w:val="003412D8"/>
    <w:rsid w:val="003473C6"/>
    <w:rsid w:val="0037447E"/>
    <w:rsid w:val="00380F1B"/>
    <w:rsid w:val="003818A7"/>
    <w:rsid w:val="003A5824"/>
    <w:rsid w:val="003C7381"/>
    <w:rsid w:val="003E4047"/>
    <w:rsid w:val="0041016A"/>
    <w:rsid w:val="004122C9"/>
    <w:rsid w:val="00423C1B"/>
    <w:rsid w:val="00434870"/>
    <w:rsid w:val="0043556E"/>
    <w:rsid w:val="004464D5"/>
    <w:rsid w:val="004967A7"/>
    <w:rsid w:val="004A010D"/>
    <w:rsid w:val="004A07D5"/>
    <w:rsid w:val="004A3406"/>
    <w:rsid w:val="004B34FC"/>
    <w:rsid w:val="004B74D6"/>
    <w:rsid w:val="004C0851"/>
    <w:rsid w:val="004C252D"/>
    <w:rsid w:val="004D2C85"/>
    <w:rsid w:val="004D6BB9"/>
    <w:rsid w:val="004F19A3"/>
    <w:rsid w:val="004F367F"/>
    <w:rsid w:val="00546DF4"/>
    <w:rsid w:val="00561321"/>
    <w:rsid w:val="00565EEC"/>
    <w:rsid w:val="00572341"/>
    <w:rsid w:val="00577E37"/>
    <w:rsid w:val="00584F44"/>
    <w:rsid w:val="00597FC6"/>
    <w:rsid w:val="005A5253"/>
    <w:rsid w:val="005B0CD5"/>
    <w:rsid w:val="005C4878"/>
    <w:rsid w:val="005D0A6F"/>
    <w:rsid w:val="005E112D"/>
    <w:rsid w:val="0060085E"/>
    <w:rsid w:val="0062026D"/>
    <w:rsid w:val="006531C2"/>
    <w:rsid w:val="00655CC2"/>
    <w:rsid w:val="006D0030"/>
    <w:rsid w:val="007051AF"/>
    <w:rsid w:val="00716BD5"/>
    <w:rsid w:val="00770BBE"/>
    <w:rsid w:val="00772E29"/>
    <w:rsid w:val="00783CDA"/>
    <w:rsid w:val="00786DF6"/>
    <w:rsid w:val="007A7648"/>
    <w:rsid w:val="007B1660"/>
    <w:rsid w:val="007C73B0"/>
    <w:rsid w:val="007D0D4A"/>
    <w:rsid w:val="007E7FD2"/>
    <w:rsid w:val="007F4AA8"/>
    <w:rsid w:val="007F561C"/>
    <w:rsid w:val="00801822"/>
    <w:rsid w:val="00810BCC"/>
    <w:rsid w:val="00825F48"/>
    <w:rsid w:val="00856E27"/>
    <w:rsid w:val="00883733"/>
    <w:rsid w:val="0089183B"/>
    <w:rsid w:val="008A19ED"/>
    <w:rsid w:val="008C41B4"/>
    <w:rsid w:val="008D26AF"/>
    <w:rsid w:val="00900B98"/>
    <w:rsid w:val="009206C8"/>
    <w:rsid w:val="00931466"/>
    <w:rsid w:val="00957916"/>
    <w:rsid w:val="00975A5D"/>
    <w:rsid w:val="0099211D"/>
    <w:rsid w:val="009B149B"/>
    <w:rsid w:val="009B24B3"/>
    <w:rsid w:val="00A121B0"/>
    <w:rsid w:val="00A32278"/>
    <w:rsid w:val="00A34348"/>
    <w:rsid w:val="00A4328B"/>
    <w:rsid w:val="00A4694D"/>
    <w:rsid w:val="00A97CFD"/>
    <w:rsid w:val="00AB2016"/>
    <w:rsid w:val="00AB3365"/>
    <w:rsid w:val="00AD2EE4"/>
    <w:rsid w:val="00AF66CF"/>
    <w:rsid w:val="00B036FF"/>
    <w:rsid w:val="00B22F9C"/>
    <w:rsid w:val="00B25958"/>
    <w:rsid w:val="00B665E8"/>
    <w:rsid w:val="00B77A85"/>
    <w:rsid w:val="00B834A2"/>
    <w:rsid w:val="00B875A1"/>
    <w:rsid w:val="00B94701"/>
    <w:rsid w:val="00BA1273"/>
    <w:rsid w:val="00BC7D77"/>
    <w:rsid w:val="00BE34B5"/>
    <w:rsid w:val="00BF3A28"/>
    <w:rsid w:val="00C00518"/>
    <w:rsid w:val="00C007C7"/>
    <w:rsid w:val="00C0416B"/>
    <w:rsid w:val="00C17721"/>
    <w:rsid w:val="00C23952"/>
    <w:rsid w:val="00C334F9"/>
    <w:rsid w:val="00C51C5F"/>
    <w:rsid w:val="00C53768"/>
    <w:rsid w:val="00C740C3"/>
    <w:rsid w:val="00CA4115"/>
    <w:rsid w:val="00CC7F77"/>
    <w:rsid w:val="00CF42C4"/>
    <w:rsid w:val="00D03D27"/>
    <w:rsid w:val="00D41704"/>
    <w:rsid w:val="00D434E5"/>
    <w:rsid w:val="00D72A1F"/>
    <w:rsid w:val="00D91CC4"/>
    <w:rsid w:val="00D960EF"/>
    <w:rsid w:val="00DA3C81"/>
    <w:rsid w:val="00DA5B10"/>
    <w:rsid w:val="00DD7A07"/>
    <w:rsid w:val="00DE0367"/>
    <w:rsid w:val="00DE5F81"/>
    <w:rsid w:val="00DF0E8F"/>
    <w:rsid w:val="00E0145F"/>
    <w:rsid w:val="00E24283"/>
    <w:rsid w:val="00E34A9B"/>
    <w:rsid w:val="00E817E2"/>
    <w:rsid w:val="00E93444"/>
    <w:rsid w:val="00EA00C7"/>
    <w:rsid w:val="00EA0B33"/>
    <w:rsid w:val="00EC4BB9"/>
    <w:rsid w:val="00ED220A"/>
    <w:rsid w:val="00ED7EDA"/>
    <w:rsid w:val="00EF2FE3"/>
    <w:rsid w:val="00F25F68"/>
    <w:rsid w:val="00F25F7B"/>
    <w:rsid w:val="00F35F1F"/>
    <w:rsid w:val="00F61E98"/>
    <w:rsid w:val="00FA0736"/>
    <w:rsid w:val="00FD5F21"/>
    <w:rsid w:val="00FF520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2CA347-FCE6-4C08-BC01-620F412A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sz w:val="18"/>
        <w:lang w:val="es-ES" w:eastAsia="es-ES" w:bidi="ar-SA"/>
      </w:rPr>
    </w:rPrDefault>
    <w:pPrDefault>
      <w:pPr>
        <w:spacing w:after="2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3B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basedOn w:val="Normal"/>
    <w:next w:val="Normal"/>
    <w:link w:val="PuestoCar"/>
    <w:uiPriority w:val="2"/>
    <w:qFormat/>
    <w:rsid w:val="007C73B0"/>
    <w:pPr>
      <w:pBdr>
        <w:bottom w:val="single" w:sz="12" w:space="4" w:color="39A5B7" w:themeColor="accent1"/>
      </w:pBdr>
      <w:spacing w:after="120"/>
      <w:contextualSpacing/>
    </w:pPr>
    <w:rPr>
      <w:rFonts w:asciiTheme="majorHAnsi" w:eastAsiaTheme="majorEastAsia" w:hAnsiTheme="majorHAnsi" w:cstheme="majorBidi"/>
      <w:color w:val="39A5B7" w:themeColor="accent1"/>
      <w:kern w:val="28"/>
      <w:sz w:val="52"/>
    </w:rPr>
  </w:style>
  <w:style w:type="character" w:customStyle="1" w:styleId="PuestoCar">
    <w:name w:val="Puesto Car"/>
    <w:basedOn w:val="Fuentedeprrafopredeter"/>
    <w:link w:val="Puesto"/>
    <w:uiPriority w:val="2"/>
    <w:rsid w:val="007C73B0"/>
    <w:rPr>
      <w:rFonts w:asciiTheme="majorHAnsi" w:eastAsiaTheme="majorEastAsia" w:hAnsiTheme="majorHAnsi" w:cstheme="majorBidi"/>
      <w:color w:val="39A5B7" w:themeColor="accent1"/>
      <w:kern w:val="28"/>
      <w:sz w:val="52"/>
    </w:rPr>
  </w:style>
  <w:style w:type="character" w:styleId="Textodelmarcadordeposicin">
    <w:name w:val="Placeholder Text"/>
    <w:basedOn w:val="Fuentedeprrafopredeter"/>
    <w:uiPriority w:val="99"/>
    <w:semiHidden/>
    <w:rsid w:val="007C73B0"/>
    <w:rPr>
      <w:color w:val="808080"/>
    </w:rPr>
  </w:style>
  <w:style w:type="paragraph" w:customStyle="1" w:styleId="Encabezadodelaseccin">
    <w:name w:val="Encabezado de la sección"/>
    <w:basedOn w:val="Normal"/>
    <w:next w:val="Normal"/>
    <w:uiPriority w:val="1"/>
    <w:qFormat/>
    <w:rsid w:val="007C73B0"/>
    <w:pPr>
      <w:spacing w:before="500" w:after="100"/>
    </w:pPr>
    <w:rPr>
      <w:rFonts w:asciiTheme="majorHAnsi" w:eastAsiaTheme="majorEastAsia" w:hAnsiTheme="majorHAnsi" w:cstheme="majorBidi"/>
      <w:b/>
      <w:bCs/>
      <w:color w:val="39A5B7" w:themeColor="accent1"/>
      <w:sz w:val="24"/>
    </w:rPr>
  </w:style>
  <w:style w:type="paragraph" w:styleId="Listaconvietas">
    <w:name w:val="List Bullet"/>
    <w:basedOn w:val="Normal"/>
    <w:uiPriority w:val="1"/>
    <w:unhideWhenUsed/>
    <w:qFormat/>
    <w:rsid w:val="007C73B0"/>
    <w:pPr>
      <w:numPr>
        <w:numId w:val="1"/>
      </w:numPr>
      <w:spacing w:after="80"/>
    </w:pPr>
  </w:style>
  <w:style w:type="paragraph" w:customStyle="1" w:styleId="Subseccin">
    <w:name w:val="Subsección"/>
    <w:basedOn w:val="Normal"/>
    <w:uiPriority w:val="1"/>
    <w:qFormat/>
    <w:rsid w:val="007C73B0"/>
    <w:pPr>
      <w:spacing w:before="280" w:after="120"/>
    </w:pPr>
    <w:rPr>
      <w:b/>
      <w:bCs/>
      <w:caps/>
      <w:color w:val="262626" w:themeColor="text1" w:themeTint="D9"/>
    </w:rPr>
  </w:style>
  <w:style w:type="paragraph" w:styleId="Encabezado">
    <w:name w:val="header"/>
    <w:basedOn w:val="Normal"/>
    <w:link w:val="EncabezadoCar"/>
    <w:uiPriority w:val="99"/>
    <w:unhideWhenUsed/>
    <w:rsid w:val="007C73B0"/>
    <w:pPr>
      <w:tabs>
        <w:tab w:val="center" w:pos="4680"/>
        <w:tab w:val="right" w:pos="9360"/>
      </w:tabs>
      <w:spacing w:after="0"/>
    </w:pPr>
  </w:style>
  <w:style w:type="character" w:customStyle="1" w:styleId="EncabezadoCar">
    <w:name w:val="Encabezado Car"/>
    <w:basedOn w:val="Fuentedeprrafopredeter"/>
    <w:link w:val="Encabezado"/>
    <w:uiPriority w:val="99"/>
    <w:rsid w:val="007C73B0"/>
  </w:style>
  <w:style w:type="paragraph" w:styleId="Piedepgina">
    <w:name w:val="footer"/>
    <w:basedOn w:val="Normal"/>
    <w:link w:val="PiedepginaCar"/>
    <w:uiPriority w:val="99"/>
    <w:unhideWhenUsed/>
    <w:rsid w:val="007C73B0"/>
    <w:pPr>
      <w:spacing w:after="0"/>
      <w:jc w:val="right"/>
    </w:pPr>
    <w:rPr>
      <w:color w:val="39A5B7" w:themeColor="accent1"/>
    </w:rPr>
  </w:style>
  <w:style w:type="character" w:customStyle="1" w:styleId="PiedepginaCar">
    <w:name w:val="Pie de página Car"/>
    <w:basedOn w:val="Fuentedeprrafopredeter"/>
    <w:link w:val="Piedepgina"/>
    <w:uiPriority w:val="99"/>
    <w:rsid w:val="007C73B0"/>
    <w:rPr>
      <w:color w:val="39A5B7" w:themeColor="accent1"/>
    </w:rPr>
  </w:style>
  <w:style w:type="paragraph" w:styleId="Fecha">
    <w:name w:val="Date"/>
    <w:basedOn w:val="Normal"/>
    <w:next w:val="Normal"/>
    <w:link w:val="FechaCar"/>
    <w:uiPriority w:val="1"/>
    <w:unhideWhenUsed/>
    <w:qFormat/>
    <w:rsid w:val="007C73B0"/>
    <w:pPr>
      <w:spacing w:before="720"/>
      <w:contextualSpacing/>
    </w:pPr>
    <w:rPr>
      <w:b/>
      <w:bCs/>
      <w:color w:val="0D0D0D" w:themeColor="text1" w:themeTint="F2"/>
    </w:rPr>
  </w:style>
  <w:style w:type="character" w:customStyle="1" w:styleId="FechaCar">
    <w:name w:val="Fecha Car"/>
    <w:basedOn w:val="Fuentedeprrafopredeter"/>
    <w:link w:val="Fecha"/>
    <w:uiPriority w:val="1"/>
    <w:rsid w:val="007C73B0"/>
    <w:rPr>
      <w:b/>
      <w:bCs/>
      <w:color w:val="0D0D0D" w:themeColor="text1" w:themeTint="F2"/>
    </w:rPr>
  </w:style>
  <w:style w:type="paragraph" w:customStyle="1" w:styleId="Direccin">
    <w:name w:val="Dirección"/>
    <w:basedOn w:val="Normal"/>
    <w:uiPriority w:val="1"/>
    <w:qFormat/>
    <w:rsid w:val="007C73B0"/>
    <w:pPr>
      <w:spacing w:line="336" w:lineRule="auto"/>
      <w:contextualSpacing/>
    </w:pPr>
  </w:style>
  <w:style w:type="paragraph" w:styleId="Saludo">
    <w:name w:val="Salutation"/>
    <w:basedOn w:val="Normal"/>
    <w:next w:val="Normal"/>
    <w:link w:val="SaludoCar"/>
    <w:uiPriority w:val="2"/>
    <w:unhideWhenUsed/>
    <w:qFormat/>
    <w:rsid w:val="007C73B0"/>
    <w:pPr>
      <w:spacing w:before="800" w:after="180"/>
    </w:pPr>
    <w:rPr>
      <w:b/>
      <w:bCs/>
      <w:color w:val="0D0D0D" w:themeColor="text1" w:themeTint="F2"/>
    </w:rPr>
  </w:style>
  <w:style w:type="character" w:customStyle="1" w:styleId="SaludoCar">
    <w:name w:val="Saludo Car"/>
    <w:basedOn w:val="Fuentedeprrafopredeter"/>
    <w:link w:val="Saludo"/>
    <w:uiPriority w:val="2"/>
    <w:rsid w:val="007C73B0"/>
    <w:rPr>
      <w:b/>
      <w:bCs/>
      <w:color w:val="0D0D0D" w:themeColor="text1" w:themeTint="F2"/>
    </w:rPr>
  </w:style>
  <w:style w:type="paragraph" w:styleId="Cierre">
    <w:name w:val="Closing"/>
    <w:basedOn w:val="Normal"/>
    <w:next w:val="Firma"/>
    <w:link w:val="CierreCar"/>
    <w:uiPriority w:val="2"/>
    <w:unhideWhenUsed/>
    <w:qFormat/>
    <w:rsid w:val="007C73B0"/>
    <w:pPr>
      <w:spacing w:before="720" w:after="0"/>
    </w:pPr>
    <w:rPr>
      <w:b/>
      <w:bCs/>
      <w:color w:val="0D0D0D" w:themeColor="text1" w:themeTint="F2"/>
    </w:rPr>
  </w:style>
  <w:style w:type="character" w:customStyle="1" w:styleId="CierreCar">
    <w:name w:val="Cierre Car"/>
    <w:basedOn w:val="Fuentedeprrafopredeter"/>
    <w:link w:val="Cierre"/>
    <w:uiPriority w:val="2"/>
    <w:rsid w:val="007C73B0"/>
    <w:rPr>
      <w:b/>
      <w:bCs/>
      <w:color w:val="0D0D0D" w:themeColor="text1" w:themeTint="F2"/>
    </w:rPr>
  </w:style>
  <w:style w:type="paragraph" w:styleId="Firma">
    <w:name w:val="Signature"/>
    <w:basedOn w:val="Normal"/>
    <w:link w:val="FirmaCar"/>
    <w:uiPriority w:val="2"/>
    <w:unhideWhenUsed/>
    <w:qFormat/>
    <w:rsid w:val="007C73B0"/>
    <w:pPr>
      <w:spacing w:before="1080"/>
      <w:contextualSpacing/>
    </w:pPr>
    <w:rPr>
      <w:b/>
      <w:bCs/>
      <w:color w:val="0D0D0D" w:themeColor="text1" w:themeTint="F2"/>
    </w:rPr>
  </w:style>
  <w:style w:type="character" w:customStyle="1" w:styleId="FirmaCar">
    <w:name w:val="Firma Car"/>
    <w:basedOn w:val="Fuentedeprrafopredeter"/>
    <w:link w:val="Firma"/>
    <w:uiPriority w:val="2"/>
    <w:rsid w:val="007C73B0"/>
    <w:rPr>
      <w:b/>
      <w:bCs/>
      <w:color w:val="0D0D0D" w:themeColor="text1" w:themeTint="F2"/>
    </w:rPr>
  </w:style>
  <w:style w:type="paragraph" w:styleId="Textodeglobo">
    <w:name w:val="Balloon Text"/>
    <w:basedOn w:val="Normal"/>
    <w:link w:val="TextodegloboCar"/>
    <w:uiPriority w:val="99"/>
    <w:semiHidden/>
    <w:unhideWhenUsed/>
    <w:rsid w:val="007D0D4A"/>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0D4A"/>
    <w:rPr>
      <w:rFonts w:ascii="Tahoma" w:hAnsi="Tahoma" w:cs="Tahoma"/>
      <w:sz w:val="16"/>
      <w:szCs w:val="16"/>
    </w:rPr>
  </w:style>
  <w:style w:type="paragraph" w:customStyle="1" w:styleId="a">
    <w:basedOn w:val="Normal"/>
    <w:next w:val="Normal"/>
    <w:link w:val="TtuloCar"/>
    <w:uiPriority w:val="2"/>
    <w:qFormat/>
    <w:rsid w:val="008D26AF"/>
    <w:pPr>
      <w:pBdr>
        <w:bottom w:val="single" w:sz="12" w:space="4" w:color="39A5B7"/>
      </w:pBdr>
      <w:spacing w:after="120"/>
      <w:contextualSpacing/>
    </w:pPr>
    <w:rPr>
      <w:rFonts w:ascii="Cambria" w:eastAsia="Times New Roman" w:hAnsi="Cambria" w:cs="Times New Roman"/>
      <w:color w:val="39A5B7"/>
      <w:kern w:val="28"/>
      <w:sz w:val="52"/>
    </w:rPr>
  </w:style>
  <w:style w:type="character" w:customStyle="1" w:styleId="TtuloCar">
    <w:name w:val="Título Car"/>
    <w:link w:val="a"/>
    <w:uiPriority w:val="2"/>
    <w:rsid w:val="008D26AF"/>
    <w:rPr>
      <w:rFonts w:ascii="Cambria" w:eastAsia="Times New Roman" w:hAnsi="Cambria" w:cs="Times New Roman"/>
      <w:color w:val="39A5B7"/>
      <w:kern w:val="28"/>
      <w:sz w:val="52"/>
    </w:rPr>
  </w:style>
  <w:style w:type="character" w:styleId="Hipervnculo">
    <w:name w:val="Hyperlink"/>
    <w:basedOn w:val="Fuentedeprrafopredeter"/>
    <w:uiPriority w:val="99"/>
    <w:unhideWhenUsed/>
    <w:rsid w:val="007B1660"/>
    <w:rPr>
      <w:color w:val="39A5B7"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lantel29@cbslp.edu.mx"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ppData\Roaming\Microsoft\Plantillas\Curr&#237;culum%20b&#225;sic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550D4B5663148FD8D8ED25ED7F440F5"/>
        <w:category>
          <w:name w:val="General"/>
          <w:gallery w:val="placeholder"/>
        </w:category>
        <w:types>
          <w:type w:val="bbPlcHdr"/>
        </w:types>
        <w:behaviors>
          <w:behavior w:val="content"/>
        </w:behaviors>
        <w:guid w:val="{3B98B911-CFF0-4264-ABB2-84226DB5EDE0}"/>
      </w:docPartPr>
      <w:docPartBody>
        <w:p w:rsidR="00486BFB" w:rsidRDefault="006F7378" w:rsidP="006F7378">
          <w:pPr>
            <w:pStyle w:val="0550D4B5663148FD8D8ED25ED7F440F5"/>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9185DF2317EF4E08BA3691AFCD5FCE13"/>
        <w:category>
          <w:name w:val="General"/>
          <w:gallery w:val="placeholder"/>
        </w:category>
        <w:types>
          <w:type w:val="bbPlcHdr"/>
        </w:types>
        <w:behaviors>
          <w:behavior w:val="content"/>
        </w:behaviors>
        <w:guid w:val="{7A021BAD-F740-4948-B620-32476C5EF49C}"/>
      </w:docPartPr>
      <w:docPartBody>
        <w:p w:rsidR="00486BFB" w:rsidRDefault="006F7378" w:rsidP="006F7378">
          <w:pPr>
            <w:pStyle w:val="9185DF2317EF4E08BA3691AFCD5FCE13"/>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B08812BE954741D294FC6B691EA52C80"/>
        <w:category>
          <w:name w:val="General"/>
          <w:gallery w:val="placeholder"/>
        </w:category>
        <w:types>
          <w:type w:val="bbPlcHdr"/>
        </w:types>
        <w:behaviors>
          <w:behavior w:val="content"/>
        </w:behaviors>
        <w:guid w:val="{FBBFB15B-1E05-4BED-B315-3C2D22F21F1F}"/>
      </w:docPartPr>
      <w:docPartBody>
        <w:p w:rsidR="00486BFB" w:rsidRDefault="006F7378" w:rsidP="006F7378">
          <w:pPr>
            <w:pStyle w:val="B08812BE954741D294FC6B691EA52C80"/>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E78CEC3CD01846159F80E83A4BF0E593"/>
        <w:category>
          <w:name w:val="General"/>
          <w:gallery w:val="placeholder"/>
        </w:category>
        <w:types>
          <w:type w:val="bbPlcHdr"/>
        </w:types>
        <w:behaviors>
          <w:behavior w:val="content"/>
        </w:behaviors>
        <w:guid w:val="{6234A559-26FC-4D3E-94B6-E344283FE024}"/>
      </w:docPartPr>
      <w:docPartBody>
        <w:p w:rsidR="00486BFB" w:rsidRDefault="006F7378" w:rsidP="006F7378">
          <w:pPr>
            <w:pStyle w:val="E78CEC3CD01846159F80E83A4BF0E593"/>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
      <w:docPartPr>
        <w:name w:val="3D4E004CE8EC4A6D99FB0813A5161041"/>
        <w:category>
          <w:name w:val="General"/>
          <w:gallery w:val="placeholder"/>
        </w:category>
        <w:types>
          <w:type w:val="bbPlcHdr"/>
        </w:types>
        <w:behaviors>
          <w:behavior w:val="content"/>
        </w:behaviors>
        <w:guid w:val="{2FBA58FF-5FBB-4FD9-9828-E72C14E8E676}"/>
      </w:docPartPr>
      <w:docPartBody>
        <w:p w:rsidR="00486BFB" w:rsidRDefault="006F7378" w:rsidP="006F7378">
          <w:pPr>
            <w:pStyle w:val="3D4E004CE8EC4A6D99FB0813A5161041"/>
          </w:pPr>
          <w:r>
            <w:rPr>
              <w:rStyle w:val="Textodelmarcadordeposicin"/>
            </w:rPr>
            <w:t>Introduzca aquí cualquier contenido que quiera que se repita, aunque sea en otros controles de contenido. También puede insertar este control alrededor de las filas de la tabla para repetir partes de la tabla.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70FC019A"/>
    <w:lvl w:ilvl="0">
      <w:start w:val="1"/>
      <w:numFmt w:val="bullet"/>
      <w:pStyle w:val="Listaconvietas"/>
      <w:lvlText w:val="·"/>
      <w:lvlJc w:val="left"/>
      <w:pPr>
        <w:tabs>
          <w:tab w:val="num" w:pos="144"/>
        </w:tabs>
        <w:ind w:left="144" w:hanging="144"/>
      </w:pPr>
      <w:rPr>
        <w:rFonts w:ascii="Cambria" w:hAnsi="Cambria"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2"/>
  </w:compat>
  <w:rsids>
    <w:rsidRoot w:val="000C034D"/>
    <w:rsid w:val="00083B4D"/>
    <w:rsid w:val="000B1368"/>
    <w:rsid w:val="000C034D"/>
    <w:rsid w:val="000E5250"/>
    <w:rsid w:val="00105F5F"/>
    <w:rsid w:val="001A0998"/>
    <w:rsid w:val="001A1446"/>
    <w:rsid w:val="002011A2"/>
    <w:rsid w:val="0020398F"/>
    <w:rsid w:val="00370695"/>
    <w:rsid w:val="00394651"/>
    <w:rsid w:val="00397CAD"/>
    <w:rsid w:val="00486BFB"/>
    <w:rsid w:val="00524828"/>
    <w:rsid w:val="00655D42"/>
    <w:rsid w:val="006F7378"/>
    <w:rsid w:val="007F2D9F"/>
    <w:rsid w:val="008D3760"/>
    <w:rsid w:val="008E1A8F"/>
    <w:rsid w:val="009E4ED3"/>
    <w:rsid w:val="00AE5433"/>
    <w:rsid w:val="00B21782"/>
    <w:rsid w:val="00CF1945"/>
    <w:rsid w:val="00D36D9A"/>
    <w:rsid w:val="00DE378A"/>
    <w:rsid w:val="00E97B6B"/>
    <w:rsid w:val="00EC7ECC"/>
    <w:rsid w:val="00EE56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7CA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79FE26F652A4564880A37C2D3F2AD6B">
    <w:name w:val="B79FE26F652A4564880A37C2D3F2AD6B"/>
    <w:rsid w:val="00397CAD"/>
  </w:style>
  <w:style w:type="paragraph" w:customStyle="1" w:styleId="382F7A351AAC4F5B955482BD20EB8909">
    <w:name w:val="382F7A351AAC4F5B955482BD20EB8909"/>
    <w:rsid w:val="00397CAD"/>
  </w:style>
  <w:style w:type="paragraph" w:customStyle="1" w:styleId="CC9CD484C6514771BB1C845248E18FE3">
    <w:name w:val="CC9CD484C6514771BB1C845248E18FE3"/>
    <w:rsid w:val="00397CAD"/>
  </w:style>
  <w:style w:type="paragraph" w:customStyle="1" w:styleId="850257BEB98D4435806E04641758F20C">
    <w:name w:val="850257BEB98D4435806E04641758F20C"/>
    <w:rsid w:val="00397CAD"/>
  </w:style>
  <w:style w:type="paragraph" w:customStyle="1" w:styleId="38A7C2CD4CC542EFB313002D35D3CC81">
    <w:name w:val="38A7C2CD4CC542EFB313002D35D3CC81"/>
    <w:rsid w:val="00397CAD"/>
  </w:style>
  <w:style w:type="paragraph" w:customStyle="1" w:styleId="6DC6E4F51BD1459B87C2044FE17FD5D4">
    <w:name w:val="6DC6E4F51BD1459B87C2044FE17FD5D4"/>
    <w:rsid w:val="00397CAD"/>
  </w:style>
  <w:style w:type="paragraph" w:customStyle="1" w:styleId="CC6D962E31894A5192ECA7621822BAFC">
    <w:name w:val="CC6D962E31894A5192ECA7621822BAFC"/>
    <w:rsid w:val="00397CAD"/>
  </w:style>
  <w:style w:type="paragraph" w:customStyle="1" w:styleId="634CE7689305427ABD0D98AECFA58523">
    <w:name w:val="634CE7689305427ABD0D98AECFA58523"/>
    <w:rsid w:val="00397CAD"/>
  </w:style>
  <w:style w:type="paragraph" w:customStyle="1" w:styleId="C10F7EAEB0AE4713BC3298621DE02498">
    <w:name w:val="C10F7EAEB0AE4713BC3298621DE02498"/>
    <w:rsid w:val="00397CAD"/>
  </w:style>
  <w:style w:type="character" w:styleId="Textodelmarcadordeposicin">
    <w:name w:val="Placeholder Text"/>
    <w:basedOn w:val="Fuentedeprrafopredeter"/>
    <w:uiPriority w:val="99"/>
    <w:semiHidden/>
    <w:rsid w:val="006F7378"/>
    <w:rPr>
      <w:color w:val="808080"/>
    </w:rPr>
  </w:style>
  <w:style w:type="paragraph" w:customStyle="1" w:styleId="3659E1FA27E74304A4C8EEF0B7428A11">
    <w:name w:val="3659E1FA27E74304A4C8EEF0B7428A11"/>
    <w:rsid w:val="00397CAD"/>
  </w:style>
  <w:style w:type="paragraph" w:customStyle="1" w:styleId="B2A903F223AC47FBA6D03115A1D3A3EF">
    <w:name w:val="B2A903F223AC47FBA6D03115A1D3A3EF"/>
    <w:rsid w:val="00397CAD"/>
  </w:style>
  <w:style w:type="paragraph" w:styleId="Listaconvietas">
    <w:name w:val="List Bullet"/>
    <w:basedOn w:val="Normal"/>
    <w:uiPriority w:val="1"/>
    <w:unhideWhenUsed/>
    <w:qFormat/>
    <w:rsid w:val="00397CAD"/>
    <w:pPr>
      <w:numPr>
        <w:numId w:val="1"/>
      </w:numPr>
      <w:spacing w:after="80" w:line="240" w:lineRule="auto"/>
    </w:pPr>
    <w:rPr>
      <w:rFonts w:eastAsiaTheme="minorHAnsi"/>
      <w:color w:val="404040" w:themeColor="text1" w:themeTint="BF"/>
      <w:sz w:val="18"/>
      <w:szCs w:val="20"/>
      <w:lang w:val="es-ES" w:eastAsia="es-ES"/>
    </w:rPr>
  </w:style>
  <w:style w:type="paragraph" w:customStyle="1" w:styleId="13218EE2FB924E82981FF400534A7163">
    <w:name w:val="13218EE2FB924E82981FF400534A7163"/>
    <w:rsid w:val="00397CAD"/>
  </w:style>
  <w:style w:type="paragraph" w:customStyle="1" w:styleId="C5B49B327A5A4568A0CDE494C004486A">
    <w:name w:val="C5B49B327A5A4568A0CDE494C004486A"/>
    <w:rsid w:val="00397CAD"/>
  </w:style>
  <w:style w:type="paragraph" w:customStyle="1" w:styleId="B98C953527634A3EBE0A4FC758734CA5">
    <w:name w:val="B98C953527634A3EBE0A4FC758734CA5"/>
    <w:rsid w:val="00397CAD"/>
  </w:style>
  <w:style w:type="paragraph" w:customStyle="1" w:styleId="E58AC796FF4F4AC2ADD9B459FF1549E9">
    <w:name w:val="E58AC796FF4F4AC2ADD9B459FF1549E9"/>
    <w:rsid w:val="00397CAD"/>
  </w:style>
  <w:style w:type="paragraph" w:customStyle="1" w:styleId="9C4913183D47412596064AFB9A79A53F">
    <w:name w:val="9C4913183D47412596064AFB9A79A53F"/>
    <w:rsid w:val="00397CAD"/>
  </w:style>
  <w:style w:type="paragraph" w:customStyle="1" w:styleId="C356A597C8524F9C94C52373443F5EF1">
    <w:name w:val="C356A597C8524F9C94C52373443F5EF1"/>
    <w:rsid w:val="00397CAD"/>
  </w:style>
  <w:style w:type="paragraph" w:customStyle="1" w:styleId="F21CCB10321343AA9DA2E75CC5EF250C">
    <w:name w:val="F21CCB10321343AA9DA2E75CC5EF250C"/>
    <w:rsid w:val="00397CAD"/>
  </w:style>
  <w:style w:type="paragraph" w:customStyle="1" w:styleId="D583393DB5DD42FF9342C0A98DC3B53A">
    <w:name w:val="D583393DB5DD42FF9342C0A98DC3B53A"/>
    <w:rsid w:val="000C034D"/>
  </w:style>
  <w:style w:type="paragraph" w:customStyle="1" w:styleId="1BECA9CEC20A48F2BF5EE6775D3A4D04">
    <w:name w:val="1BECA9CEC20A48F2BF5EE6775D3A4D04"/>
    <w:rsid w:val="000C034D"/>
  </w:style>
  <w:style w:type="paragraph" w:customStyle="1" w:styleId="5C98E7A8300C482B862D3D601104C5F8">
    <w:name w:val="5C98E7A8300C482B862D3D601104C5F8"/>
    <w:rsid w:val="000C034D"/>
  </w:style>
  <w:style w:type="paragraph" w:customStyle="1" w:styleId="514E80107E5B40A9A637E54B1647FC56">
    <w:name w:val="514E80107E5B40A9A637E54B1647FC56"/>
    <w:rsid w:val="000C034D"/>
  </w:style>
  <w:style w:type="paragraph" w:customStyle="1" w:styleId="F968F1FEB6454ECDBEE4ADF99153A905">
    <w:name w:val="F968F1FEB6454ECDBEE4ADF99153A905"/>
    <w:rsid w:val="000C034D"/>
  </w:style>
  <w:style w:type="paragraph" w:customStyle="1" w:styleId="399498D8D4474D2586AE5CFF07EDB225">
    <w:name w:val="399498D8D4474D2586AE5CFF07EDB225"/>
    <w:rsid w:val="000C034D"/>
  </w:style>
  <w:style w:type="paragraph" w:customStyle="1" w:styleId="82830F733C9B439595FD58884E1E985C">
    <w:name w:val="82830F733C9B439595FD58884E1E985C"/>
    <w:rsid w:val="000C034D"/>
  </w:style>
  <w:style w:type="paragraph" w:customStyle="1" w:styleId="B5121603EA7B478C94527AE55B3C1541">
    <w:name w:val="B5121603EA7B478C94527AE55B3C1541"/>
    <w:rsid w:val="000C034D"/>
  </w:style>
  <w:style w:type="paragraph" w:customStyle="1" w:styleId="D872586A43184786A87964137DE8D347">
    <w:name w:val="D872586A43184786A87964137DE8D347"/>
    <w:rsid w:val="000C034D"/>
  </w:style>
  <w:style w:type="paragraph" w:customStyle="1" w:styleId="23E5440A2FC14881A51E955A929B8553">
    <w:name w:val="23E5440A2FC14881A51E955A929B8553"/>
    <w:rsid w:val="000C034D"/>
  </w:style>
  <w:style w:type="paragraph" w:customStyle="1" w:styleId="F54B44C245E04AFCB9CA815127A7F6C6">
    <w:name w:val="F54B44C245E04AFCB9CA815127A7F6C6"/>
    <w:rsid w:val="000C034D"/>
  </w:style>
  <w:style w:type="paragraph" w:customStyle="1" w:styleId="4B66F4921F424C009F26665C539E3ADD">
    <w:name w:val="4B66F4921F424C009F26665C539E3ADD"/>
    <w:rsid w:val="00397CAD"/>
    <w:pPr>
      <w:spacing w:after="200" w:line="276" w:lineRule="auto"/>
    </w:pPr>
  </w:style>
  <w:style w:type="paragraph" w:customStyle="1" w:styleId="DC486BE48B4A466BA2715CDC01EA60AC">
    <w:name w:val="DC486BE48B4A466BA2715CDC01EA60AC"/>
    <w:rsid w:val="000E5250"/>
  </w:style>
  <w:style w:type="paragraph" w:customStyle="1" w:styleId="0BAC4F3467B4432FA571FEAB9A20508E">
    <w:name w:val="0BAC4F3467B4432FA571FEAB9A20508E"/>
    <w:rsid w:val="000E5250"/>
  </w:style>
  <w:style w:type="paragraph" w:customStyle="1" w:styleId="02E79C53ACC0446F95C4CA3597BDBCE8">
    <w:name w:val="02E79C53ACC0446F95C4CA3597BDBCE8"/>
    <w:rsid w:val="000E5250"/>
  </w:style>
  <w:style w:type="paragraph" w:customStyle="1" w:styleId="F182E290FD584D2AA140466431CD17AD">
    <w:name w:val="F182E290FD584D2AA140466431CD17AD"/>
    <w:rsid w:val="000E5250"/>
  </w:style>
  <w:style w:type="paragraph" w:customStyle="1" w:styleId="7DFC995DAA1E4D2BA5452E64A384AAD4">
    <w:name w:val="7DFC995DAA1E4D2BA5452E64A384AAD4"/>
    <w:rsid w:val="000E5250"/>
  </w:style>
  <w:style w:type="paragraph" w:customStyle="1" w:styleId="6E8A8ED102B544ED93192C84A7F507D2">
    <w:name w:val="6E8A8ED102B544ED93192C84A7F507D2"/>
    <w:rsid w:val="000E5250"/>
  </w:style>
  <w:style w:type="paragraph" w:customStyle="1" w:styleId="1D902CA62FDC44C2B523B3B3CC98F1CF">
    <w:name w:val="1D902CA62FDC44C2B523B3B3CC98F1CF"/>
    <w:rsid w:val="000E5250"/>
  </w:style>
  <w:style w:type="paragraph" w:customStyle="1" w:styleId="E692D5BB84924A2D81E08298F7ADB956">
    <w:name w:val="E692D5BB84924A2D81E08298F7ADB956"/>
    <w:rsid w:val="000E5250"/>
  </w:style>
  <w:style w:type="paragraph" w:customStyle="1" w:styleId="C63022EC5180405FA6195F1AB1B5C684">
    <w:name w:val="C63022EC5180405FA6195F1AB1B5C684"/>
    <w:rsid w:val="000E5250"/>
  </w:style>
  <w:style w:type="paragraph" w:customStyle="1" w:styleId="D7F7D881B1A44718B1AA4F094F8B78B4">
    <w:name w:val="D7F7D881B1A44718B1AA4F094F8B78B4"/>
    <w:rsid w:val="000E5250"/>
  </w:style>
  <w:style w:type="paragraph" w:customStyle="1" w:styleId="28AF5AFD75F140FC8824A2064981D117">
    <w:name w:val="28AF5AFD75F140FC8824A2064981D117"/>
    <w:rsid w:val="000E5250"/>
  </w:style>
  <w:style w:type="paragraph" w:customStyle="1" w:styleId="9735CDABD2B54990A6085D1E19C2DCEC">
    <w:name w:val="9735CDABD2B54990A6085D1E19C2DCEC"/>
    <w:rsid w:val="000E5250"/>
  </w:style>
  <w:style w:type="paragraph" w:customStyle="1" w:styleId="305C11F1FC6945B58BDC8EFBE5E9C679">
    <w:name w:val="305C11F1FC6945B58BDC8EFBE5E9C679"/>
    <w:rsid w:val="000E5250"/>
  </w:style>
  <w:style w:type="paragraph" w:customStyle="1" w:styleId="8A68AA04CE104675BF03C0C5C4DC47A8">
    <w:name w:val="8A68AA04CE104675BF03C0C5C4DC47A8"/>
    <w:rsid w:val="000E5250"/>
  </w:style>
  <w:style w:type="paragraph" w:customStyle="1" w:styleId="6934B3A9E39D429B873A6B3E80C1F0B2">
    <w:name w:val="6934B3A9E39D429B873A6B3E80C1F0B2"/>
    <w:rsid w:val="000E5250"/>
  </w:style>
  <w:style w:type="paragraph" w:customStyle="1" w:styleId="56464CE8B85042DE8BA167D6D5E9A0F0">
    <w:name w:val="56464CE8B85042DE8BA167D6D5E9A0F0"/>
    <w:rsid w:val="000E5250"/>
  </w:style>
  <w:style w:type="paragraph" w:customStyle="1" w:styleId="8386FA74274543CBA58934E54E58B3E9">
    <w:name w:val="8386FA74274543CBA58934E54E58B3E9"/>
    <w:rsid w:val="000E5250"/>
  </w:style>
  <w:style w:type="paragraph" w:customStyle="1" w:styleId="5C9E74C943F145A791F224731BC338BA">
    <w:name w:val="5C9E74C943F145A791F224731BC338BA"/>
    <w:rsid w:val="000E5250"/>
  </w:style>
  <w:style w:type="paragraph" w:customStyle="1" w:styleId="4072807D2EA04E4699F628A47E555BA8">
    <w:name w:val="4072807D2EA04E4699F628A47E555BA8"/>
    <w:rsid w:val="000E5250"/>
  </w:style>
  <w:style w:type="paragraph" w:customStyle="1" w:styleId="DF1321C3F3A84692AB3E39998CB0AC6E">
    <w:name w:val="DF1321C3F3A84692AB3E39998CB0AC6E"/>
    <w:rsid w:val="000E5250"/>
  </w:style>
  <w:style w:type="paragraph" w:customStyle="1" w:styleId="0A47DE4E743D416E847B25D6D5E1457E">
    <w:name w:val="0A47DE4E743D416E847B25D6D5E1457E"/>
    <w:rsid w:val="000E5250"/>
  </w:style>
  <w:style w:type="paragraph" w:customStyle="1" w:styleId="F0AA2F6C69A44A2F88EA880415C1A42A">
    <w:name w:val="F0AA2F6C69A44A2F88EA880415C1A42A"/>
    <w:rsid w:val="000E5250"/>
  </w:style>
  <w:style w:type="paragraph" w:customStyle="1" w:styleId="53FCA186065F4825AB03B3AC0D2478CB">
    <w:name w:val="53FCA186065F4825AB03B3AC0D2478CB"/>
    <w:rsid w:val="000E5250"/>
  </w:style>
  <w:style w:type="paragraph" w:customStyle="1" w:styleId="B59FDDF2716C484E9125F60C3F4FE543">
    <w:name w:val="B59FDDF2716C484E9125F60C3F4FE543"/>
    <w:rsid w:val="000E5250"/>
  </w:style>
  <w:style w:type="paragraph" w:customStyle="1" w:styleId="B3D9B2DEAEDD40ABA004BA64F833B40A">
    <w:name w:val="B3D9B2DEAEDD40ABA004BA64F833B40A"/>
    <w:rsid w:val="000E5250"/>
  </w:style>
  <w:style w:type="paragraph" w:customStyle="1" w:styleId="FB5488FB4A024571A986B18C34D8DFDF">
    <w:name w:val="FB5488FB4A024571A986B18C34D8DFDF"/>
    <w:rsid w:val="000E5250"/>
  </w:style>
  <w:style w:type="paragraph" w:customStyle="1" w:styleId="2024AA198E4D440F9B394770CD2D6104">
    <w:name w:val="2024AA198E4D440F9B394770CD2D6104"/>
    <w:rsid w:val="000E5250"/>
  </w:style>
  <w:style w:type="paragraph" w:customStyle="1" w:styleId="A7D968C55BFA4E9791F817D00EB66414">
    <w:name w:val="A7D968C55BFA4E9791F817D00EB66414"/>
    <w:rsid w:val="000E5250"/>
  </w:style>
  <w:style w:type="paragraph" w:customStyle="1" w:styleId="C98EC5E83E8548418DDF93C2DE229DCF">
    <w:name w:val="C98EC5E83E8548418DDF93C2DE229DCF"/>
    <w:rsid w:val="000E5250"/>
  </w:style>
  <w:style w:type="paragraph" w:customStyle="1" w:styleId="FB6D8B23B6C04D4B832E66A3793F379F">
    <w:name w:val="FB6D8B23B6C04D4B832E66A3793F379F"/>
    <w:rsid w:val="000E5250"/>
  </w:style>
  <w:style w:type="paragraph" w:customStyle="1" w:styleId="136199C5FC4A4ADBB321D2DE47CB82E5">
    <w:name w:val="136199C5FC4A4ADBB321D2DE47CB82E5"/>
    <w:rsid w:val="000E5250"/>
  </w:style>
  <w:style w:type="paragraph" w:customStyle="1" w:styleId="4CFF379D649B4A5ABD127D65A7C17EEC">
    <w:name w:val="4CFF379D649B4A5ABD127D65A7C17EEC"/>
    <w:rsid w:val="000E5250"/>
  </w:style>
  <w:style w:type="paragraph" w:customStyle="1" w:styleId="59775314B3DE4D038C9ACDF056694F49">
    <w:name w:val="59775314B3DE4D038C9ACDF056694F49"/>
    <w:rsid w:val="000E5250"/>
  </w:style>
  <w:style w:type="paragraph" w:customStyle="1" w:styleId="3ED90377D6F04635A928E29ADDCE5FD4">
    <w:name w:val="3ED90377D6F04635A928E29ADDCE5FD4"/>
    <w:rsid w:val="000E5250"/>
  </w:style>
  <w:style w:type="paragraph" w:customStyle="1" w:styleId="79FAE694746E429C8262916BCA5D01D1">
    <w:name w:val="79FAE694746E429C8262916BCA5D01D1"/>
    <w:rsid w:val="000E5250"/>
  </w:style>
  <w:style w:type="paragraph" w:customStyle="1" w:styleId="E702AC863C6E4282AD88A64AB03E11DA">
    <w:name w:val="E702AC863C6E4282AD88A64AB03E11DA"/>
    <w:rsid w:val="000E5250"/>
  </w:style>
  <w:style w:type="paragraph" w:customStyle="1" w:styleId="75B86948F09F4D4D9A7BC6F5F861FCA9">
    <w:name w:val="75B86948F09F4D4D9A7BC6F5F861FCA9"/>
    <w:rsid w:val="000E5250"/>
  </w:style>
  <w:style w:type="paragraph" w:customStyle="1" w:styleId="E0D1FE465F18402EADDBDF50764CE6C1">
    <w:name w:val="E0D1FE465F18402EADDBDF50764CE6C1"/>
    <w:rsid w:val="000E5250"/>
  </w:style>
  <w:style w:type="paragraph" w:customStyle="1" w:styleId="EFC56EDDB5FD445BADE62CC061BBAA8B">
    <w:name w:val="EFC56EDDB5FD445BADE62CC061BBAA8B"/>
    <w:rsid w:val="000E5250"/>
  </w:style>
  <w:style w:type="paragraph" w:customStyle="1" w:styleId="6473E9DE78F54BF79355648790951D1F">
    <w:name w:val="6473E9DE78F54BF79355648790951D1F"/>
    <w:rsid w:val="000E5250"/>
  </w:style>
  <w:style w:type="paragraph" w:customStyle="1" w:styleId="0A94597E332C4C62BE6BD6E1F6C9DB86">
    <w:name w:val="0A94597E332C4C62BE6BD6E1F6C9DB86"/>
    <w:rsid w:val="000E5250"/>
  </w:style>
  <w:style w:type="paragraph" w:customStyle="1" w:styleId="557721D704D64F6FA0C4315998B9DDBB">
    <w:name w:val="557721D704D64F6FA0C4315998B9DDBB"/>
    <w:rsid w:val="000E5250"/>
  </w:style>
  <w:style w:type="paragraph" w:customStyle="1" w:styleId="9F994053BAF6408590BCF9C99B14536F">
    <w:name w:val="9F994053BAF6408590BCF9C99B14536F"/>
    <w:rsid w:val="000E5250"/>
  </w:style>
  <w:style w:type="paragraph" w:customStyle="1" w:styleId="91640B23E3A84466A3A59803EEEDCC37">
    <w:name w:val="91640B23E3A84466A3A59803EEEDCC37"/>
    <w:rsid w:val="000E5250"/>
  </w:style>
  <w:style w:type="paragraph" w:customStyle="1" w:styleId="4E2667AA88E947B4B84F0D7FE3284D7B">
    <w:name w:val="4E2667AA88E947B4B84F0D7FE3284D7B"/>
    <w:rsid w:val="000E5250"/>
  </w:style>
  <w:style w:type="paragraph" w:customStyle="1" w:styleId="810AD25E58034CBDB78DC80E5EF0B2F8">
    <w:name w:val="810AD25E58034CBDB78DC80E5EF0B2F8"/>
    <w:rsid w:val="000E5250"/>
  </w:style>
  <w:style w:type="paragraph" w:customStyle="1" w:styleId="3DF9C39645F443DA8D2DDAD8F0CDBF19">
    <w:name w:val="3DF9C39645F443DA8D2DDAD8F0CDBF19"/>
    <w:rsid w:val="008D3760"/>
  </w:style>
  <w:style w:type="paragraph" w:customStyle="1" w:styleId="EFF45661D310450BB600C7137AC7FF95">
    <w:name w:val="EFF45661D310450BB600C7137AC7FF95"/>
    <w:rsid w:val="008D3760"/>
  </w:style>
  <w:style w:type="paragraph" w:customStyle="1" w:styleId="89C6A5B8C1D6467F84F79A825B64480A">
    <w:name w:val="89C6A5B8C1D6467F84F79A825B64480A"/>
    <w:rsid w:val="008D3760"/>
  </w:style>
  <w:style w:type="paragraph" w:customStyle="1" w:styleId="B70F2E4695C442999AACC892FD64440D">
    <w:name w:val="B70F2E4695C442999AACC892FD64440D"/>
    <w:rsid w:val="008D3760"/>
  </w:style>
  <w:style w:type="paragraph" w:customStyle="1" w:styleId="B6CBE35BAEF94F1D88D661B23A1066A6">
    <w:name w:val="B6CBE35BAEF94F1D88D661B23A1066A6"/>
    <w:rsid w:val="008D3760"/>
  </w:style>
  <w:style w:type="paragraph" w:customStyle="1" w:styleId="6F430A43772A481C8BD50221A5D573F7">
    <w:name w:val="6F430A43772A481C8BD50221A5D573F7"/>
    <w:rsid w:val="008D3760"/>
  </w:style>
  <w:style w:type="paragraph" w:customStyle="1" w:styleId="07457382AAAC403C818B1BAFE05DD2BE">
    <w:name w:val="07457382AAAC403C818B1BAFE05DD2BE"/>
    <w:rsid w:val="008D3760"/>
  </w:style>
  <w:style w:type="paragraph" w:customStyle="1" w:styleId="E09529D77A1F44E0B1F6FE2BB889F66D">
    <w:name w:val="E09529D77A1F44E0B1F6FE2BB889F66D"/>
    <w:rsid w:val="008D3760"/>
  </w:style>
  <w:style w:type="paragraph" w:customStyle="1" w:styleId="59C53ED0204F44AB9C11F556FC60A871">
    <w:name w:val="59C53ED0204F44AB9C11F556FC60A871"/>
    <w:rsid w:val="008D3760"/>
  </w:style>
  <w:style w:type="paragraph" w:customStyle="1" w:styleId="7448A86B629E49BD93C7A59AC086A2F9">
    <w:name w:val="7448A86B629E49BD93C7A59AC086A2F9"/>
    <w:rsid w:val="008D3760"/>
  </w:style>
  <w:style w:type="paragraph" w:customStyle="1" w:styleId="E0E7E424712047CC8E8D957ECA844C6D">
    <w:name w:val="E0E7E424712047CC8E8D957ECA844C6D"/>
    <w:rsid w:val="001A1446"/>
  </w:style>
  <w:style w:type="paragraph" w:customStyle="1" w:styleId="61D4FCCC5B98474B88DCC0A43A813161">
    <w:name w:val="61D4FCCC5B98474B88DCC0A43A813161"/>
    <w:rsid w:val="001A1446"/>
  </w:style>
  <w:style w:type="paragraph" w:customStyle="1" w:styleId="87D8039639814C2E89F97BB2C1DDE49F">
    <w:name w:val="87D8039639814C2E89F97BB2C1DDE49F"/>
    <w:rsid w:val="001A1446"/>
  </w:style>
  <w:style w:type="paragraph" w:customStyle="1" w:styleId="3662D6F020B2466A947FEAA2FCE8DCF0">
    <w:name w:val="3662D6F020B2466A947FEAA2FCE8DCF0"/>
    <w:rsid w:val="001A1446"/>
  </w:style>
  <w:style w:type="paragraph" w:customStyle="1" w:styleId="4CCC05EAF8ED4591AB1ACF724A140C1B">
    <w:name w:val="4CCC05EAF8ED4591AB1ACF724A140C1B"/>
    <w:rsid w:val="001A1446"/>
  </w:style>
  <w:style w:type="paragraph" w:customStyle="1" w:styleId="9473218296A54CCD8C41646EC94388F5">
    <w:name w:val="9473218296A54CCD8C41646EC94388F5"/>
    <w:rsid w:val="001A1446"/>
  </w:style>
  <w:style w:type="paragraph" w:customStyle="1" w:styleId="D478993D3AC547CBAB85110D05E73A8D">
    <w:name w:val="D478993D3AC547CBAB85110D05E73A8D"/>
    <w:rsid w:val="001A1446"/>
  </w:style>
  <w:style w:type="paragraph" w:customStyle="1" w:styleId="DE96C3A0290F48C9A2BE02031CF28676">
    <w:name w:val="DE96C3A0290F48C9A2BE02031CF28676"/>
    <w:rsid w:val="001A1446"/>
  </w:style>
  <w:style w:type="paragraph" w:customStyle="1" w:styleId="B81B7058750248B1AB00E43F6FD372EE">
    <w:name w:val="B81B7058750248B1AB00E43F6FD372EE"/>
    <w:rsid w:val="007F2D9F"/>
  </w:style>
  <w:style w:type="paragraph" w:customStyle="1" w:styleId="A7AA122A9163434BB065C8B4CC4D0E9B">
    <w:name w:val="A7AA122A9163434BB065C8B4CC4D0E9B"/>
    <w:rsid w:val="007F2D9F"/>
  </w:style>
  <w:style w:type="paragraph" w:customStyle="1" w:styleId="F5E806A2F5B542C88B93E1A80B97A7E2">
    <w:name w:val="F5E806A2F5B542C88B93E1A80B97A7E2"/>
    <w:rsid w:val="007F2D9F"/>
  </w:style>
  <w:style w:type="paragraph" w:customStyle="1" w:styleId="9733A6652763418FA84CFE542F70F340">
    <w:name w:val="9733A6652763418FA84CFE542F70F340"/>
    <w:rsid w:val="007F2D9F"/>
  </w:style>
  <w:style w:type="paragraph" w:customStyle="1" w:styleId="D7652B2A24814E099E7A9AAC5E705EF8">
    <w:name w:val="D7652B2A24814E099E7A9AAC5E705EF8"/>
    <w:rsid w:val="007F2D9F"/>
  </w:style>
  <w:style w:type="paragraph" w:customStyle="1" w:styleId="2A1B5ACE1F1F4D09AF8408D1E82F7FBD">
    <w:name w:val="2A1B5ACE1F1F4D09AF8408D1E82F7FBD"/>
    <w:rsid w:val="007F2D9F"/>
  </w:style>
  <w:style w:type="paragraph" w:customStyle="1" w:styleId="7D17A56D5F4C4A58BBF92F346CED423F">
    <w:name w:val="7D17A56D5F4C4A58BBF92F346CED423F"/>
    <w:rsid w:val="007F2D9F"/>
  </w:style>
  <w:style w:type="paragraph" w:customStyle="1" w:styleId="C00D20898F854154B550C7754C16555D">
    <w:name w:val="C00D20898F854154B550C7754C16555D"/>
    <w:rsid w:val="007F2D9F"/>
  </w:style>
  <w:style w:type="paragraph" w:customStyle="1" w:styleId="09EFB7562A3540C9A6B83B4672E808D0">
    <w:name w:val="09EFB7562A3540C9A6B83B4672E808D0"/>
    <w:rsid w:val="007F2D9F"/>
  </w:style>
  <w:style w:type="paragraph" w:customStyle="1" w:styleId="FC4C5B681DF94C9DB2437E238155F1AB">
    <w:name w:val="FC4C5B681DF94C9DB2437E238155F1AB"/>
    <w:rsid w:val="007F2D9F"/>
  </w:style>
  <w:style w:type="paragraph" w:customStyle="1" w:styleId="787388CA7AA249ABBDEC9193EF80FC3D">
    <w:name w:val="787388CA7AA249ABBDEC9193EF80FC3D"/>
    <w:rsid w:val="007F2D9F"/>
  </w:style>
  <w:style w:type="paragraph" w:customStyle="1" w:styleId="90C7B80ECFAE4608A104247ED0BE369C">
    <w:name w:val="90C7B80ECFAE4608A104247ED0BE369C"/>
    <w:rsid w:val="007F2D9F"/>
  </w:style>
  <w:style w:type="paragraph" w:customStyle="1" w:styleId="49EC4DFDAB3E4565A3CCD7CAB2047377">
    <w:name w:val="49EC4DFDAB3E4565A3CCD7CAB2047377"/>
    <w:rsid w:val="007F2D9F"/>
  </w:style>
  <w:style w:type="paragraph" w:customStyle="1" w:styleId="105E8B8E3FB3414D8CE4E69F45F5F36D">
    <w:name w:val="105E8B8E3FB3414D8CE4E69F45F5F36D"/>
    <w:rsid w:val="007F2D9F"/>
  </w:style>
  <w:style w:type="paragraph" w:customStyle="1" w:styleId="905D1AD37F554F32B59DC5F59AF67CEA">
    <w:name w:val="905D1AD37F554F32B59DC5F59AF67CEA"/>
    <w:rsid w:val="007F2D9F"/>
  </w:style>
  <w:style w:type="paragraph" w:customStyle="1" w:styleId="3D03875FB8F94FC8A0D1A8BECAAAD788">
    <w:name w:val="3D03875FB8F94FC8A0D1A8BECAAAD788"/>
    <w:rsid w:val="007F2D9F"/>
  </w:style>
  <w:style w:type="paragraph" w:customStyle="1" w:styleId="517B97A5D89842FCA82A7D602128B6C8">
    <w:name w:val="517B97A5D89842FCA82A7D602128B6C8"/>
    <w:rsid w:val="007F2D9F"/>
  </w:style>
  <w:style w:type="paragraph" w:customStyle="1" w:styleId="36E5FD3E6B684B0EA0B96E6B7262C095">
    <w:name w:val="36E5FD3E6B684B0EA0B96E6B7262C095"/>
    <w:rsid w:val="007F2D9F"/>
  </w:style>
  <w:style w:type="paragraph" w:customStyle="1" w:styleId="9691B9C50CC148EE855207203BAEE8A7">
    <w:name w:val="9691B9C50CC148EE855207203BAEE8A7"/>
    <w:rsid w:val="007F2D9F"/>
  </w:style>
  <w:style w:type="paragraph" w:customStyle="1" w:styleId="A655390BFD53429497EFD3C77EF00916">
    <w:name w:val="A655390BFD53429497EFD3C77EF00916"/>
    <w:rsid w:val="007F2D9F"/>
  </w:style>
  <w:style w:type="paragraph" w:customStyle="1" w:styleId="0B1EE224ED5E474389BCF505586ADB76">
    <w:name w:val="0B1EE224ED5E474389BCF505586ADB76"/>
    <w:rsid w:val="007F2D9F"/>
  </w:style>
  <w:style w:type="paragraph" w:customStyle="1" w:styleId="EBD884A21E824ABA9F31093E3DEE915D">
    <w:name w:val="EBD884A21E824ABA9F31093E3DEE915D"/>
    <w:rsid w:val="007F2D9F"/>
  </w:style>
  <w:style w:type="paragraph" w:customStyle="1" w:styleId="3D9AFC2A978649F0806E1B8290A7CE05">
    <w:name w:val="3D9AFC2A978649F0806E1B8290A7CE05"/>
    <w:rsid w:val="007F2D9F"/>
  </w:style>
  <w:style w:type="paragraph" w:customStyle="1" w:styleId="0510169CF5154C2796F4BD0F59F372A6">
    <w:name w:val="0510169CF5154C2796F4BD0F59F372A6"/>
    <w:rsid w:val="007F2D9F"/>
  </w:style>
  <w:style w:type="paragraph" w:customStyle="1" w:styleId="86EF49E839964389A4F7A3581989B6E7">
    <w:name w:val="86EF49E839964389A4F7A3581989B6E7"/>
    <w:rsid w:val="007F2D9F"/>
  </w:style>
  <w:style w:type="paragraph" w:customStyle="1" w:styleId="9A150637A01F4C3597A9CB57931DC947">
    <w:name w:val="9A150637A01F4C3597A9CB57931DC947"/>
    <w:rsid w:val="007F2D9F"/>
  </w:style>
  <w:style w:type="paragraph" w:customStyle="1" w:styleId="E85FB2FF3BA04E0683D7FD3F1CF24162">
    <w:name w:val="E85FB2FF3BA04E0683D7FD3F1CF24162"/>
    <w:rsid w:val="007F2D9F"/>
  </w:style>
  <w:style w:type="paragraph" w:customStyle="1" w:styleId="E3BFA2F429A34BC68027114AB1652424">
    <w:name w:val="E3BFA2F429A34BC68027114AB1652424"/>
    <w:rsid w:val="007F2D9F"/>
  </w:style>
  <w:style w:type="paragraph" w:customStyle="1" w:styleId="B88BA9BC041E484D9E465D076E7A660A">
    <w:name w:val="B88BA9BC041E484D9E465D076E7A660A"/>
    <w:rsid w:val="007F2D9F"/>
  </w:style>
  <w:style w:type="paragraph" w:customStyle="1" w:styleId="F13297DED9F94D7E9E618241844669AD">
    <w:name w:val="F13297DED9F94D7E9E618241844669AD"/>
    <w:rsid w:val="007F2D9F"/>
  </w:style>
  <w:style w:type="paragraph" w:customStyle="1" w:styleId="D30199938B1A4956ADCED2EFB666A10C">
    <w:name w:val="D30199938B1A4956ADCED2EFB666A10C"/>
    <w:rsid w:val="007F2D9F"/>
  </w:style>
  <w:style w:type="paragraph" w:customStyle="1" w:styleId="3EA37CB732844D7BAB20CDB497DB0785">
    <w:name w:val="3EA37CB732844D7BAB20CDB497DB0785"/>
    <w:rsid w:val="007F2D9F"/>
  </w:style>
  <w:style w:type="paragraph" w:customStyle="1" w:styleId="117B293EF0144E18B950C8CCFA033017">
    <w:name w:val="117B293EF0144E18B950C8CCFA033017"/>
    <w:rsid w:val="007F2D9F"/>
  </w:style>
  <w:style w:type="paragraph" w:customStyle="1" w:styleId="7B72AD6D41204FEAA7A8AE43C41BF7E2">
    <w:name w:val="7B72AD6D41204FEAA7A8AE43C41BF7E2"/>
    <w:rsid w:val="007F2D9F"/>
  </w:style>
  <w:style w:type="paragraph" w:customStyle="1" w:styleId="32D41FD60840408FA80308C6077C8910">
    <w:name w:val="32D41FD60840408FA80308C6077C8910"/>
    <w:rsid w:val="007F2D9F"/>
  </w:style>
  <w:style w:type="paragraph" w:customStyle="1" w:styleId="13B4D2A38C62499589CDE176AC321080">
    <w:name w:val="13B4D2A38C62499589CDE176AC321080"/>
    <w:rsid w:val="007F2D9F"/>
  </w:style>
  <w:style w:type="paragraph" w:customStyle="1" w:styleId="5EBEBBD356E645068E3E5F59DDEB9493">
    <w:name w:val="5EBEBBD356E645068E3E5F59DDEB9493"/>
    <w:rsid w:val="007F2D9F"/>
  </w:style>
  <w:style w:type="paragraph" w:customStyle="1" w:styleId="8188FC6E056340269089A88FDAD2930B">
    <w:name w:val="8188FC6E056340269089A88FDAD2930B"/>
    <w:rsid w:val="007F2D9F"/>
  </w:style>
  <w:style w:type="paragraph" w:customStyle="1" w:styleId="038B17D7A6CB447183FE8312264A0634">
    <w:name w:val="038B17D7A6CB447183FE8312264A0634"/>
    <w:rsid w:val="007F2D9F"/>
  </w:style>
  <w:style w:type="paragraph" w:customStyle="1" w:styleId="94DB2265CBC749809652237A936485C6">
    <w:name w:val="94DB2265CBC749809652237A936485C6"/>
    <w:rsid w:val="007F2D9F"/>
  </w:style>
  <w:style w:type="paragraph" w:customStyle="1" w:styleId="B8671568AF814B6996741A9A9DF9FA2B">
    <w:name w:val="B8671568AF814B6996741A9A9DF9FA2B"/>
    <w:rsid w:val="007F2D9F"/>
  </w:style>
  <w:style w:type="paragraph" w:customStyle="1" w:styleId="1E88074BEED64746B54794C968A54ECC">
    <w:name w:val="1E88074BEED64746B54794C968A54ECC"/>
    <w:rsid w:val="007F2D9F"/>
  </w:style>
  <w:style w:type="paragraph" w:customStyle="1" w:styleId="F8D7129F61EC47CC9188D7B0308C9619">
    <w:name w:val="F8D7129F61EC47CC9188D7B0308C9619"/>
    <w:rsid w:val="007F2D9F"/>
  </w:style>
  <w:style w:type="paragraph" w:customStyle="1" w:styleId="092B5E66568B478A8A1548BDEFF3DEC7">
    <w:name w:val="092B5E66568B478A8A1548BDEFF3DEC7"/>
    <w:rsid w:val="007F2D9F"/>
  </w:style>
  <w:style w:type="paragraph" w:customStyle="1" w:styleId="1AC3564FA2A44DDB9D004FD2D7688883">
    <w:name w:val="1AC3564FA2A44DDB9D004FD2D7688883"/>
    <w:rsid w:val="007F2D9F"/>
  </w:style>
  <w:style w:type="paragraph" w:customStyle="1" w:styleId="D59C64CDC24B41A9BC57113B403757A1">
    <w:name w:val="D59C64CDC24B41A9BC57113B403757A1"/>
    <w:rsid w:val="007F2D9F"/>
  </w:style>
  <w:style w:type="paragraph" w:customStyle="1" w:styleId="35508E0A96AE4DB6AE55D131CB352A05">
    <w:name w:val="35508E0A96AE4DB6AE55D131CB352A05"/>
    <w:rsid w:val="007F2D9F"/>
  </w:style>
  <w:style w:type="paragraph" w:customStyle="1" w:styleId="5AF9FBED9BED42B98C4370318BF19449">
    <w:name w:val="5AF9FBED9BED42B98C4370318BF19449"/>
    <w:rsid w:val="007F2D9F"/>
  </w:style>
  <w:style w:type="paragraph" w:customStyle="1" w:styleId="AFBB8B90A88C40389A7EB72A19BD1ACB">
    <w:name w:val="AFBB8B90A88C40389A7EB72A19BD1ACB"/>
    <w:rsid w:val="007F2D9F"/>
  </w:style>
  <w:style w:type="paragraph" w:customStyle="1" w:styleId="330D191549AC491B87545D00D3217E61">
    <w:name w:val="330D191549AC491B87545D00D3217E61"/>
    <w:rsid w:val="007F2D9F"/>
  </w:style>
  <w:style w:type="paragraph" w:customStyle="1" w:styleId="07E468983B5A4ABCB5B70C7738513231">
    <w:name w:val="07E468983B5A4ABCB5B70C7738513231"/>
    <w:rsid w:val="007F2D9F"/>
  </w:style>
  <w:style w:type="paragraph" w:customStyle="1" w:styleId="1FFC0099C8B84720B3B9ECD8B130864A">
    <w:name w:val="1FFC0099C8B84720B3B9ECD8B130864A"/>
    <w:rsid w:val="007F2D9F"/>
  </w:style>
  <w:style w:type="paragraph" w:customStyle="1" w:styleId="6DB66F821DE44BD489CCAF7948FE775C">
    <w:name w:val="6DB66F821DE44BD489CCAF7948FE775C"/>
    <w:rsid w:val="007F2D9F"/>
  </w:style>
  <w:style w:type="paragraph" w:customStyle="1" w:styleId="CF69D5CEC5C848958F8451529CA03979">
    <w:name w:val="CF69D5CEC5C848958F8451529CA03979"/>
    <w:rsid w:val="007F2D9F"/>
  </w:style>
  <w:style w:type="paragraph" w:customStyle="1" w:styleId="90C6171A9AAC41D4A2D6224A54D9901A">
    <w:name w:val="90C6171A9AAC41D4A2D6224A54D9901A"/>
    <w:rsid w:val="007F2D9F"/>
  </w:style>
  <w:style w:type="paragraph" w:customStyle="1" w:styleId="BDD2737264D244A6953181FF7AFBD6E9">
    <w:name w:val="BDD2737264D244A6953181FF7AFBD6E9"/>
    <w:rsid w:val="007F2D9F"/>
  </w:style>
  <w:style w:type="paragraph" w:customStyle="1" w:styleId="283B005F91344626B08024F794BBF8BF">
    <w:name w:val="283B005F91344626B08024F794BBF8BF"/>
    <w:rsid w:val="007F2D9F"/>
  </w:style>
  <w:style w:type="paragraph" w:customStyle="1" w:styleId="114C9383C6114592B5C95E052539A236">
    <w:name w:val="114C9383C6114592B5C95E052539A236"/>
    <w:rsid w:val="007F2D9F"/>
  </w:style>
  <w:style w:type="paragraph" w:customStyle="1" w:styleId="4ADC6509997F4F5B93B404772BD923A8">
    <w:name w:val="4ADC6509997F4F5B93B404772BD923A8"/>
    <w:rsid w:val="007F2D9F"/>
  </w:style>
  <w:style w:type="paragraph" w:customStyle="1" w:styleId="98B21E7771FE456BB8D5D254EC1669EA">
    <w:name w:val="98B21E7771FE456BB8D5D254EC1669EA"/>
    <w:rsid w:val="007F2D9F"/>
  </w:style>
  <w:style w:type="paragraph" w:customStyle="1" w:styleId="F2A6C7B842B7471D817A1939D63EFDE4">
    <w:name w:val="F2A6C7B842B7471D817A1939D63EFDE4"/>
    <w:rsid w:val="007F2D9F"/>
  </w:style>
  <w:style w:type="paragraph" w:customStyle="1" w:styleId="30E8F8E9BDCE4E7E93EA8ABB5E2476B0">
    <w:name w:val="30E8F8E9BDCE4E7E93EA8ABB5E2476B0"/>
    <w:rsid w:val="007F2D9F"/>
  </w:style>
  <w:style w:type="paragraph" w:customStyle="1" w:styleId="988A05F47B374C60A0969E17A952E8D2">
    <w:name w:val="988A05F47B374C60A0969E17A952E8D2"/>
    <w:rsid w:val="007F2D9F"/>
  </w:style>
  <w:style w:type="paragraph" w:customStyle="1" w:styleId="2596F4D89B8941CDBCA7D40F8755DC36">
    <w:name w:val="2596F4D89B8941CDBCA7D40F8755DC36"/>
    <w:rsid w:val="007F2D9F"/>
  </w:style>
  <w:style w:type="paragraph" w:customStyle="1" w:styleId="36A57B05D1E64A34ABB0BB8ACA91EE45">
    <w:name w:val="36A57B05D1E64A34ABB0BB8ACA91EE45"/>
    <w:rsid w:val="007F2D9F"/>
  </w:style>
  <w:style w:type="paragraph" w:customStyle="1" w:styleId="01D36D7A001C4C72B85E1B88CE9B00A0">
    <w:name w:val="01D36D7A001C4C72B85E1B88CE9B00A0"/>
    <w:rsid w:val="007F2D9F"/>
  </w:style>
  <w:style w:type="paragraph" w:customStyle="1" w:styleId="FB0781B123E141CAAC3D76A57F0B26AF">
    <w:name w:val="FB0781B123E141CAAC3D76A57F0B26AF"/>
    <w:rsid w:val="007F2D9F"/>
  </w:style>
  <w:style w:type="paragraph" w:customStyle="1" w:styleId="AB75B436013C4ACCB0496BEAE804718F">
    <w:name w:val="AB75B436013C4ACCB0496BEAE804718F"/>
    <w:rsid w:val="007F2D9F"/>
  </w:style>
  <w:style w:type="paragraph" w:customStyle="1" w:styleId="E471E75A652D4103B57D6B41E4F390D1">
    <w:name w:val="E471E75A652D4103B57D6B41E4F390D1"/>
    <w:rsid w:val="007F2D9F"/>
  </w:style>
  <w:style w:type="paragraph" w:customStyle="1" w:styleId="DDE2AEC0209C4AA9B488B414213A990A">
    <w:name w:val="DDE2AEC0209C4AA9B488B414213A990A"/>
    <w:rsid w:val="007F2D9F"/>
  </w:style>
  <w:style w:type="paragraph" w:customStyle="1" w:styleId="92A339DA59204759AEEC987B56A435E7">
    <w:name w:val="92A339DA59204759AEEC987B56A435E7"/>
    <w:rsid w:val="007F2D9F"/>
  </w:style>
  <w:style w:type="paragraph" w:customStyle="1" w:styleId="8678C15772324D8EA3863111B4777F73">
    <w:name w:val="8678C15772324D8EA3863111B4777F73"/>
    <w:rsid w:val="007F2D9F"/>
  </w:style>
  <w:style w:type="paragraph" w:customStyle="1" w:styleId="BA2FFB62B2F2498DA3CD72D2EFCB34CF">
    <w:name w:val="BA2FFB62B2F2498DA3CD72D2EFCB34CF"/>
    <w:rsid w:val="007F2D9F"/>
  </w:style>
  <w:style w:type="paragraph" w:customStyle="1" w:styleId="F08157C4BB3C480E8EA2050B1E9DAB25">
    <w:name w:val="F08157C4BB3C480E8EA2050B1E9DAB25"/>
    <w:rsid w:val="007F2D9F"/>
  </w:style>
  <w:style w:type="paragraph" w:customStyle="1" w:styleId="87D0DDF12B45467EB839EF831C7ECE7E">
    <w:name w:val="87D0DDF12B45467EB839EF831C7ECE7E"/>
    <w:rsid w:val="007F2D9F"/>
  </w:style>
  <w:style w:type="paragraph" w:customStyle="1" w:styleId="9C86E314118941A195EB993C0F2F9D61">
    <w:name w:val="9C86E314118941A195EB993C0F2F9D61"/>
    <w:rsid w:val="007F2D9F"/>
  </w:style>
  <w:style w:type="paragraph" w:customStyle="1" w:styleId="61FFCE6EB7264AE9974B6CF67EE4F492">
    <w:name w:val="61FFCE6EB7264AE9974B6CF67EE4F492"/>
    <w:rsid w:val="007F2D9F"/>
  </w:style>
  <w:style w:type="paragraph" w:customStyle="1" w:styleId="ED0D90B67EB544C689ED6750491B8FAC">
    <w:name w:val="ED0D90B67EB544C689ED6750491B8FAC"/>
    <w:rsid w:val="007F2D9F"/>
  </w:style>
  <w:style w:type="paragraph" w:customStyle="1" w:styleId="A04BD11B5D8949D8B621A1B924A49123">
    <w:name w:val="A04BD11B5D8949D8B621A1B924A49123"/>
    <w:rsid w:val="007F2D9F"/>
  </w:style>
  <w:style w:type="paragraph" w:customStyle="1" w:styleId="98DF883E45A34656AB243E3396729424">
    <w:name w:val="98DF883E45A34656AB243E3396729424"/>
    <w:rsid w:val="007F2D9F"/>
  </w:style>
  <w:style w:type="paragraph" w:customStyle="1" w:styleId="58D8DA3C07E44CA59838BC9851D5A600">
    <w:name w:val="58D8DA3C07E44CA59838BC9851D5A600"/>
    <w:rsid w:val="007F2D9F"/>
  </w:style>
  <w:style w:type="paragraph" w:customStyle="1" w:styleId="B571DEF889AC4E5E9F1A7F0A3A61E1A8">
    <w:name w:val="B571DEF889AC4E5E9F1A7F0A3A61E1A8"/>
    <w:rsid w:val="007F2D9F"/>
  </w:style>
  <w:style w:type="paragraph" w:customStyle="1" w:styleId="D8D68F0CE30E49168382A8149FC22085">
    <w:name w:val="D8D68F0CE30E49168382A8149FC22085"/>
    <w:rsid w:val="007F2D9F"/>
  </w:style>
  <w:style w:type="paragraph" w:customStyle="1" w:styleId="201A9F3ACF634581AD6D833A8AC31880">
    <w:name w:val="201A9F3ACF634581AD6D833A8AC31880"/>
    <w:rsid w:val="007F2D9F"/>
  </w:style>
  <w:style w:type="paragraph" w:customStyle="1" w:styleId="4DA57AF90BD74CA282B0C14FEA0F9B45">
    <w:name w:val="4DA57AF90BD74CA282B0C14FEA0F9B45"/>
    <w:rsid w:val="007F2D9F"/>
  </w:style>
  <w:style w:type="paragraph" w:customStyle="1" w:styleId="01E45C86498A4302BD87D968C23D67A9">
    <w:name w:val="01E45C86498A4302BD87D968C23D67A9"/>
    <w:rsid w:val="007F2D9F"/>
  </w:style>
  <w:style w:type="paragraph" w:customStyle="1" w:styleId="981C26101F5442289CEA374953796A19">
    <w:name w:val="981C26101F5442289CEA374953796A19"/>
    <w:rsid w:val="007F2D9F"/>
  </w:style>
  <w:style w:type="paragraph" w:customStyle="1" w:styleId="7D4BFC598028465EA4D3C9FF907C1B6E">
    <w:name w:val="7D4BFC598028465EA4D3C9FF907C1B6E"/>
    <w:rsid w:val="007F2D9F"/>
  </w:style>
  <w:style w:type="paragraph" w:customStyle="1" w:styleId="6BE7247AF3184D4F8ADE0D7BE114CB94">
    <w:name w:val="6BE7247AF3184D4F8ADE0D7BE114CB94"/>
    <w:rsid w:val="007F2D9F"/>
  </w:style>
  <w:style w:type="paragraph" w:customStyle="1" w:styleId="DE143063B4534A58900353A2541E8444">
    <w:name w:val="DE143063B4534A58900353A2541E8444"/>
    <w:rsid w:val="007F2D9F"/>
  </w:style>
  <w:style w:type="paragraph" w:customStyle="1" w:styleId="1087205BF9D44D99B0021785518BAEA5">
    <w:name w:val="1087205BF9D44D99B0021785518BAEA5"/>
    <w:rsid w:val="007F2D9F"/>
  </w:style>
  <w:style w:type="paragraph" w:customStyle="1" w:styleId="584C3A14BD1A4464881E3A353697803F">
    <w:name w:val="584C3A14BD1A4464881E3A353697803F"/>
    <w:rsid w:val="007F2D9F"/>
  </w:style>
  <w:style w:type="paragraph" w:customStyle="1" w:styleId="D4D9A82249BA4C03900FC3718EE82520">
    <w:name w:val="D4D9A82249BA4C03900FC3718EE82520"/>
    <w:rsid w:val="007F2D9F"/>
  </w:style>
  <w:style w:type="paragraph" w:customStyle="1" w:styleId="6651C8DD32AD4EFFB59907197AAA98B0">
    <w:name w:val="6651C8DD32AD4EFFB59907197AAA98B0"/>
    <w:rsid w:val="007F2D9F"/>
  </w:style>
  <w:style w:type="paragraph" w:customStyle="1" w:styleId="F0B742334DA74BB68E59D122EA7564B0">
    <w:name w:val="F0B742334DA74BB68E59D122EA7564B0"/>
    <w:rsid w:val="007F2D9F"/>
  </w:style>
  <w:style w:type="paragraph" w:customStyle="1" w:styleId="D44D0871D5674E4CBA0738D49991B765">
    <w:name w:val="D44D0871D5674E4CBA0738D49991B765"/>
    <w:rsid w:val="007F2D9F"/>
  </w:style>
  <w:style w:type="paragraph" w:customStyle="1" w:styleId="82A9FD6CF5F047D999A615156077BEF8">
    <w:name w:val="82A9FD6CF5F047D999A615156077BEF8"/>
    <w:rsid w:val="007F2D9F"/>
  </w:style>
  <w:style w:type="paragraph" w:customStyle="1" w:styleId="FC33F8EC77544609B82407ECF1F0CCC0">
    <w:name w:val="FC33F8EC77544609B82407ECF1F0CCC0"/>
    <w:rsid w:val="007F2D9F"/>
  </w:style>
  <w:style w:type="paragraph" w:customStyle="1" w:styleId="AC4BA3FC2E4144968F5B70183905BC56">
    <w:name w:val="AC4BA3FC2E4144968F5B70183905BC56"/>
    <w:rsid w:val="007F2D9F"/>
  </w:style>
  <w:style w:type="paragraph" w:customStyle="1" w:styleId="5AD52A1AF21B42FEB7FA98186F947B70">
    <w:name w:val="5AD52A1AF21B42FEB7FA98186F947B70"/>
    <w:rsid w:val="007F2D9F"/>
  </w:style>
  <w:style w:type="paragraph" w:customStyle="1" w:styleId="383AD3EEFB7E4C14A61DA04BAC082D09">
    <w:name w:val="383AD3EEFB7E4C14A61DA04BAC082D09"/>
    <w:rsid w:val="007F2D9F"/>
  </w:style>
  <w:style w:type="paragraph" w:customStyle="1" w:styleId="6B41FA2671284F5DADA64AEE9413E1D0">
    <w:name w:val="6B41FA2671284F5DADA64AEE9413E1D0"/>
    <w:rsid w:val="007F2D9F"/>
  </w:style>
  <w:style w:type="paragraph" w:customStyle="1" w:styleId="9EA5535D3A204D06BCACD251950DCF2D">
    <w:name w:val="9EA5535D3A204D06BCACD251950DCF2D"/>
    <w:rsid w:val="007F2D9F"/>
  </w:style>
  <w:style w:type="paragraph" w:customStyle="1" w:styleId="D1706FE098644B35A3F8A3FEB2BC7C61">
    <w:name w:val="D1706FE098644B35A3F8A3FEB2BC7C61"/>
    <w:rsid w:val="007F2D9F"/>
  </w:style>
  <w:style w:type="paragraph" w:customStyle="1" w:styleId="5B63FE331B5145B3AE93170E8A4DD480">
    <w:name w:val="5B63FE331B5145B3AE93170E8A4DD480"/>
    <w:rsid w:val="007F2D9F"/>
  </w:style>
  <w:style w:type="paragraph" w:customStyle="1" w:styleId="DE71DA8037F140FDB39B3D0BC4F4AE9C">
    <w:name w:val="DE71DA8037F140FDB39B3D0BC4F4AE9C"/>
    <w:rsid w:val="007F2D9F"/>
  </w:style>
  <w:style w:type="paragraph" w:customStyle="1" w:styleId="18518A4A6B354A63865B0138505E7212">
    <w:name w:val="18518A4A6B354A63865B0138505E7212"/>
    <w:rsid w:val="007F2D9F"/>
  </w:style>
  <w:style w:type="paragraph" w:customStyle="1" w:styleId="A5F9B436E24240188FFDA19CC3F20DCD">
    <w:name w:val="A5F9B436E24240188FFDA19CC3F20DCD"/>
    <w:rsid w:val="007F2D9F"/>
  </w:style>
  <w:style w:type="paragraph" w:customStyle="1" w:styleId="66DE437F4086418C98FE737D1FB6EE3B">
    <w:name w:val="66DE437F4086418C98FE737D1FB6EE3B"/>
    <w:rsid w:val="007F2D9F"/>
  </w:style>
  <w:style w:type="paragraph" w:customStyle="1" w:styleId="8E6CE10EFF9041E4B9AD9D89A9DDEC4E">
    <w:name w:val="8E6CE10EFF9041E4B9AD9D89A9DDEC4E"/>
    <w:rsid w:val="007F2D9F"/>
  </w:style>
  <w:style w:type="paragraph" w:customStyle="1" w:styleId="4C898E29C3A24FF6805532810C7FD523">
    <w:name w:val="4C898E29C3A24FF6805532810C7FD523"/>
    <w:rsid w:val="007F2D9F"/>
  </w:style>
  <w:style w:type="paragraph" w:customStyle="1" w:styleId="AF37EE5EE0034940BA61DE6DDFD07B70">
    <w:name w:val="AF37EE5EE0034940BA61DE6DDFD07B70"/>
    <w:rsid w:val="007F2D9F"/>
  </w:style>
  <w:style w:type="paragraph" w:customStyle="1" w:styleId="D7F3409D8E704D4A9046A9AFB744F61F">
    <w:name w:val="D7F3409D8E704D4A9046A9AFB744F61F"/>
    <w:rsid w:val="007F2D9F"/>
  </w:style>
  <w:style w:type="paragraph" w:customStyle="1" w:styleId="54B436040791403A8B2DF2FBFF5A2FBA">
    <w:name w:val="54B436040791403A8B2DF2FBFF5A2FBA"/>
    <w:rsid w:val="007F2D9F"/>
  </w:style>
  <w:style w:type="paragraph" w:customStyle="1" w:styleId="21403E22638F48EC9BAC16C41156A234">
    <w:name w:val="21403E22638F48EC9BAC16C41156A234"/>
    <w:rsid w:val="007F2D9F"/>
  </w:style>
  <w:style w:type="paragraph" w:customStyle="1" w:styleId="9A67FA5FDF9A4142B8B6E6D256017D98">
    <w:name w:val="9A67FA5FDF9A4142B8B6E6D256017D98"/>
    <w:rsid w:val="007F2D9F"/>
  </w:style>
  <w:style w:type="paragraph" w:customStyle="1" w:styleId="52FB7358417C41DA892C69777A9A6D98">
    <w:name w:val="52FB7358417C41DA892C69777A9A6D98"/>
    <w:rsid w:val="007F2D9F"/>
  </w:style>
  <w:style w:type="paragraph" w:customStyle="1" w:styleId="A19C3827ADB64C118FCD4915444F3B48">
    <w:name w:val="A19C3827ADB64C118FCD4915444F3B48"/>
    <w:rsid w:val="007F2D9F"/>
  </w:style>
  <w:style w:type="paragraph" w:customStyle="1" w:styleId="D8A5DD356B7E4DB4BC937293C98F4150">
    <w:name w:val="D8A5DD356B7E4DB4BC937293C98F4150"/>
    <w:rsid w:val="007F2D9F"/>
  </w:style>
  <w:style w:type="paragraph" w:customStyle="1" w:styleId="5D743FCE1F2845E4B58F041976433845">
    <w:name w:val="5D743FCE1F2845E4B58F041976433845"/>
    <w:rsid w:val="007F2D9F"/>
  </w:style>
  <w:style w:type="paragraph" w:customStyle="1" w:styleId="0F179AA810D2408B86ACC308901A6FBA">
    <w:name w:val="0F179AA810D2408B86ACC308901A6FBA"/>
    <w:rsid w:val="007F2D9F"/>
  </w:style>
  <w:style w:type="paragraph" w:customStyle="1" w:styleId="FD35E54D36AE477594551E22AFB59F16">
    <w:name w:val="FD35E54D36AE477594551E22AFB59F16"/>
    <w:rsid w:val="007F2D9F"/>
  </w:style>
  <w:style w:type="paragraph" w:customStyle="1" w:styleId="A827EBC33FFB43C3BAE8EFB016E2F29A">
    <w:name w:val="A827EBC33FFB43C3BAE8EFB016E2F29A"/>
    <w:rsid w:val="007F2D9F"/>
  </w:style>
  <w:style w:type="paragraph" w:customStyle="1" w:styleId="6258AF28FFB7405AB65A705CD60E08D2">
    <w:name w:val="6258AF28FFB7405AB65A705CD60E08D2"/>
    <w:rsid w:val="007F2D9F"/>
  </w:style>
  <w:style w:type="paragraph" w:customStyle="1" w:styleId="DEEAA5707927421EA37CAD33AF9334B8">
    <w:name w:val="DEEAA5707927421EA37CAD33AF9334B8"/>
    <w:rsid w:val="007F2D9F"/>
  </w:style>
  <w:style w:type="paragraph" w:customStyle="1" w:styleId="53E35320EFB140318D4E262DE09DD233">
    <w:name w:val="53E35320EFB140318D4E262DE09DD233"/>
    <w:rsid w:val="007F2D9F"/>
  </w:style>
  <w:style w:type="paragraph" w:customStyle="1" w:styleId="A1BB00F1D65C4B44B10B175ED20D2CD4">
    <w:name w:val="A1BB00F1D65C4B44B10B175ED20D2CD4"/>
    <w:rsid w:val="007F2D9F"/>
  </w:style>
  <w:style w:type="paragraph" w:customStyle="1" w:styleId="3FD71FE939584CFE901395BFC32B90F6">
    <w:name w:val="3FD71FE939584CFE901395BFC32B90F6"/>
    <w:rsid w:val="007F2D9F"/>
  </w:style>
  <w:style w:type="paragraph" w:customStyle="1" w:styleId="631EBAC720D443B0B569BD7B54FDD58B">
    <w:name w:val="631EBAC720D443B0B569BD7B54FDD58B"/>
    <w:rsid w:val="007F2D9F"/>
  </w:style>
  <w:style w:type="paragraph" w:customStyle="1" w:styleId="6D86DCE5BD614B17A26EFF8F44F665AD">
    <w:name w:val="6D86DCE5BD614B17A26EFF8F44F665AD"/>
    <w:rsid w:val="007F2D9F"/>
  </w:style>
  <w:style w:type="paragraph" w:customStyle="1" w:styleId="BDADC2E409AC4B51A263BAC209665707">
    <w:name w:val="BDADC2E409AC4B51A263BAC209665707"/>
    <w:rsid w:val="007F2D9F"/>
  </w:style>
  <w:style w:type="paragraph" w:customStyle="1" w:styleId="A81C5ED9D1DF4DA4815194EFCBE7A59E">
    <w:name w:val="A81C5ED9D1DF4DA4815194EFCBE7A59E"/>
    <w:rsid w:val="007F2D9F"/>
  </w:style>
  <w:style w:type="paragraph" w:customStyle="1" w:styleId="17D5A9E003F34D1898B5E13F305DCFBE">
    <w:name w:val="17D5A9E003F34D1898B5E13F305DCFBE"/>
    <w:rsid w:val="007F2D9F"/>
  </w:style>
  <w:style w:type="paragraph" w:customStyle="1" w:styleId="85F94C23D5BD47689084C57FC60A251C">
    <w:name w:val="85F94C23D5BD47689084C57FC60A251C"/>
    <w:rsid w:val="007F2D9F"/>
  </w:style>
  <w:style w:type="paragraph" w:customStyle="1" w:styleId="41882C2F3F644FC2B16CF22BEEDC6D23">
    <w:name w:val="41882C2F3F644FC2B16CF22BEEDC6D23"/>
    <w:rsid w:val="007F2D9F"/>
  </w:style>
  <w:style w:type="paragraph" w:customStyle="1" w:styleId="F970737A7A6F4B69934FF8C320D63336">
    <w:name w:val="F970737A7A6F4B69934FF8C320D63336"/>
    <w:rsid w:val="007F2D9F"/>
  </w:style>
  <w:style w:type="paragraph" w:customStyle="1" w:styleId="F685EF0A5FFB4C288F6A315BB8C8BC37">
    <w:name w:val="F685EF0A5FFB4C288F6A315BB8C8BC37"/>
    <w:rsid w:val="007F2D9F"/>
  </w:style>
  <w:style w:type="paragraph" w:customStyle="1" w:styleId="D004A128C3CB463E8A7F4C5290C2E783">
    <w:name w:val="D004A128C3CB463E8A7F4C5290C2E783"/>
    <w:rsid w:val="007F2D9F"/>
  </w:style>
  <w:style w:type="paragraph" w:customStyle="1" w:styleId="CF324B1AF1BE43E3BC3E6F8E36CBA1D2">
    <w:name w:val="CF324B1AF1BE43E3BC3E6F8E36CBA1D2"/>
    <w:rsid w:val="007F2D9F"/>
  </w:style>
  <w:style w:type="paragraph" w:customStyle="1" w:styleId="C9A33C305333484AB14EA846B63BB709">
    <w:name w:val="C9A33C305333484AB14EA846B63BB709"/>
    <w:rsid w:val="007F2D9F"/>
  </w:style>
  <w:style w:type="paragraph" w:customStyle="1" w:styleId="FC5848F3B8CD4AEA8A863134751282C1">
    <w:name w:val="FC5848F3B8CD4AEA8A863134751282C1"/>
    <w:rsid w:val="007F2D9F"/>
  </w:style>
  <w:style w:type="paragraph" w:customStyle="1" w:styleId="9539449AED0749678BE71274E7CE54C7">
    <w:name w:val="9539449AED0749678BE71274E7CE54C7"/>
    <w:rsid w:val="007F2D9F"/>
  </w:style>
  <w:style w:type="paragraph" w:customStyle="1" w:styleId="6FAE6C1C4CF3419A887F6F79D026F9A7">
    <w:name w:val="6FAE6C1C4CF3419A887F6F79D026F9A7"/>
    <w:rsid w:val="007F2D9F"/>
  </w:style>
  <w:style w:type="paragraph" w:customStyle="1" w:styleId="09714051D61141FA9CE3367DA9A844E6">
    <w:name w:val="09714051D61141FA9CE3367DA9A844E6"/>
    <w:rsid w:val="007F2D9F"/>
  </w:style>
  <w:style w:type="paragraph" w:customStyle="1" w:styleId="7CFEFD56535B478684632D0073E6EAC0">
    <w:name w:val="7CFEFD56535B478684632D0073E6EAC0"/>
    <w:rsid w:val="007F2D9F"/>
  </w:style>
  <w:style w:type="paragraph" w:customStyle="1" w:styleId="F5462A2CEC964D88865553F800DE1B91">
    <w:name w:val="F5462A2CEC964D88865553F800DE1B91"/>
    <w:rsid w:val="007F2D9F"/>
  </w:style>
  <w:style w:type="paragraph" w:customStyle="1" w:styleId="B7A61594FBD648CC90BBF8BE6FE3F151">
    <w:name w:val="B7A61594FBD648CC90BBF8BE6FE3F151"/>
    <w:rsid w:val="007F2D9F"/>
  </w:style>
  <w:style w:type="paragraph" w:customStyle="1" w:styleId="02520F0998474D579A01B17F23783DD7">
    <w:name w:val="02520F0998474D579A01B17F23783DD7"/>
    <w:rsid w:val="007F2D9F"/>
  </w:style>
  <w:style w:type="paragraph" w:customStyle="1" w:styleId="5D5F961FEDAC4B77A2815D49B99D2DBE">
    <w:name w:val="5D5F961FEDAC4B77A2815D49B99D2DBE"/>
    <w:rsid w:val="007F2D9F"/>
  </w:style>
  <w:style w:type="paragraph" w:customStyle="1" w:styleId="532B074502ED4713BDEB5AD6F9D109EE">
    <w:name w:val="532B074502ED4713BDEB5AD6F9D109EE"/>
    <w:rsid w:val="007F2D9F"/>
  </w:style>
  <w:style w:type="paragraph" w:customStyle="1" w:styleId="0F1308FD78BF4909A32FF2B4B5A0BF5A">
    <w:name w:val="0F1308FD78BF4909A32FF2B4B5A0BF5A"/>
    <w:rsid w:val="007F2D9F"/>
  </w:style>
  <w:style w:type="paragraph" w:customStyle="1" w:styleId="2D1E3E00BB714CBBA2BEEB364BA892EA">
    <w:name w:val="2D1E3E00BB714CBBA2BEEB364BA892EA"/>
    <w:rsid w:val="007F2D9F"/>
  </w:style>
  <w:style w:type="paragraph" w:customStyle="1" w:styleId="D1B360DD083C470F9F25982DB033949E">
    <w:name w:val="D1B360DD083C470F9F25982DB033949E"/>
    <w:rsid w:val="007F2D9F"/>
  </w:style>
  <w:style w:type="paragraph" w:customStyle="1" w:styleId="9AA52117D5754E0D97C69916DE2A447E">
    <w:name w:val="9AA52117D5754E0D97C69916DE2A447E"/>
    <w:rsid w:val="007F2D9F"/>
  </w:style>
  <w:style w:type="paragraph" w:customStyle="1" w:styleId="416D6FF81A0147D4A34504A017BCE932">
    <w:name w:val="416D6FF81A0147D4A34504A017BCE932"/>
    <w:rsid w:val="007F2D9F"/>
  </w:style>
  <w:style w:type="paragraph" w:customStyle="1" w:styleId="AD202632571944EE8D8F054F5FA5B166">
    <w:name w:val="AD202632571944EE8D8F054F5FA5B166"/>
    <w:rsid w:val="007F2D9F"/>
  </w:style>
  <w:style w:type="paragraph" w:customStyle="1" w:styleId="26C8CE878C68489EBEE4B0B65D6CF3D1">
    <w:name w:val="26C8CE878C68489EBEE4B0B65D6CF3D1"/>
    <w:rsid w:val="007F2D9F"/>
  </w:style>
  <w:style w:type="paragraph" w:customStyle="1" w:styleId="6E53DD21187F4AC3816AF8B0C15C31A7">
    <w:name w:val="6E53DD21187F4AC3816AF8B0C15C31A7"/>
    <w:rsid w:val="007F2D9F"/>
  </w:style>
  <w:style w:type="paragraph" w:customStyle="1" w:styleId="4F32061BCAD049DDB5E612A6FBE705C3">
    <w:name w:val="4F32061BCAD049DDB5E612A6FBE705C3"/>
    <w:rsid w:val="007F2D9F"/>
  </w:style>
  <w:style w:type="paragraph" w:customStyle="1" w:styleId="8E6DEC8F6E1A478E89CAEB8A32E0950D">
    <w:name w:val="8E6DEC8F6E1A478E89CAEB8A32E0950D"/>
    <w:rsid w:val="007F2D9F"/>
  </w:style>
  <w:style w:type="paragraph" w:customStyle="1" w:styleId="761265D3163E44E194ADE42E02548ED1">
    <w:name w:val="761265D3163E44E194ADE42E02548ED1"/>
    <w:rsid w:val="007F2D9F"/>
  </w:style>
  <w:style w:type="paragraph" w:customStyle="1" w:styleId="FC0A7830EEF445E394C2BA6108D7097F">
    <w:name w:val="FC0A7830EEF445E394C2BA6108D7097F"/>
    <w:rsid w:val="007F2D9F"/>
  </w:style>
  <w:style w:type="paragraph" w:customStyle="1" w:styleId="58BA6B0D71CA4774B8A328E976D952EB">
    <w:name w:val="58BA6B0D71CA4774B8A328E976D952EB"/>
    <w:rsid w:val="007F2D9F"/>
  </w:style>
  <w:style w:type="paragraph" w:customStyle="1" w:styleId="D0D2C920087E4F10A6FA03C59DFC18CB">
    <w:name w:val="D0D2C920087E4F10A6FA03C59DFC18CB"/>
    <w:rsid w:val="007F2D9F"/>
  </w:style>
  <w:style w:type="paragraph" w:customStyle="1" w:styleId="EF846FB2B53F469DB4C032C4A4DF22E8">
    <w:name w:val="EF846FB2B53F469DB4C032C4A4DF22E8"/>
    <w:rsid w:val="007F2D9F"/>
  </w:style>
  <w:style w:type="paragraph" w:customStyle="1" w:styleId="5194DB6A14FA4E0BB1F5E50C49A7C64F">
    <w:name w:val="5194DB6A14FA4E0BB1F5E50C49A7C64F"/>
    <w:rsid w:val="007F2D9F"/>
  </w:style>
  <w:style w:type="paragraph" w:customStyle="1" w:styleId="B36647980014468EB45C3FDE5D18D067">
    <w:name w:val="B36647980014468EB45C3FDE5D18D067"/>
    <w:rsid w:val="007F2D9F"/>
  </w:style>
  <w:style w:type="paragraph" w:customStyle="1" w:styleId="4BA60B6F3035480C9D4AC3C40DCA4551">
    <w:name w:val="4BA60B6F3035480C9D4AC3C40DCA4551"/>
    <w:rsid w:val="007F2D9F"/>
  </w:style>
  <w:style w:type="paragraph" w:customStyle="1" w:styleId="1B7F289A64B34164822AB6CF1FE9F9CF">
    <w:name w:val="1B7F289A64B34164822AB6CF1FE9F9CF"/>
    <w:rsid w:val="007F2D9F"/>
  </w:style>
  <w:style w:type="paragraph" w:customStyle="1" w:styleId="7FF753CDE00F493EB83C9E69C6264D9D">
    <w:name w:val="7FF753CDE00F493EB83C9E69C6264D9D"/>
    <w:rsid w:val="007F2D9F"/>
  </w:style>
  <w:style w:type="paragraph" w:customStyle="1" w:styleId="5351F9743F974E32BC07D4A30B5F5142">
    <w:name w:val="5351F9743F974E32BC07D4A30B5F5142"/>
    <w:rsid w:val="007F2D9F"/>
  </w:style>
  <w:style w:type="paragraph" w:customStyle="1" w:styleId="6C62FD9D83F7495C86BCEB033C462909">
    <w:name w:val="6C62FD9D83F7495C86BCEB033C462909"/>
    <w:rsid w:val="007F2D9F"/>
  </w:style>
  <w:style w:type="paragraph" w:customStyle="1" w:styleId="50654137C1DA4A0BAE0F15867C843A60">
    <w:name w:val="50654137C1DA4A0BAE0F15867C843A60"/>
    <w:rsid w:val="007F2D9F"/>
  </w:style>
  <w:style w:type="paragraph" w:customStyle="1" w:styleId="E2DED49F51A34B1C8C3BB3FFAE08F6C2">
    <w:name w:val="E2DED49F51A34B1C8C3BB3FFAE08F6C2"/>
    <w:rsid w:val="007F2D9F"/>
  </w:style>
  <w:style w:type="paragraph" w:customStyle="1" w:styleId="41AC520F9CB54EAEB46FB397A9E46BE6">
    <w:name w:val="41AC520F9CB54EAEB46FB397A9E46BE6"/>
    <w:rsid w:val="007F2D9F"/>
  </w:style>
  <w:style w:type="paragraph" w:customStyle="1" w:styleId="CC4C15AE45DC46BA8828C607DA86FAD9">
    <w:name w:val="CC4C15AE45DC46BA8828C607DA86FAD9"/>
    <w:rsid w:val="007F2D9F"/>
  </w:style>
  <w:style w:type="paragraph" w:customStyle="1" w:styleId="3AC5DD33ADD640DFAA67465D6ED4AB3D">
    <w:name w:val="3AC5DD33ADD640DFAA67465D6ED4AB3D"/>
    <w:rsid w:val="007F2D9F"/>
  </w:style>
  <w:style w:type="paragraph" w:customStyle="1" w:styleId="FCF8040C7E7A408E853A25200FE90210">
    <w:name w:val="FCF8040C7E7A408E853A25200FE90210"/>
    <w:rsid w:val="007F2D9F"/>
  </w:style>
  <w:style w:type="paragraph" w:customStyle="1" w:styleId="68DD4DD23F344003BBE4108F4BBF9540">
    <w:name w:val="68DD4DD23F344003BBE4108F4BBF9540"/>
    <w:rsid w:val="007F2D9F"/>
  </w:style>
  <w:style w:type="paragraph" w:customStyle="1" w:styleId="AC19605203754F018B894D8A6ABA7004">
    <w:name w:val="AC19605203754F018B894D8A6ABA7004"/>
    <w:rsid w:val="007F2D9F"/>
  </w:style>
  <w:style w:type="paragraph" w:customStyle="1" w:styleId="5010AE81CACA46E99A5CAFEC9A4BAE1C">
    <w:name w:val="5010AE81CACA46E99A5CAFEC9A4BAE1C"/>
    <w:rsid w:val="007F2D9F"/>
  </w:style>
  <w:style w:type="paragraph" w:customStyle="1" w:styleId="859E58BD1A544079A5419EFA0DB31A5E">
    <w:name w:val="859E58BD1A544079A5419EFA0DB31A5E"/>
    <w:rsid w:val="007F2D9F"/>
  </w:style>
  <w:style w:type="paragraph" w:customStyle="1" w:styleId="8943358E35F8472C8012BBAC625C1ADB">
    <w:name w:val="8943358E35F8472C8012BBAC625C1ADB"/>
    <w:rsid w:val="007F2D9F"/>
  </w:style>
  <w:style w:type="paragraph" w:customStyle="1" w:styleId="11A95C713DAB44F69D2A7FCA5B22DDF5">
    <w:name w:val="11A95C713DAB44F69D2A7FCA5B22DDF5"/>
    <w:rsid w:val="007F2D9F"/>
  </w:style>
  <w:style w:type="paragraph" w:customStyle="1" w:styleId="081A0E31022D46AD9BE2779E8097D3F0">
    <w:name w:val="081A0E31022D46AD9BE2779E8097D3F0"/>
    <w:rsid w:val="007F2D9F"/>
  </w:style>
  <w:style w:type="paragraph" w:customStyle="1" w:styleId="08711F5987234E37BD86ABBE37C24E03">
    <w:name w:val="08711F5987234E37BD86ABBE37C24E03"/>
    <w:rsid w:val="007F2D9F"/>
  </w:style>
  <w:style w:type="paragraph" w:customStyle="1" w:styleId="AF3C5687AEAF411E864533B98610375B">
    <w:name w:val="AF3C5687AEAF411E864533B98610375B"/>
    <w:rsid w:val="007F2D9F"/>
  </w:style>
  <w:style w:type="paragraph" w:customStyle="1" w:styleId="9B847C30BAFA43D4975C19E12F2539CE">
    <w:name w:val="9B847C30BAFA43D4975C19E12F2539CE"/>
    <w:rsid w:val="007F2D9F"/>
  </w:style>
  <w:style w:type="paragraph" w:customStyle="1" w:styleId="837A204460864CE091E94F2750DD3A4E">
    <w:name w:val="837A204460864CE091E94F2750DD3A4E"/>
    <w:rsid w:val="007F2D9F"/>
  </w:style>
  <w:style w:type="paragraph" w:customStyle="1" w:styleId="6098BF381228465C856D02C70278B199">
    <w:name w:val="6098BF381228465C856D02C70278B199"/>
    <w:rsid w:val="007F2D9F"/>
  </w:style>
  <w:style w:type="paragraph" w:customStyle="1" w:styleId="CB0247503B024B79A54D88944CEDEFA7">
    <w:name w:val="CB0247503B024B79A54D88944CEDEFA7"/>
    <w:rsid w:val="007F2D9F"/>
  </w:style>
  <w:style w:type="paragraph" w:customStyle="1" w:styleId="4418C5E0565E4C9285FA03A4D01A7159">
    <w:name w:val="4418C5E0565E4C9285FA03A4D01A7159"/>
    <w:rsid w:val="007F2D9F"/>
  </w:style>
  <w:style w:type="paragraph" w:customStyle="1" w:styleId="A36A747296D64C43A9360EE2B77E5379">
    <w:name w:val="A36A747296D64C43A9360EE2B77E5379"/>
    <w:rsid w:val="007F2D9F"/>
  </w:style>
  <w:style w:type="paragraph" w:customStyle="1" w:styleId="9E293B2EFD574A4186050B1CFFF36F21">
    <w:name w:val="9E293B2EFD574A4186050B1CFFF36F21"/>
    <w:rsid w:val="007F2D9F"/>
  </w:style>
  <w:style w:type="paragraph" w:customStyle="1" w:styleId="5C5437EFBCB246D9B4CFB2A662D4728B">
    <w:name w:val="5C5437EFBCB246D9B4CFB2A662D4728B"/>
    <w:rsid w:val="007F2D9F"/>
  </w:style>
  <w:style w:type="paragraph" w:customStyle="1" w:styleId="665C123914254ECFA9BA93AD1A773C7E">
    <w:name w:val="665C123914254ECFA9BA93AD1A773C7E"/>
    <w:rsid w:val="007F2D9F"/>
  </w:style>
  <w:style w:type="paragraph" w:customStyle="1" w:styleId="F52FDEDAC55644B89EBD594F7D2669F8">
    <w:name w:val="F52FDEDAC55644B89EBD594F7D2669F8"/>
    <w:rsid w:val="007F2D9F"/>
  </w:style>
  <w:style w:type="paragraph" w:customStyle="1" w:styleId="DAD2731048EB4830B4C6888894644A29">
    <w:name w:val="DAD2731048EB4830B4C6888894644A29"/>
    <w:rsid w:val="007F2D9F"/>
  </w:style>
  <w:style w:type="paragraph" w:customStyle="1" w:styleId="3F5139CDED4B492BB78A4B7586F4A96D">
    <w:name w:val="3F5139CDED4B492BB78A4B7586F4A96D"/>
    <w:rsid w:val="007F2D9F"/>
  </w:style>
  <w:style w:type="paragraph" w:customStyle="1" w:styleId="3B7A286EA6394EFA92425E7884955852">
    <w:name w:val="3B7A286EA6394EFA92425E7884955852"/>
    <w:rsid w:val="007F2D9F"/>
  </w:style>
  <w:style w:type="paragraph" w:customStyle="1" w:styleId="D8FA3969936E4008926B5EA51C790D9B">
    <w:name w:val="D8FA3969936E4008926B5EA51C790D9B"/>
    <w:rsid w:val="007F2D9F"/>
  </w:style>
  <w:style w:type="paragraph" w:customStyle="1" w:styleId="786F230FA7EB4EE6B1B9016664DAE2B2">
    <w:name w:val="786F230FA7EB4EE6B1B9016664DAE2B2"/>
    <w:rsid w:val="007F2D9F"/>
  </w:style>
  <w:style w:type="paragraph" w:customStyle="1" w:styleId="B01B4912AB8247C9B97466B7E4869F82">
    <w:name w:val="B01B4912AB8247C9B97466B7E4869F82"/>
    <w:rsid w:val="007F2D9F"/>
  </w:style>
  <w:style w:type="paragraph" w:customStyle="1" w:styleId="297DEB2DE3974058B4477697EB8A5D45">
    <w:name w:val="297DEB2DE3974058B4477697EB8A5D45"/>
    <w:rsid w:val="007F2D9F"/>
  </w:style>
  <w:style w:type="paragraph" w:customStyle="1" w:styleId="A1C82F96236A47D6894B2559AC6F95C1">
    <w:name w:val="A1C82F96236A47D6894B2559AC6F95C1"/>
    <w:rsid w:val="007F2D9F"/>
  </w:style>
  <w:style w:type="paragraph" w:customStyle="1" w:styleId="5AD4DBAAEF974DF2AFBDC5CABF9D05C2">
    <w:name w:val="5AD4DBAAEF974DF2AFBDC5CABF9D05C2"/>
    <w:rsid w:val="007F2D9F"/>
  </w:style>
  <w:style w:type="paragraph" w:customStyle="1" w:styleId="307AC08A05B74231BAD175A6AD00057E">
    <w:name w:val="307AC08A05B74231BAD175A6AD00057E"/>
    <w:rsid w:val="007F2D9F"/>
  </w:style>
  <w:style w:type="paragraph" w:customStyle="1" w:styleId="4766F62DB7B3428BBD411E162EBC69B4">
    <w:name w:val="4766F62DB7B3428BBD411E162EBC69B4"/>
    <w:rsid w:val="007F2D9F"/>
  </w:style>
  <w:style w:type="paragraph" w:customStyle="1" w:styleId="2495DC0E2F5A4079ABF122BB0DE5E799">
    <w:name w:val="2495DC0E2F5A4079ABF122BB0DE5E799"/>
    <w:rsid w:val="007F2D9F"/>
  </w:style>
  <w:style w:type="paragraph" w:customStyle="1" w:styleId="DD4EAC29128940409E9999864E0D0B58">
    <w:name w:val="DD4EAC29128940409E9999864E0D0B58"/>
    <w:rsid w:val="007F2D9F"/>
  </w:style>
  <w:style w:type="paragraph" w:customStyle="1" w:styleId="BA8FE16DA60446FBB49BB5597C2F8AF0">
    <w:name w:val="BA8FE16DA60446FBB49BB5597C2F8AF0"/>
    <w:rsid w:val="007F2D9F"/>
  </w:style>
  <w:style w:type="paragraph" w:customStyle="1" w:styleId="C014C4537A29445EBC7A93C654ED60F8">
    <w:name w:val="C014C4537A29445EBC7A93C654ED60F8"/>
    <w:rsid w:val="007F2D9F"/>
  </w:style>
  <w:style w:type="paragraph" w:customStyle="1" w:styleId="613CC657D3DF4BDA96E0D82B0C310CA8">
    <w:name w:val="613CC657D3DF4BDA96E0D82B0C310CA8"/>
    <w:rsid w:val="007F2D9F"/>
  </w:style>
  <w:style w:type="paragraph" w:customStyle="1" w:styleId="0D1E6F531C504A6CB99E147AC552F254">
    <w:name w:val="0D1E6F531C504A6CB99E147AC552F254"/>
    <w:rsid w:val="007F2D9F"/>
  </w:style>
  <w:style w:type="paragraph" w:customStyle="1" w:styleId="71002E3B4A9C4500895CF518629322F8">
    <w:name w:val="71002E3B4A9C4500895CF518629322F8"/>
    <w:rsid w:val="007F2D9F"/>
  </w:style>
  <w:style w:type="paragraph" w:customStyle="1" w:styleId="64AD313CA65E4560B277198078C61DFA">
    <w:name w:val="64AD313CA65E4560B277198078C61DFA"/>
    <w:rsid w:val="007F2D9F"/>
  </w:style>
  <w:style w:type="paragraph" w:customStyle="1" w:styleId="54AFC0A265FB48BC802F3578B467D93D">
    <w:name w:val="54AFC0A265FB48BC802F3578B467D93D"/>
    <w:rsid w:val="007F2D9F"/>
  </w:style>
  <w:style w:type="paragraph" w:customStyle="1" w:styleId="3B1CF5B1A7A24259872C246E7057D706">
    <w:name w:val="3B1CF5B1A7A24259872C246E7057D706"/>
    <w:rsid w:val="007F2D9F"/>
  </w:style>
  <w:style w:type="paragraph" w:customStyle="1" w:styleId="59192B75F1584D8782CFB1A5DF51FF19">
    <w:name w:val="59192B75F1584D8782CFB1A5DF51FF19"/>
    <w:rsid w:val="007F2D9F"/>
  </w:style>
  <w:style w:type="paragraph" w:customStyle="1" w:styleId="F0A1FFF5B4BB4EDBA0C43CBB7142254F">
    <w:name w:val="F0A1FFF5B4BB4EDBA0C43CBB7142254F"/>
    <w:rsid w:val="007F2D9F"/>
  </w:style>
  <w:style w:type="paragraph" w:customStyle="1" w:styleId="2EE0176BA928479EB5562F344BF600CA">
    <w:name w:val="2EE0176BA928479EB5562F344BF600CA"/>
    <w:rsid w:val="007F2D9F"/>
  </w:style>
  <w:style w:type="paragraph" w:customStyle="1" w:styleId="6B26E03A325B428EA6AEC35824F9ED9D">
    <w:name w:val="6B26E03A325B428EA6AEC35824F9ED9D"/>
    <w:rsid w:val="007F2D9F"/>
  </w:style>
  <w:style w:type="paragraph" w:customStyle="1" w:styleId="439961EDE5A547E3897B0D07FCAE087A">
    <w:name w:val="439961EDE5A547E3897B0D07FCAE087A"/>
    <w:rsid w:val="007F2D9F"/>
  </w:style>
  <w:style w:type="paragraph" w:customStyle="1" w:styleId="08111C024B964A568DBC3F258C9AF004">
    <w:name w:val="08111C024B964A568DBC3F258C9AF004"/>
    <w:rsid w:val="007F2D9F"/>
  </w:style>
  <w:style w:type="paragraph" w:customStyle="1" w:styleId="B05ACA1843E642F38E9D950B5257B6FD">
    <w:name w:val="B05ACA1843E642F38E9D950B5257B6FD"/>
    <w:rsid w:val="007F2D9F"/>
  </w:style>
  <w:style w:type="paragraph" w:customStyle="1" w:styleId="65187CA960274C9785199D1B30E64868">
    <w:name w:val="65187CA960274C9785199D1B30E64868"/>
    <w:rsid w:val="007F2D9F"/>
  </w:style>
  <w:style w:type="paragraph" w:customStyle="1" w:styleId="8DC23E05A61B4B4597B52366F6687F82">
    <w:name w:val="8DC23E05A61B4B4597B52366F6687F82"/>
    <w:rsid w:val="007F2D9F"/>
  </w:style>
  <w:style w:type="paragraph" w:customStyle="1" w:styleId="8B11AB8765FB4B9DB70455E7789ADC78">
    <w:name w:val="8B11AB8765FB4B9DB70455E7789ADC78"/>
    <w:rsid w:val="007F2D9F"/>
  </w:style>
  <w:style w:type="paragraph" w:customStyle="1" w:styleId="DCFD74F4100E4EB785C8C5E4F71E51D1">
    <w:name w:val="DCFD74F4100E4EB785C8C5E4F71E51D1"/>
    <w:rsid w:val="007F2D9F"/>
  </w:style>
  <w:style w:type="paragraph" w:customStyle="1" w:styleId="392CA35DEF67478C80C192C620F85302">
    <w:name w:val="392CA35DEF67478C80C192C620F85302"/>
    <w:rsid w:val="007F2D9F"/>
  </w:style>
  <w:style w:type="paragraph" w:customStyle="1" w:styleId="4AB4FA5166B34FED8A751A3A2C91016B">
    <w:name w:val="4AB4FA5166B34FED8A751A3A2C91016B"/>
    <w:rsid w:val="007F2D9F"/>
  </w:style>
  <w:style w:type="paragraph" w:customStyle="1" w:styleId="3F7BF988F1E149299B43C032C183191F">
    <w:name w:val="3F7BF988F1E149299B43C032C183191F"/>
    <w:rsid w:val="007F2D9F"/>
  </w:style>
  <w:style w:type="paragraph" w:customStyle="1" w:styleId="9EA69850F1B14E1ABB5F6E65E8C6EC03">
    <w:name w:val="9EA69850F1B14E1ABB5F6E65E8C6EC03"/>
    <w:rsid w:val="007F2D9F"/>
  </w:style>
  <w:style w:type="paragraph" w:customStyle="1" w:styleId="192AD24F979D471FA43DA63861DBE738">
    <w:name w:val="192AD24F979D471FA43DA63861DBE738"/>
    <w:rsid w:val="007F2D9F"/>
  </w:style>
  <w:style w:type="paragraph" w:customStyle="1" w:styleId="806DE838E95A44A5977054C9E5B02662">
    <w:name w:val="806DE838E95A44A5977054C9E5B02662"/>
    <w:rsid w:val="006F7378"/>
  </w:style>
  <w:style w:type="paragraph" w:customStyle="1" w:styleId="9EE6C1EDF6244ACEB67C6B18E0AC1DEE">
    <w:name w:val="9EE6C1EDF6244ACEB67C6B18E0AC1DEE"/>
    <w:rsid w:val="006F7378"/>
  </w:style>
  <w:style w:type="paragraph" w:customStyle="1" w:styleId="C805BB8E3BC143128A3A5E02A48A2ADF">
    <w:name w:val="C805BB8E3BC143128A3A5E02A48A2ADF"/>
    <w:rsid w:val="006F7378"/>
  </w:style>
  <w:style w:type="paragraph" w:customStyle="1" w:styleId="0F17B7E7510C4929AFD68023CC528225">
    <w:name w:val="0F17B7E7510C4929AFD68023CC528225"/>
    <w:rsid w:val="006F7378"/>
  </w:style>
  <w:style w:type="paragraph" w:customStyle="1" w:styleId="C259BCB319874DC482047B33A9921A19">
    <w:name w:val="C259BCB319874DC482047B33A9921A19"/>
    <w:rsid w:val="006F7378"/>
  </w:style>
  <w:style w:type="paragraph" w:customStyle="1" w:styleId="1F71EE5BD34D46D88B20B8703C37FE67">
    <w:name w:val="1F71EE5BD34D46D88B20B8703C37FE67"/>
    <w:rsid w:val="006F7378"/>
  </w:style>
  <w:style w:type="paragraph" w:customStyle="1" w:styleId="6125C1AE9A814509812254F36D11A2E5">
    <w:name w:val="6125C1AE9A814509812254F36D11A2E5"/>
    <w:rsid w:val="006F7378"/>
  </w:style>
  <w:style w:type="paragraph" w:customStyle="1" w:styleId="E5F776DADBD24F7CBBB310451AE0F3FC">
    <w:name w:val="E5F776DADBD24F7CBBB310451AE0F3FC"/>
    <w:rsid w:val="006F7378"/>
  </w:style>
  <w:style w:type="paragraph" w:customStyle="1" w:styleId="0695ACAAC30D477D824B39DF5624E304">
    <w:name w:val="0695ACAAC30D477D824B39DF5624E304"/>
    <w:rsid w:val="006F7378"/>
  </w:style>
  <w:style w:type="paragraph" w:customStyle="1" w:styleId="BD60FB37192D4F2C826FDAE4B0460DBD">
    <w:name w:val="BD60FB37192D4F2C826FDAE4B0460DBD"/>
    <w:rsid w:val="006F7378"/>
  </w:style>
  <w:style w:type="paragraph" w:customStyle="1" w:styleId="5734A60387FD41ADA13A24CE59DAAB61">
    <w:name w:val="5734A60387FD41ADA13A24CE59DAAB61"/>
    <w:rsid w:val="006F7378"/>
  </w:style>
  <w:style w:type="paragraph" w:customStyle="1" w:styleId="61CE274EE29A4CEFB63E2286BC48209B">
    <w:name w:val="61CE274EE29A4CEFB63E2286BC48209B"/>
    <w:rsid w:val="006F7378"/>
  </w:style>
  <w:style w:type="paragraph" w:customStyle="1" w:styleId="815BC53748544854AD183BA9B2D31ADD">
    <w:name w:val="815BC53748544854AD183BA9B2D31ADD"/>
    <w:rsid w:val="006F7378"/>
  </w:style>
  <w:style w:type="paragraph" w:customStyle="1" w:styleId="2FF1EAD050244CC984F480B8FFD30FC4">
    <w:name w:val="2FF1EAD050244CC984F480B8FFD30FC4"/>
    <w:rsid w:val="006F7378"/>
  </w:style>
  <w:style w:type="paragraph" w:customStyle="1" w:styleId="DBCEE5824C394622B9C112FCCE5467B8">
    <w:name w:val="DBCEE5824C394622B9C112FCCE5467B8"/>
    <w:rsid w:val="006F7378"/>
  </w:style>
  <w:style w:type="paragraph" w:customStyle="1" w:styleId="ED58977FCE9E4BB282B11DD6E4F80C97">
    <w:name w:val="ED58977FCE9E4BB282B11DD6E4F80C97"/>
    <w:rsid w:val="006F7378"/>
  </w:style>
  <w:style w:type="paragraph" w:customStyle="1" w:styleId="0D99ACEBA8CD49DBA2EF3735A955848A">
    <w:name w:val="0D99ACEBA8CD49DBA2EF3735A955848A"/>
    <w:rsid w:val="006F7378"/>
  </w:style>
  <w:style w:type="paragraph" w:customStyle="1" w:styleId="DA07A4168F34441AA29AB374328CAB99">
    <w:name w:val="DA07A4168F34441AA29AB374328CAB99"/>
    <w:rsid w:val="006F7378"/>
  </w:style>
  <w:style w:type="paragraph" w:customStyle="1" w:styleId="E8BAC17779D04B60BEDA241CB8192A59">
    <w:name w:val="E8BAC17779D04B60BEDA241CB8192A59"/>
    <w:rsid w:val="006F7378"/>
  </w:style>
  <w:style w:type="paragraph" w:customStyle="1" w:styleId="4C65DA5D03DD4214BFE375790F04FB49">
    <w:name w:val="4C65DA5D03DD4214BFE375790F04FB49"/>
    <w:rsid w:val="006F7378"/>
  </w:style>
  <w:style w:type="paragraph" w:customStyle="1" w:styleId="8B12828F10C345288B4E5CFDB741F179">
    <w:name w:val="8B12828F10C345288B4E5CFDB741F179"/>
    <w:rsid w:val="006F7378"/>
  </w:style>
  <w:style w:type="paragraph" w:customStyle="1" w:styleId="A91CC90F9F5941449392BBCBF3947932">
    <w:name w:val="A91CC90F9F5941449392BBCBF3947932"/>
    <w:rsid w:val="006F7378"/>
  </w:style>
  <w:style w:type="paragraph" w:customStyle="1" w:styleId="039870C548FB48328463BE29AC7E55DB">
    <w:name w:val="039870C548FB48328463BE29AC7E55DB"/>
    <w:rsid w:val="006F7378"/>
  </w:style>
  <w:style w:type="paragraph" w:customStyle="1" w:styleId="75206E38232D4473ABE7E67E937FE9A9">
    <w:name w:val="75206E38232D4473ABE7E67E937FE9A9"/>
    <w:rsid w:val="006F7378"/>
  </w:style>
  <w:style w:type="paragraph" w:customStyle="1" w:styleId="0550D4B5663148FD8D8ED25ED7F440F5">
    <w:name w:val="0550D4B5663148FD8D8ED25ED7F440F5"/>
    <w:rsid w:val="006F7378"/>
  </w:style>
  <w:style w:type="paragraph" w:customStyle="1" w:styleId="9185DF2317EF4E08BA3691AFCD5FCE13">
    <w:name w:val="9185DF2317EF4E08BA3691AFCD5FCE13"/>
    <w:rsid w:val="006F7378"/>
  </w:style>
  <w:style w:type="paragraph" w:customStyle="1" w:styleId="B08812BE954741D294FC6B691EA52C80">
    <w:name w:val="B08812BE954741D294FC6B691EA52C80"/>
    <w:rsid w:val="006F7378"/>
  </w:style>
  <w:style w:type="paragraph" w:customStyle="1" w:styleId="E78CEC3CD01846159F80E83A4BF0E593">
    <w:name w:val="E78CEC3CD01846159F80E83A4BF0E593"/>
    <w:rsid w:val="006F7378"/>
  </w:style>
  <w:style w:type="paragraph" w:customStyle="1" w:styleId="3D4E004CE8EC4A6D99FB0813A5161041">
    <w:name w:val="3D4E004CE8EC4A6D99FB0813A5161041"/>
    <w:rsid w:val="006F7378"/>
  </w:style>
  <w:style w:type="paragraph" w:customStyle="1" w:styleId="389A69E049CA446099091FE3E4C73E8F">
    <w:name w:val="389A69E049CA446099091FE3E4C73E8F"/>
    <w:rsid w:val="006F7378"/>
  </w:style>
  <w:style w:type="paragraph" w:customStyle="1" w:styleId="D655553CEDF04AF4A73DDE885DF025AB">
    <w:name w:val="D655553CEDF04AF4A73DDE885DF025AB"/>
    <w:rsid w:val="006F7378"/>
  </w:style>
  <w:style w:type="paragraph" w:customStyle="1" w:styleId="B7B43570E24C45AD80D599CEA3A14B5A">
    <w:name w:val="B7B43570E24C45AD80D599CEA3A14B5A"/>
    <w:rsid w:val="006F7378"/>
  </w:style>
  <w:style w:type="paragraph" w:customStyle="1" w:styleId="DA5F1B293CD74E239BAA1985143AE963">
    <w:name w:val="DA5F1B293CD74E239BAA1985143AE963"/>
    <w:rsid w:val="006F7378"/>
  </w:style>
  <w:style w:type="paragraph" w:customStyle="1" w:styleId="7890D13059254B658EEB9D0AE6AD931F">
    <w:name w:val="7890D13059254B658EEB9D0AE6AD931F"/>
    <w:rsid w:val="006F7378"/>
  </w:style>
  <w:style w:type="paragraph" w:customStyle="1" w:styleId="4336C73D31D54B1BAE2151510DEC8FA8">
    <w:name w:val="4336C73D31D54B1BAE2151510DEC8FA8"/>
    <w:rsid w:val="006F7378"/>
  </w:style>
  <w:style w:type="paragraph" w:customStyle="1" w:styleId="231001CDA04048849C97CA727CA8DB9A">
    <w:name w:val="231001CDA04048849C97CA727CA8DB9A"/>
    <w:rsid w:val="006F7378"/>
  </w:style>
  <w:style w:type="paragraph" w:customStyle="1" w:styleId="E07A3E1C644E44B986E617E1A77444CC">
    <w:name w:val="E07A3E1C644E44B986E617E1A77444CC"/>
    <w:rsid w:val="006F7378"/>
  </w:style>
  <w:style w:type="paragraph" w:customStyle="1" w:styleId="1595A2DF3811456C93CC8C58ADFBCA67">
    <w:name w:val="1595A2DF3811456C93CC8C58ADFBCA67"/>
    <w:rsid w:val="006F7378"/>
  </w:style>
  <w:style w:type="paragraph" w:customStyle="1" w:styleId="BF8AB90A77B14352804372041CA5B79F">
    <w:name w:val="BF8AB90A77B14352804372041CA5B79F"/>
    <w:rsid w:val="006F7378"/>
  </w:style>
  <w:style w:type="paragraph" w:customStyle="1" w:styleId="86C572D3B81B44049A0D180BEE2CC127">
    <w:name w:val="86C572D3B81B44049A0D180BEE2CC127"/>
    <w:rsid w:val="006F7378"/>
  </w:style>
  <w:style w:type="paragraph" w:customStyle="1" w:styleId="8B71766A4B834463964D67CAE9A7412E">
    <w:name w:val="8B71766A4B834463964D67CAE9A7412E"/>
    <w:rsid w:val="006F7378"/>
  </w:style>
  <w:style w:type="paragraph" w:customStyle="1" w:styleId="A2A7CE8ACCBF478EA3C9B4E0D9B4438E">
    <w:name w:val="A2A7CE8ACCBF478EA3C9B4E0D9B4438E"/>
    <w:rsid w:val="006F7378"/>
  </w:style>
  <w:style w:type="paragraph" w:customStyle="1" w:styleId="038A6FC3146C497896C209C68D7E4625">
    <w:name w:val="038A6FC3146C497896C209C68D7E4625"/>
    <w:rsid w:val="006F7378"/>
  </w:style>
  <w:style w:type="paragraph" w:customStyle="1" w:styleId="B337CC4C350E40C486A8884CF657CBC7">
    <w:name w:val="B337CC4C350E40C486A8884CF657CBC7"/>
    <w:rsid w:val="006F7378"/>
  </w:style>
  <w:style w:type="paragraph" w:customStyle="1" w:styleId="295CF54BDD104FD69421B4271E0A3B23">
    <w:name w:val="295CF54BDD104FD69421B4271E0A3B23"/>
    <w:rsid w:val="006F7378"/>
  </w:style>
  <w:style w:type="paragraph" w:customStyle="1" w:styleId="03958BB89F2A479CBFEA4B736898FEFE">
    <w:name w:val="03958BB89F2A479CBFEA4B736898FEFE"/>
    <w:rsid w:val="006F7378"/>
  </w:style>
  <w:style w:type="paragraph" w:customStyle="1" w:styleId="60CDC3A94E2C4964BF89451F30907C92">
    <w:name w:val="60CDC3A94E2C4964BF89451F30907C92"/>
    <w:rsid w:val="006F7378"/>
  </w:style>
  <w:style w:type="paragraph" w:customStyle="1" w:styleId="800EF0D1CB0244209461C3C73BCB6F13">
    <w:name w:val="800EF0D1CB0244209461C3C73BCB6F13"/>
    <w:rsid w:val="006F7378"/>
  </w:style>
  <w:style w:type="paragraph" w:customStyle="1" w:styleId="C2B39AD62C1F4B00B6673AF404A88756">
    <w:name w:val="C2B39AD62C1F4B00B6673AF404A88756"/>
    <w:rsid w:val="006F7378"/>
  </w:style>
  <w:style w:type="paragraph" w:customStyle="1" w:styleId="73583055D7794076B59D4389AC024470">
    <w:name w:val="73583055D7794076B59D4389AC024470"/>
    <w:rsid w:val="006F7378"/>
  </w:style>
  <w:style w:type="paragraph" w:customStyle="1" w:styleId="4FC755DBDDD44D7386D12F3D9D49D2AA">
    <w:name w:val="4FC755DBDDD44D7386D12F3D9D49D2AA"/>
    <w:rsid w:val="006F7378"/>
  </w:style>
  <w:style w:type="paragraph" w:customStyle="1" w:styleId="159EB969039C47ABABD53596500E3C9C">
    <w:name w:val="159EB969039C47ABABD53596500E3C9C"/>
    <w:rsid w:val="006F7378"/>
  </w:style>
  <w:style w:type="paragraph" w:customStyle="1" w:styleId="C050DD65FD194B94B106B1565F09DBFF">
    <w:name w:val="C050DD65FD194B94B106B1565F09DBFF"/>
    <w:rsid w:val="006F7378"/>
  </w:style>
  <w:style w:type="paragraph" w:customStyle="1" w:styleId="F6D3EB222B5643D39EE7EAB380202730">
    <w:name w:val="F6D3EB222B5643D39EE7EAB380202730"/>
    <w:rsid w:val="006F7378"/>
  </w:style>
  <w:style w:type="paragraph" w:customStyle="1" w:styleId="E2D8A0DDFDDA4057A30B3C0802BE09FC">
    <w:name w:val="E2D8A0DDFDDA4057A30B3C0802BE09FC"/>
    <w:rsid w:val="006F7378"/>
  </w:style>
  <w:style w:type="paragraph" w:customStyle="1" w:styleId="DBF226FAD5E64421AF8A0225CBCC2105">
    <w:name w:val="DBF226FAD5E64421AF8A0225CBCC2105"/>
    <w:rsid w:val="006F7378"/>
  </w:style>
  <w:style w:type="paragraph" w:customStyle="1" w:styleId="5C1F04664F634D598AACA09B4FDD773B">
    <w:name w:val="5C1F04664F634D598AACA09B4FDD773B"/>
    <w:rsid w:val="006F7378"/>
  </w:style>
  <w:style w:type="paragraph" w:customStyle="1" w:styleId="6EA86AC6DD0947BFBA54C93952A67F47">
    <w:name w:val="6EA86AC6DD0947BFBA54C93952A67F47"/>
    <w:rsid w:val="006F7378"/>
  </w:style>
  <w:style w:type="paragraph" w:customStyle="1" w:styleId="F15D226B8D9E4FE1B346329C63F2A5C7">
    <w:name w:val="F15D226B8D9E4FE1B346329C63F2A5C7"/>
    <w:rsid w:val="006F7378"/>
  </w:style>
  <w:style w:type="paragraph" w:customStyle="1" w:styleId="B79D2E9882244C0AAF407E4A0D768458">
    <w:name w:val="B79D2E9882244C0AAF407E4A0D768458"/>
    <w:rsid w:val="006F7378"/>
  </w:style>
  <w:style w:type="paragraph" w:customStyle="1" w:styleId="07A2C0705E7E453696A653F162519921">
    <w:name w:val="07A2C0705E7E453696A653F162519921"/>
    <w:rsid w:val="006F7378"/>
  </w:style>
  <w:style w:type="paragraph" w:customStyle="1" w:styleId="5B0E8701B25943818BF9BC2F4DE4FDA4">
    <w:name w:val="5B0E8701B25943818BF9BC2F4DE4FDA4"/>
    <w:rsid w:val="006F7378"/>
  </w:style>
  <w:style w:type="paragraph" w:customStyle="1" w:styleId="7E7BE40197014EA097C38F7D950C42ED">
    <w:name w:val="7E7BE40197014EA097C38F7D950C42ED"/>
    <w:rsid w:val="006F7378"/>
  </w:style>
  <w:style w:type="paragraph" w:customStyle="1" w:styleId="8B83BAB354094550B1C78FEE540A6E4B">
    <w:name w:val="8B83BAB354094550B1C78FEE540A6E4B"/>
    <w:rsid w:val="006F7378"/>
  </w:style>
  <w:style w:type="paragraph" w:customStyle="1" w:styleId="7CC1F7D4FA16457F84E073BF7CB1A4B7">
    <w:name w:val="7CC1F7D4FA16457F84E073BF7CB1A4B7"/>
    <w:rsid w:val="006F7378"/>
  </w:style>
  <w:style w:type="paragraph" w:customStyle="1" w:styleId="E77B246C82764A35B89187DACA57988C">
    <w:name w:val="E77B246C82764A35B89187DACA57988C"/>
    <w:rsid w:val="006F7378"/>
  </w:style>
  <w:style w:type="paragraph" w:customStyle="1" w:styleId="5C0A4E37427B422CABA03BBB45E40ED1">
    <w:name w:val="5C0A4E37427B422CABA03BBB45E40ED1"/>
    <w:rsid w:val="006F7378"/>
  </w:style>
  <w:style w:type="paragraph" w:customStyle="1" w:styleId="2613C622571D4C848D40E76C92D9B366">
    <w:name w:val="2613C622571D4C848D40E76C92D9B366"/>
    <w:rsid w:val="006F7378"/>
  </w:style>
  <w:style w:type="paragraph" w:customStyle="1" w:styleId="7AE5D6115B974E148A41BACA6400226E">
    <w:name w:val="7AE5D6115B974E148A41BACA6400226E"/>
    <w:rsid w:val="006F7378"/>
  </w:style>
  <w:style w:type="paragraph" w:customStyle="1" w:styleId="D51300479BEF4F85B60F062F59E7E74A">
    <w:name w:val="D51300479BEF4F85B60F062F59E7E74A"/>
    <w:rsid w:val="006F7378"/>
  </w:style>
  <w:style w:type="paragraph" w:customStyle="1" w:styleId="12FF3C8C58D748429E2A6477411D0BAF">
    <w:name w:val="12FF3C8C58D748429E2A6477411D0BAF"/>
    <w:rsid w:val="006F7378"/>
  </w:style>
  <w:style w:type="paragraph" w:customStyle="1" w:styleId="F0F44E63E66745818C468AC722E2EEC0">
    <w:name w:val="F0F44E63E66745818C468AC722E2EEC0"/>
    <w:rsid w:val="006F7378"/>
  </w:style>
  <w:style w:type="paragraph" w:customStyle="1" w:styleId="CC8CB4DBC373407591D237A4C02B1A14">
    <w:name w:val="CC8CB4DBC373407591D237A4C02B1A14"/>
    <w:rsid w:val="006F7378"/>
  </w:style>
  <w:style w:type="paragraph" w:customStyle="1" w:styleId="C44AB37E412D4239B2922863163F609D">
    <w:name w:val="C44AB37E412D4239B2922863163F609D"/>
    <w:rsid w:val="006F7378"/>
  </w:style>
  <w:style w:type="paragraph" w:customStyle="1" w:styleId="0829E7528F8A4EDB83F51DD41A35F0DA">
    <w:name w:val="0829E7528F8A4EDB83F51DD41A35F0DA"/>
    <w:rsid w:val="006F7378"/>
  </w:style>
  <w:style w:type="paragraph" w:customStyle="1" w:styleId="DC360D3783AB4CAB9A5B67BB0C121746">
    <w:name w:val="DC360D3783AB4CAB9A5B67BB0C121746"/>
    <w:rsid w:val="006F7378"/>
  </w:style>
  <w:style w:type="paragraph" w:customStyle="1" w:styleId="97F0A4C0CE804408AABCB62BF9B0D84C">
    <w:name w:val="97F0A4C0CE804408AABCB62BF9B0D84C"/>
    <w:rsid w:val="006F7378"/>
  </w:style>
  <w:style w:type="paragraph" w:customStyle="1" w:styleId="63DA5A87B15346DF8E9463B05EF269E1">
    <w:name w:val="63DA5A87B15346DF8E9463B05EF269E1"/>
    <w:rsid w:val="006F7378"/>
  </w:style>
  <w:style w:type="paragraph" w:customStyle="1" w:styleId="C362379FB4764ED0A614EFE8D92905D0">
    <w:name w:val="C362379FB4764ED0A614EFE8D92905D0"/>
    <w:rsid w:val="006F7378"/>
  </w:style>
  <w:style w:type="paragraph" w:customStyle="1" w:styleId="F80DB0DAB2384E7684B06983BDF55474">
    <w:name w:val="F80DB0DAB2384E7684B06983BDF55474"/>
    <w:rsid w:val="006F7378"/>
  </w:style>
  <w:style w:type="paragraph" w:customStyle="1" w:styleId="DA1D60995C574DEEAA1E5725FAAD1887">
    <w:name w:val="DA1D60995C574DEEAA1E5725FAAD1887"/>
    <w:rsid w:val="006F7378"/>
  </w:style>
  <w:style w:type="paragraph" w:customStyle="1" w:styleId="1A60371DD74C47A4A170A0CE0DF8A6AD">
    <w:name w:val="1A60371DD74C47A4A170A0CE0DF8A6AD"/>
    <w:rsid w:val="006F7378"/>
  </w:style>
  <w:style w:type="paragraph" w:customStyle="1" w:styleId="34C85C4C85954F0C8A8F877CCE71119A">
    <w:name w:val="34C85C4C85954F0C8A8F877CCE71119A"/>
    <w:rsid w:val="006F7378"/>
  </w:style>
  <w:style w:type="paragraph" w:customStyle="1" w:styleId="1E81BC4E50F34952A6B234DC1AE05956">
    <w:name w:val="1E81BC4E50F34952A6B234DC1AE05956"/>
    <w:rsid w:val="006F7378"/>
  </w:style>
  <w:style w:type="paragraph" w:customStyle="1" w:styleId="FDA44BE59A254D92A9CDFE38483C5024">
    <w:name w:val="FDA44BE59A254D92A9CDFE38483C5024"/>
    <w:rsid w:val="006F7378"/>
  </w:style>
  <w:style w:type="paragraph" w:customStyle="1" w:styleId="C727AE0A663740E0B3495CC4D17033B9">
    <w:name w:val="C727AE0A663740E0B3495CC4D17033B9"/>
    <w:rsid w:val="006F7378"/>
  </w:style>
  <w:style w:type="paragraph" w:customStyle="1" w:styleId="A263C60630454DBAAAB74EC6FD3CAF4F">
    <w:name w:val="A263C60630454DBAAAB74EC6FD3CAF4F"/>
    <w:rsid w:val="006F7378"/>
  </w:style>
  <w:style w:type="paragraph" w:customStyle="1" w:styleId="E818C2AB20CC4F5D9D841103FAA7E473">
    <w:name w:val="E818C2AB20CC4F5D9D841103FAA7E473"/>
    <w:rsid w:val="006F7378"/>
  </w:style>
  <w:style w:type="paragraph" w:customStyle="1" w:styleId="F5ED0577AD2142B7A46AA4EA7A392DE5">
    <w:name w:val="F5ED0577AD2142B7A46AA4EA7A392DE5"/>
    <w:rsid w:val="006F7378"/>
  </w:style>
  <w:style w:type="paragraph" w:customStyle="1" w:styleId="927B403E18654DDFAD25F3C93656BD50">
    <w:name w:val="927B403E18654DDFAD25F3C93656BD50"/>
    <w:rsid w:val="006F7378"/>
  </w:style>
  <w:style w:type="paragraph" w:customStyle="1" w:styleId="EE4CAADCA4A644B69E59EC4EE32A4072">
    <w:name w:val="EE4CAADCA4A644B69E59EC4EE32A4072"/>
    <w:rsid w:val="006F7378"/>
  </w:style>
  <w:style w:type="paragraph" w:customStyle="1" w:styleId="C80BC24E70484ECD9C80A8F74A90B6FB">
    <w:name w:val="C80BC24E70484ECD9C80A8F74A90B6FB"/>
    <w:rsid w:val="006F7378"/>
  </w:style>
  <w:style w:type="paragraph" w:customStyle="1" w:styleId="4D70579AC2354C16BBA68B9509D41998">
    <w:name w:val="4D70579AC2354C16BBA68B9509D41998"/>
    <w:rsid w:val="006F7378"/>
  </w:style>
  <w:style w:type="paragraph" w:customStyle="1" w:styleId="C7B181A462814EC6A315A75B0B54E866">
    <w:name w:val="C7B181A462814EC6A315A75B0B54E866"/>
    <w:rsid w:val="006F7378"/>
  </w:style>
  <w:style w:type="paragraph" w:customStyle="1" w:styleId="A380E18D8E1E4B7BA171F5F28C9170A1">
    <w:name w:val="A380E18D8E1E4B7BA171F5F28C9170A1"/>
    <w:rsid w:val="006F7378"/>
  </w:style>
  <w:style w:type="paragraph" w:customStyle="1" w:styleId="593EFE62F93D4120A361949378C9DE97">
    <w:name w:val="593EFE62F93D4120A361949378C9DE97"/>
    <w:rsid w:val="006F7378"/>
  </w:style>
  <w:style w:type="paragraph" w:customStyle="1" w:styleId="36546E3D49C649C9A23957F72D584037">
    <w:name w:val="36546E3D49C649C9A23957F72D584037"/>
    <w:rsid w:val="006F7378"/>
  </w:style>
  <w:style w:type="paragraph" w:customStyle="1" w:styleId="5116626A5CA547759C92FE947A6923F9">
    <w:name w:val="5116626A5CA547759C92FE947A6923F9"/>
    <w:rsid w:val="006F73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majorFont>
      <a:minorFont>
        <a:latin typeface="Cambr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01 444 804 18 20</CompanyPhone>
  <CompanyFax/>
  <CompanyEmail>dg.@cbslp.edu.mx</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5431C3B-1C29-4CFE-8693-96D0EE28630B}">
  <ds:schemaRefs>
    <ds:schemaRef ds:uri="http://schemas.microsoft.com/sharepoint/v3/contenttype/forms"/>
  </ds:schemaRefs>
</ds:datastoreItem>
</file>

<file path=customXml/itemProps3.xml><?xml version="1.0" encoding="utf-8"?>
<ds:datastoreItem xmlns:ds="http://schemas.openxmlformats.org/officeDocument/2006/customXml" ds:itemID="{7368F69B-B784-4CBC-871C-491C89A41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Currículum básico</Template>
  <TotalTime>0</TotalTime>
  <Pages>2</Pages>
  <Words>201</Words>
  <Characters>1106</Characters>
  <Application>Microsoft Office Word</Application>
  <DocSecurity>0</DocSecurity>
  <Lines>9</Lines>
  <Paragraphs>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Company>
  <LinksUpToDate>false</LinksUpToDate>
  <CharactersWithSpaces>1305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dc:creator>
  <cp:lastModifiedBy>Archivo</cp:lastModifiedBy>
  <cp:revision>2</cp:revision>
  <cp:lastPrinted>2016-08-12T16:47:00Z</cp:lastPrinted>
  <dcterms:created xsi:type="dcterms:W3CDTF">2017-01-23T20:18:00Z</dcterms:created>
  <dcterms:modified xsi:type="dcterms:W3CDTF">2017-01-23T20:18:00Z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TC029188809991</vt:lpwstr>
  </property>
</Properties>
</file>