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3C6" w:rsidRDefault="00A32278" w:rsidP="00CF44CC">
      <w:pPr>
        <w:pStyle w:val="Puesto"/>
        <w:ind w:left="144"/>
        <w:jc w:val="right"/>
        <w:rPr>
          <w:noProof/>
          <w:lang w:val="es-MX" w:eastAsia="es-MX"/>
        </w:rPr>
      </w:pPr>
      <w:r w:rsidRPr="003B0FE9">
        <w:rPr>
          <w:noProof/>
          <w:lang w:val="es-MX" w:eastAsia="es-MX"/>
        </w:rPr>
        <w:drawing>
          <wp:inline distT="0" distB="0" distL="0" distR="0">
            <wp:extent cx="1143000" cy="1133475"/>
            <wp:effectExtent l="0" t="0" r="0" b="9525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Imagen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DFDFD"/>
                        </a:clrFrom>
                        <a:clrTo>
                          <a:srgbClr val="FDFD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4" r="84459" b="-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2278" w:rsidRPr="00D434E5" w:rsidRDefault="002E22E4" w:rsidP="00A32278">
      <w:pPr>
        <w:pStyle w:val="Puesto"/>
        <w:ind w:left="144"/>
        <w:rPr>
          <w:noProof/>
        </w:rPr>
      </w:pPr>
      <w:r>
        <w:rPr>
          <w:noProof/>
          <w:lang w:val="es-MX" w:eastAsia="es-MX"/>
        </w:rPr>
        <w:t>PEDRO VALERO RAMIREZ</w:t>
      </w:r>
    </w:p>
    <w:p w:rsidR="00CA4115" w:rsidRPr="00546DF4" w:rsidRDefault="002E22E4" w:rsidP="00CA4115">
      <w:r>
        <w:t xml:space="preserve"> </w:t>
      </w:r>
      <w:hyperlink r:id="rId11" w:history="1">
        <w:r w:rsidR="00CF44CC" w:rsidRPr="008F5A35">
          <w:rPr>
            <w:rStyle w:val="Hipervnculo"/>
          </w:rPr>
          <w:t>plantel32@cbslp.edu.mx</w:t>
        </w:r>
      </w:hyperlink>
      <w:r>
        <w:t xml:space="preserve">       </w:t>
      </w:r>
      <w:r w:rsidR="00CF44CC">
        <w:t xml:space="preserve">                        tel. (485</w:t>
      </w:r>
      <w:r>
        <w:t>)</w:t>
      </w:r>
      <w:r w:rsidR="00CF44CC">
        <w:t xml:space="preserve"> 854 0476</w:t>
      </w:r>
    </w:p>
    <w:p w:rsidR="00CA4115" w:rsidRDefault="00CA4115" w:rsidP="00CA4115">
      <w:pPr>
        <w:pStyle w:val="Encabezadodelaseccin"/>
        <w:spacing w:before="600"/>
        <w:rPr>
          <w:noProof/>
        </w:rPr>
      </w:pPr>
      <w:r>
        <w:rPr>
          <w:noProof/>
        </w:rPr>
        <w:t>CARGO DEL FUNCIONARIO</w:t>
      </w:r>
      <w:r>
        <w:rPr>
          <w:noProof/>
        </w:rPr>
        <w:tab/>
      </w:r>
      <w:r>
        <w:rPr>
          <w:noProof/>
        </w:rPr>
        <w:tab/>
        <w:t>ADSCRIPCIÓN</w:t>
      </w:r>
    </w:p>
    <w:p w:rsidR="00CA4115" w:rsidRPr="00EA0B33" w:rsidRDefault="002E22E4" w:rsidP="00CA4115">
      <w:r>
        <w:t>DIRECTOR DE PLANTEL</w:t>
      </w:r>
      <w:r w:rsidR="0069604C">
        <w:tab/>
      </w:r>
      <w:r>
        <w:t xml:space="preserve">                                                        VILLA DE ARRIAGA, S.L.P.     </w:t>
      </w:r>
    </w:p>
    <w:p w:rsidR="00CA4115" w:rsidRDefault="00CA4115" w:rsidP="00CA4115">
      <w:pPr>
        <w:pStyle w:val="Encabezadodelaseccin"/>
        <w:spacing w:before="480"/>
        <w:rPr>
          <w:noProof/>
        </w:rPr>
      </w:pPr>
      <w:r>
        <w:rPr>
          <w:noProof/>
        </w:rPr>
        <w:t>FORMACIÓN</w:t>
      </w:r>
    </w:p>
    <w:p w:rsidR="0069604C" w:rsidRDefault="00CA4115" w:rsidP="00CA4115">
      <w:pPr>
        <w:pStyle w:val="Subseccin"/>
        <w:spacing w:before="100"/>
        <w:rPr>
          <w:noProof/>
        </w:rPr>
      </w:pPr>
      <w:r w:rsidRPr="00A4694D">
        <w:rPr>
          <w:noProof/>
          <w:color w:val="336699"/>
        </w:rPr>
        <w:t>TITULO</w:t>
      </w:r>
      <w:r>
        <w:rPr>
          <w:noProof/>
        </w:rPr>
        <w:t> </w:t>
      </w:r>
      <w:r>
        <w:rPr>
          <w:noProof/>
        </w:rPr>
        <w:sym w:font="Symbol" w:char="F07C"/>
      </w:r>
      <w:r w:rsidR="002E22E4">
        <w:rPr>
          <w:noProof/>
        </w:rPr>
        <w:t xml:space="preserve">        LICENCIADO EN ADMINISTRACION</w:t>
      </w:r>
    </w:p>
    <w:p w:rsidR="00CA4115" w:rsidRDefault="00871723" w:rsidP="00CA4115">
      <w:pPr>
        <w:pStyle w:val="Subseccin"/>
        <w:spacing w:before="100"/>
        <w:rPr>
          <w:noProof/>
        </w:rPr>
      </w:pP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6566DB3" wp14:editId="3CBB2E1D">
                <wp:simplePos x="0" y="0"/>
                <wp:positionH relativeFrom="column">
                  <wp:posOffset>4761865</wp:posOffset>
                </wp:positionH>
                <wp:positionV relativeFrom="paragraph">
                  <wp:posOffset>76835</wp:posOffset>
                </wp:positionV>
                <wp:extent cx="2752725" cy="257810"/>
                <wp:effectExtent l="9208" t="0" r="18732" b="18733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752725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B0F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1723" w:rsidRDefault="00871723" w:rsidP="00871723">
                            <w:r>
                              <w:t>FECHA DE ACTUALIZACIÓN: 23 ENERO  2017</w:t>
                            </w:r>
                          </w:p>
                          <w:p w:rsidR="00871723" w:rsidRDefault="00871723" w:rsidP="00871723">
                            <w:r>
                              <w:t xml:space="preserve">  MAYO 2016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566DB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74.95pt;margin-top:6.05pt;width:216.75pt;height:20.3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" strokecolor="#00b0f0">
                <v:textbox style="layout-flow:vertical">
                  <w:txbxContent>
                    <w:p w:rsidR="00871723" w:rsidRDefault="00871723" w:rsidP="00871723">
                      <w:r>
                        <w:t>FECHA DE ACTUALIZACIÓN: 23 ENERO  2017</w:t>
                      </w:r>
                    </w:p>
                    <w:p w:rsidR="00871723" w:rsidRDefault="00871723" w:rsidP="00871723">
                      <w:r>
                        <w:t xml:space="preserve">  MAYO 2016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A4115" w:rsidRPr="00A4694D">
        <w:rPr>
          <w:noProof/>
          <w:color w:val="336699"/>
        </w:rPr>
        <w:t>FACULTAD</w:t>
      </w:r>
      <w:r w:rsidR="00CA4115">
        <w:rPr>
          <w:noProof/>
        </w:rPr>
        <w:sym w:font="Symbol" w:char="F07C"/>
      </w:r>
      <w:r w:rsidR="002E22E4">
        <w:rPr>
          <w:noProof/>
        </w:rPr>
        <w:t xml:space="preserve"> DE COMERCIO Y ADMINISTRACION</w:t>
      </w:r>
    </w:p>
    <w:p w:rsidR="00CA4115" w:rsidRPr="003412D8" w:rsidRDefault="00CA4115" w:rsidP="00CA4115">
      <w:pPr>
        <w:pStyle w:val="Subseccin"/>
        <w:spacing w:before="100"/>
        <w:rPr>
          <w:noProof/>
          <w:color w:val="2A7B88" w:themeColor="accent1" w:themeShade="BF"/>
        </w:rPr>
      </w:pPr>
      <w:r w:rsidRPr="003412D8">
        <w:rPr>
          <w:noProof/>
          <w:color w:val="2A7B88" w:themeColor="accent1" w:themeShade="BF"/>
        </w:rPr>
        <w:t>GENERACIÓN</w:t>
      </w:r>
      <w:r w:rsidR="00533B9C">
        <w:rPr>
          <w:noProof/>
        </w:rPr>
        <w:t xml:space="preserve">| </w:t>
      </w:r>
      <w:r w:rsidR="002E22E4">
        <w:rPr>
          <w:noProof/>
        </w:rPr>
        <w:t>1977/1981</w:t>
      </w:r>
      <w:bookmarkStart w:id="0" w:name="_GoBack"/>
      <w:bookmarkEnd w:id="0"/>
    </w:p>
    <w:p w:rsidR="00CA4115" w:rsidRDefault="00CA4115" w:rsidP="00CA4115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D75FB2">
        <w:rPr>
          <w:noProof/>
        </w:rPr>
        <w:t>| </w:t>
      </w:r>
      <w:r w:rsidR="002E22E4">
        <w:rPr>
          <w:noProof/>
        </w:rPr>
        <w:t>SEP 725819</w:t>
      </w:r>
    </w:p>
    <w:p w:rsidR="002E4D50" w:rsidRDefault="002E4D50" w:rsidP="00CA4115">
      <w:pPr>
        <w:pStyle w:val="Subseccin"/>
        <w:spacing w:before="100"/>
        <w:rPr>
          <w:noProof/>
        </w:rPr>
      </w:pP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GRADO</w:t>
      </w:r>
      <w:r>
        <w:rPr>
          <w:noProof/>
        </w:rPr>
        <w:t> </w:t>
      </w:r>
      <w:r>
        <w:rPr>
          <w:noProof/>
        </w:rPr>
        <w:sym w:font="Symbol" w:char="F07C"/>
      </w:r>
      <w:r w:rsidR="002E22E4">
        <w:rPr>
          <w:noProof/>
        </w:rPr>
        <w:t>MAESTRIA EN EDUCACION</w:t>
      </w:r>
    </w:p>
    <w:p w:rsidR="002E4D50" w:rsidRDefault="002E4D50" w:rsidP="002E4D50">
      <w:pPr>
        <w:pStyle w:val="Subseccin"/>
        <w:spacing w:before="100"/>
        <w:rPr>
          <w:noProof/>
        </w:rPr>
      </w:pPr>
      <w:r>
        <w:rPr>
          <w:noProof/>
          <w:color w:val="336699"/>
        </w:rPr>
        <w:t>INSTITUCION</w:t>
      </w:r>
      <w:r w:rsidR="002E22E4">
        <w:rPr>
          <w:noProof/>
          <w:color w:val="336699"/>
        </w:rPr>
        <w:t xml:space="preserve">  </w:t>
      </w:r>
      <w:r w:rsidR="002E22E4">
        <w:rPr>
          <w:noProof/>
        </w:rPr>
        <w:t>UNIVERSIDAD INTERAMERICANA PARA EL DESARROLLO</w:t>
      </w:r>
    </w:p>
    <w:p w:rsidR="002E4D50" w:rsidRPr="003412D8" w:rsidRDefault="002E4D50" w:rsidP="002E4D50">
      <w:pPr>
        <w:pStyle w:val="Subseccin"/>
        <w:spacing w:before="100"/>
        <w:rPr>
          <w:noProof/>
          <w:color w:val="2A7B88" w:themeColor="accent1" w:themeShade="BF"/>
        </w:rPr>
      </w:pPr>
      <w:r>
        <w:rPr>
          <w:noProof/>
          <w:color w:val="2A7B88" w:themeColor="accent1" w:themeShade="BF"/>
        </w:rPr>
        <w:t xml:space="preserve">AÑO </w:t>
      </w:r>
      <w:r w:rsidR="002E22E4">
        <w:rPr>
          <w:noProof/>
        </w:rPr>
        <w:t>2012</w:t>
      </w:r>
      <w:r w:rsidR="002E22E4">
        <w:rPr>
          <w:noProof/>
        </w:rPr>
        <w:tab/>
      </w:r>
    </w:p>
    <w:p w:rsidR="002E4D50" w:rsidRDefault="002E4D50" w:rsidP="002E4D50">
      <w:pPr>
        <w:pStyle w:val="Subseccin"/>
        <w:spacing w:before="100"/>
        <w:rPr>
          <w:noProof/>
        </w:rPr>
      </w:pPr>
      <w:r w:rsidRPr="003412D8">
        <w:rPr>
          <w:noProof/>
          <w:color w:val="2A7B88" w:themeColor="accent1" w:themeShade="BF"/>
        </w:rPr>
        <w:t>CEDULA PROFESIONAL </w:t>
      </w:r>
      <w:r w:rsidR="007063B1">
        <w:rPr>
          <w:noProof/>
        </w:rPr>
        <w:t>EN TRAMITE</w:t>
      </w:r>
    </w:p>
    <w:p w:rsidR="00462090" w:rsidRDefault="00462090" w:rsidP="00CA4115">
      <w:pPr>
        <w:pStyle w:val="Encabezadodelaseccin"/>
        <w:spacing w:before="480"/>
        <w:rPr>
          <w:noProof/>
        </w:rPr>
      </w:pPr>
    </w:p>
    <w:p w:rsidR="00CA4115" w:rsidRDefault="00462090" w:rsidP="00CA4115">
      <w:pPr>
        <w:pStyle w:val="Encabezadodelaseccin"/>
        <w:spacing w:before="480"/>
        <w:rPr>
          <w:noProof/>
        </w:rPr>
      </w:pPr>
      <w:r>
        <w:rPr>
          <w:noProof/>
        </w:rPr>
        <w:t>E</w:t>
      </w:r>
      <w:r w:rsidR="00CA4115">
        <w:rPr>
          <w:noProof/>
        </w:rPr>
        <w:t>XPERIENCIA LABORAL</w:t>
      </w:r>
    </w:p>
    <w:p w:rsidR="001633F0" w:rsidRDefault="007063B1" w:rsidP="001633F0">
      <w:pPr>
        <w:pStyle w:val="Subseccin"/>
        <w:spacing w:before="100"/>
        <w:rPr>
          <w:noProof/>
        </w:rPr>
      </w:pPr>
      <w:r>
        <w:rPr>
          <w:noProof/>
        </w:rPr>
        <w:t>DOCENTE  DE PLANTEL</w:t>
      </w:r>
      <w:r w:rsidR="001633F0">
        <w:rPr>
          <w:noProof/>
        </w:rPr>
        <w:t> | </w:t>
      </w:r>
      <w:r>
        <w:rPr>
          <w:noProof/>
        </w:rPr>
        <w:t>COLEGIO DE BACHILLERES</w:t>
      </w:r>
      <w:r w:rsidR="001633F0">
        <w:rPr>
          <w:noProof/>
        </w:rPr>
        <w:t> | </w:t>
      </w:r>
      <w:r>
        <w:rPr>
          <w:noProof/>
        </w:rPr>
        <w:t>1984-1986</w:t>
      </w:r>
    </w:p>
    <w:p w:rsidR="007063B1" w:rsidRDefault="007063B1" w:rsidP="001633F0">
      <w:pPr>
        <w:pStyle w:val="Subseccin"/>
        <w:spacing w:before="100"/>
        <w:rPr>
          <w:noProof/>
        </w:rPr>
      </w:pPr>
      <w:r>
        <w:rPr>
          <w:noProof/>
        </w:rPr>
        <w:t>SUB-DIRECTOR  PLANTEL 08 XILITLA 1986</w:t>
      </w:r>
    </w:p>
    <w:p w:rsidR="007063B1" w:rsidRDefault="007063B1" w:rsidP="001633F0">
      <w:pPr>
        <w:pStyle w:val="Subseccin"/>
        <w:spacing w:before="100"/>
        <w:rPr>
          <w:noProof/>
        </w:rPr>
      </w:pPr>
      <w:r>
        <w:rPr>
          <w:noProof/>
        </w:rPr>
        <w:t>DIRECTOR DE PLANTEL COLEGIO DE BACHILLERES 1986- A LA FECHA</w:t>
      </w:r>
    </w:p>
    <w:p w:rsidR="001633F0" w:rsidRPr="001633F0" w:rsidRDefault="001633F0" w:rsidP="001633F0"/>
    <w:sectPr w:rsidR="001633F0" w:rsidRPr="001633F0" w:rsidSect="004B34FC">
      <w:footerReference w:type="default" r:id="rId12"/>
      <w:pgSz w:w="12240" w:h="15840"/>
      <w:pgMar w:top="851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53E9" w:rsidRDefault="00E553E9">
      <w:pPr>
        <w:spacing w:after="0"/>
      </w:pPr>
      <w:r>
        <w:separator/>
      </w:r>
    </w:p>
  </w:endnote>
  <w:endnote w:type="continuationSeparator" w:id="0">
    <w:p w:rsidR="00E553E9" w:rsidRDefault="00E553E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3CDA" w:rsidRDefault="00783CDA">
    <w:pPr>
      <w:pStyle w:val="Piedepgina"/>
    </w:pPr>
    <w:r>
      <w:t xml:space="preserve">Página </w:t>
    </w:r>
    <w:r w:rsidR="00A243A7">
      <w:fldChar w:fldCharType="begin"/>
    </w:r>
    <w:r>
      <w:instrText>PAGE   \* MERGEFORMAT</w:instrText>
    </w:r>
    <w:r w:rsidR="00A243A7">
      <w:fldChar w:fldCharType="separate"/>
    </w:r>
    <w:r w:rsidR="0069604C">
      <w:rPr>
        <w:noProof/>
      </w:rPr>
      <w:t>2</w:t>
    </w:r>
    <w:r w:rsidR="00A243A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53E9" w:rsidRDefault="00E553E9">
      <w:pPr>
        <w:spacing w:after="0"/>
      </w:pPr>
      <w:r>
        <w:separator/>
      </w:r>
    </w:p>
  </w:footnote>
  <w:footnote w:type="continuationSeparator" w:id="0">
    <w:p w:rsidR="00E553E9" w:rsidRDefault="00E553E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70FC019A"/>
    <w:lvl w:ilvl="0">
      <w:start w:val="1"/>
      <w:numFmt w:val="bullet"/>
      <w:pStyle w:val="Listaconvieta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0C3"/>
    <w:rsid w:val="00010431"/>
    <w:rsid w:val="00015AB1"/>
    <w:rsid w:val="00040692"/>
    <w:rsid w:val="00083240"/>
    <w:rsid w:val="000C1295"/>
    <w:rsid w:val="000E3468"/>
    <w:rsid w:val="000E4A72"/>
    <w:rsid w:val="00121D52"/>
    <w:rsid w:val="001633F0"/>
    <w:rsid w:val="00190E43"/>
    <w:rsid w:val="001B2E0A"/>
    <w:rsid w:val="001B4CD1"/>
    <w:rsid w:val="001D74FF"/>
    <w:rsid w:val="001F1D59"/>
    <w:rsid w:val="00225DC9"/>
    <w:rsid w:val="002315C3"/>
    <w:rsid w:val="00254AE2"/>
    <w:rsid w:val="0028072A"/>
    <w:rsid w:val="002D5483"/>
    <w:rsid w:val="002E22E4"/>
    <w:rsid w:val="002E4D50"/>
    <w:rsid w:val="002F03EF"/>
    <w:rsid w:val="002F0FD7"/>
    <w:rsid w:val="00327C7B"/>
    <w:rsid w:val="003412D8"/>
    <w:rsid w:val="003473C6"/>
    <w:rsid w:val="0037447E"/>
    <w:rsid w:val="00380F1B"/>
    <w:rsid w:val="003840C7"/>
    <w:rsid w:val="003C7381"/>
    <w:rsid w:val="003E4047"/>
    <w:rsid w:val="0041016A"/>
    <w:rsid w:val="004122C9"/>
    <w:rsid w:val="00423C1B"/>
    <w:rsid w:val="004464D5"/>
    <w:rsid w:val="00462090"/>
    <w:rsid w:val="004967A7"/>
    <w:rsid w:val="004A010D"/>
    <w:rsid w:val="004A07D5"/>
    <w:rsid w:val="004A3406"/>
    <w:rsid w:val="004B34FC"/>
    <w:rsid w:val="004B74D6"/>
    <w:rsid w:val="004C0851"/>
    <w:rsid w:val="004D2C85"/>
    <w:rsid w:val="004D6BB9"/>
    <w:rsid w:val="004F19A3"/>
    <w:rsid w:val="004F367F"/>
    <w:rsid w:val="00500602"/>
    <w:rsid w:val="00533B9C"/>
    <w:rsid w:val="00546DF4"/>
    <w:rsid w:val="00561321"/>
    <w:rsid w:val="00565EEC"/>
    <w:rsid w:val="00572341"/>
    <w:rsid w:val="00584F44"/>
    <w:rsid w:val="005865D9"/>
    <w:rsid w:val="00597FC6"/>
    <w:rsid w:val="005B0CD5"/>
    <w:rsid w:val="005C4878"/>
    <w:rsid w:val="005D0A6F"/>
    <w:rsid w:val="005E112D"/>
    <w:rsid w:val="0060085E"/>
    <w:rsid w:val="0060447F"/>
    <w:rsid w:val="0062026D"/>
    <w:rsid w:val="00643C75"/>
    <w:rsid w:val="00655CC2"/>
    <w:rsid w:val="0069604C"/>
    <w:rsid w:val="006A5A9F"/>
    <w:rsid w:val="006D0030"/>
    <w:rsid w:val="007051AF"/>
    <w:rsid w:val="007063B1"/>
    <w:rsid w:val="00716BD5"/>
    <w:rsid w:val="00770BBE"/>
    <w:rsid w:val="00772E29"/>
    <w:rsid w:val="00783CDA"/>
    <w:rsid w:val="00786DF6"/>
    <w:rsid w:val="007A7648"/>
    <w:rsid w:val="007B1660"/>
    <w:rsid w:val="007C73B0"/>
    <w:rsid w:val="007D0D4A"/>
    <w:rsid w:val="007F4AA8"/>
    <w:rsid w:val="007F561C"/>
    <w:rsid w:val="00801822"/>
    <w:rsid w:val="00825F48"/>
    <w:rsid w:val="00856E27"/>
    <w:rsid w:val="00871723"/>
    <w:rsid w:val="00883733"/>
    <w:rsid w:val="0089183B"/>
    <w:rsid w:val="008C2AF3"/>
    <w:rsid w:val="008C41B4"/>
    <w:rsid w:val="008D26AF"/>
    <w:rsid w:val="00900B98"/>
    <w:rsid w:val="009206C8"/>
    <w:rsid w:val="00931466"/>
    <w:rsid w:val="00957916"/>
    <w:rsid w:val="00975A5D"/>
    <w:rsid w:val="009857C1"/>
    <w:rsid w:val="009910A0"/>
    <w:rsid w:val="009B149B"/>
    <w:rsid w:val="009B24B3"/>
    <w:rsid w:val="009F7D54"/>
    <w:rsid w:val="00A121B0"/>
    <w:rsid w:val="00A243A7"/>
    <w:rsid w:val="00A32278"/>
    <w:rsid w:val="00A34348"/>
    <w:rsid w:val="00A4328B"/>
    <w:rsid w:val="00A4694D"/>
    <w:rsid w:val="00A62B4A"/>
    <w:rsid w:val="00A85D5E"/>
    <w:rsid w:val="00A97CFD"/>
    <w:rsid w:val="00AB18E1"/>
    <w:rsid w:val="00AB2016"/>
    <w:rsid w:val="00AB3365"/>
    <w:rsid w:val="00AD2EE4"/>
    <w:rsid w:val="00AF36E1"/>
    <w:rsid w:val="00B22F9C"/>
    <w:rsid w:val="00B333B7"/>
    <w:rsid w:val="00B665E8"/>
    <w:rsid w:val="00B71BFC"/>
    <w:rsid w:val="00B77A85"/>
    <w:rsid w:val="00B834A2"/>
    <w:rsid w:val="00B875A1"/>
    <w:rsid w:val="00BA1273"/>
    <w:rsid w:val="00BC71A7"/>
    <w:rsid w:val="00BC7D77"/>
    <w:rsid w:val="00BE34B5"/>
    <w:rsid w:val="00C00518"/>
    <w:rsid w:val="00C007C7"/>
    <w:rsid w:val="00C0416B"/>
    <w:rsid w:val="00C17721"/>
    <w:rsid w:val="00C23952"/>
    <w:rsid w:val="00C334F9"/>
    <w:rsid w:val="00C51C5F"/>
    <w:rsid w:val="00C53768"/>
    <w:rsid w:val="00C740C3"/>
    <w:rsid w:val="00CA4115"/>
    <w:rsid w:val="00CC4D4C"/>
    <w:rsid w:val="00CC7F77"/>
    <w:rsid w:val="00CD695A"/>
    <w:rsid w:val="00CF42C4"/>
    <w:rsid w:val="00CF44CC"/>
    <w:rsid w:val="00D3785C"/>
    <w:rsid w:val="00D41704"/>
    <w:rsid w:val="00D434E5"/>
    <w:rsid w:val="00D72A1F"/>
    <w:rsid w:val="00D75FB2"/>
    <w:rsid w:val="00D91CC4"/>
    <w:rsid w:val="00D960EF"/>
    <w:rsid w:val="00DA3C81"/>
    <w:rsid w:val="00DA5B10"/>
    <w:rsid w:val="00DD7A07"/>
    <w:rsid w:val="00DF0E8F"/>
    <w:rsid w:val="00E24283"/>
    <w:rsid w:val="00E34A9B"/>
    <w:rsid w:val="00E553E9"/>
    <w:rsid w:val="00E56AC9"/>
    <w:rsid w:val="00E817E2"/>
    <w:rsid w:val="00E93444"/>
    <w:rsid w:val="00EA00C7"/>
    <w:rsid w:val="00EA0B33"/>
    <w:rsid w:val="00EB3927"/>
    <w:rsid w:val="00EC4BB9"/>
    <w:rsid w:val="00ED7EDA"/>
    <w:rsid w:val="00EF2FE3"/>
    <w:rsid w:val="00F25F68"/>
    <w:rsid w:val="00F25F7B"/>
    <w:rsid w:val="00F35F1F"/>
    <w:rsid w:val="00F61E98"/>
    <w:rsid w:val="00FD5F21"/>
    <w:rsid w:val="00FF0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AAE5B7-0EC4-40D0-8C58-5A80615BE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s-ES" w:eastAsia="es-ES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3B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2"/>
    <w:qFormat/>
    <w:rsid w:val="007C73B0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customStyle="1" w:styleId="PuestoCar">
    <w:name w:val="Puesto Car"/>
    <w:basedOn w:val="Fuentedeprrafopredeter"/>
    <w:link w:val="Puesto"/>
    <w:uiPriority w:val="2"/>
    <w:rsid w:val="007C73B0"/>
    <w:rPr>
      <w:rFonts w:asciiTheme="majorHAnsi" w:eastAsiaTheme="majorEastAsia" w:hAnsiTheme="majorHAnsi" w:cstheme="majorBidi"/>
      <w:color w:val="39A5B7" w:themeColor="accent1"/>
      <w:kern w:val="28"/>
      <w:sz w:val="52"/>
    </w:rPr>
  </w:style>
  <w:style w:type="character" w:styleId="Textodelmarcadordeposicin">
    <w:name w:val="Placeholder Text"/>
    <w:basedOn w:val="Fuentedeprrafopredeter"/>
    <w:uiPriority w:val="99"/>
    <w:semiHidden/>
    <w:rsid w:val="007C73B0"/>
    <w:rPr>
      <w:color w:val="808080"/>
    </w:rPr>
  </w:style>
  <w:style w:type="paragraph" w:customStyle="1" w:styleId="Encabezadodelaseccin">
    <w:name w:val="Encabezado de la sección"/>
    <w:basedOn w:val="Normal"/>
    <w:next w:val="Normal"/>
    <w:uiPriority w:val="1"/>
    <w:qFormat/>
    <w:rsid w:val="007C73B0"/>
    <w:pPr>
      <w:spacing w:before="500" w:after="100"/>
    </w:pPr>
    <w:rPr>
      <w:rFonts w:asciiTheme="majorHAnsi" w:eastAsiaTheme="majorEastAsia" w:hAnsiTheme="majorHAnsi" w:cstheme="majorBidi"/>
      <w:b/>
      <w:bCs/>
      <w:color w:val="39A5B7" w:themeColor="accent1"/>
      <w:sz w:val="24"/>
    </w:rPr>
  </w:style>
  <w:style w:type="paragraph" w:styleId="Listaconvietas">
    <w:name w:val="List Bullet"/>
    <w:basedOn w:val="Normal"/>
    <w:uiPriority w:val="1"/>
    <w:unhideWhenUsed/>
    <w:qFormat/>
    <w:rsid w:val="007C73B0"/>
    <w:pPr>
      <w:numPr>
        <w:numId w:val="1"/>
      </w:numPr>
      <w:spacing w:after="80"/>
    </w:pPr>
  </w:style>
  <w:style w:type="paragraph" w:customStyle="1" w:styleId="Subseccin">
    <w:name w:val="Subsección"/>
    <w:basedOn w:val="Normal"/>
    <w:uiPriority w:val="1"/>
    <w:qFormat/>
    <w:rsid w:val="007C73B0"/>
    <w:pPr>
      <w:spacing w:before="280" w:after="120"/>
    </w:pPr>
    <w:rPr>
      <w:b/>
      <w:bCs/>
      <w:caps/>
      <w:color w:val="262626" w:themeColor="text1" w:themeTint="D9"/>
    </w:rPr>
  </w:style>
  <w:style w:type="paragraph" w:styleId="Encabezado">
    <w:name w:val="header"/>
    <w:basedOn w:val="Normal"/>
    <w:link w:val="EncabezadoCar"/>
    <w:uiPriority w:val="99"/>
    <w:unhideWhenUsed/>
    <w:rsid w:val="007C73B0"/>
    <w:pPr>
      <w:tabs>
        <w:tab w:val="center" w:pos="4680"/>
        <w:tab w:val="right" w:pos="9360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7C73B0"/>
  </w:style>
  <w:style w:type="paragraph" w:styleId="Piedepgina">
    <w:name w:val="footer"/>
    <w:basedOn w:val="Normal"/>
    <w:link w:val="PiedepginaCar"/>
    <w:uiPriority w:val="99"/>
    <w:unhideWhenUsed/>
    <w:rsid w:val="007C73B0"/>
    <w:pPr>
      <w:spacing w:after="0"/>
      <w:jc w:val="right"/>
    </w:pPr>
    <w:rPr>
      <w:color w:val="39A5B7" w:themeColor="accent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C73B0"/>
    <w:rPr>
      <w:color w:val="39A5B7" w:themeColor="accent1"/>
    </w:rPr>
  </w:style>
  <w:style w:type="paragraph" w:styleId="Fecha">
    <w:name w:val="Date"/>
    <w:basedOn w:val="Normal"/>
    <w:next w:val="Normal"/>
    <w:link w:val="FechaCar"/>
    <w:uiPriority w:val="1"/>
    <w:unhideWhenUsed/>
    <w:qFormat/>
    <w:rsid w:val="007C73B0"/>
    <w:pPr>
      <w:spacing w:before="720"/>
      <w:contextualSpacing/>
    </w:pPr>
    <w:rPr>
      <w:b/>
      <w:bCs/>
      <w:color w:val="0D0D0D" w:themeColor="text1" w:themeTint="F2"/>
    </w:rPr>
  </w:style>
  <w:style w:type="character" w:customStyle="1" w:styleId="FechaCar">
    <w:name w:val="Fecha Car"/>
    <w:basedOn w:val="Fuentedeprrafopredeter"/>
    <w:link w:val="Fecha"/>
    <w:uiPriority w:val="1"/>
    <w:rsid w:val="007C73B0"/>
    <w:rPr>
      <w:b/>
      <w:bCs/>
      <w:color w:val="0D0D0D" w:themeColor="text1" w:themeTint="F2"/>
    </w:rPr>
  </w:style>
  <w:style w:type="paragraph" w:customStyle="1" w:styleId="Direccin">
    <w:name w:val="Dirección"/>
    <w:basedOn w:val="Normal"/>
    <w:uiPriority w:val="1"/>
    <w:qFormat/>
    <w:rsid w:val="007C73B0"/>
    <w:pPr>
      <w:spacing w:line="336" w:lineRule="auto"/>
      <w:contextualSpacing/>
    </w:pPr>
  </w:style>
  <w:style w:type="paragraph" w:styleId="Saludo">
    <w:name w:val="Salutation"/>
    <w:basedOn w:val="Normal"/>
    <w:next w:val="Normal"/>
    <w:link w:val="SaludoCar"/>
    <w:uiPriority w:val="2"/>
    <w:unhideWhenUsed/>
    <w:qFormat/>
    <w:rsid w:val="007C73B0"/>
    <w:pPr>
      <w:spacing w:before="800" w:after="180"/>
    </w:pPr>
    <w:rPr>
      <w:b/>
      <w:bCs/>
      <w:color w:val="0D0D0D" w:themeColor="text1" w:themeTint="F2"/>
    </w:rPr>
  </w:style>
  <w:style w:type="character" w:customStyle="1" w:styleId="SaludoCar">
    <w:name w:val="Saludo Car"/>
    <w:basedOn w:val="Fuentedeprrafopredeter"/>
    <w:link w:val="Saludo"/>
    <w:uiPriority w:val="2"/>
    <w:rsid w:val="007C73B0"/>
    <w:rPr>
      <w:b/>
      <w:bCs/>
      <w:color w:val="0D0D0D" w:themeColor="text1" w:themeTint="F2"/>
    </w:rPr>
  </w:style>
  <w:style w:type="paragraph" w:styleId="Cierre">
    <w:name w:val="Closing"/>
    <w:basedOn w:val="Normal"/>
    <w:next w:val="Firma"/>
    <w:link w:val="CierreCar"/>
    <w:uiPriority w:val="2"/>
    <w:unhideWhenUsed/>
    <w:qFormat/>
    <w:rsid w:val="007C73B0"/>
    <w:pPr>
      <w:spacing w:before="720" w:after="0"/>
    </w:pPr>
    <w:rPr>
      <w:b/>
      <w:bCs/>
      <w:color w:val="0D0D0D" w:themeColor="text1" w:themeTint="F2"/>
    </w:rPr>
  </w:style>
  <w:style w:type="character" w:customStyle="1" w:styleId="CierreCar">
    <w:name w:val="Cierre Car"/>
    <w:basedOn w:val="Fuentedeprrafopredeter"/>
    <w:link w:val="Cierre"/>
    <w:uiPriority w:val="2"/>
    <w:rsid w:val="007C73B0"/>
    <w:rPr>
      <w:b/>
      <w:bCs/>
      <w:color w:val="0D0D0D" w:themeColor="text1" w:themeTint="F2"/>
    </w:rPr>
  </w:style>
  <w:style w:type="paragraph" w:styleId="Firma">
    <w:name w:val="Signature"/>
    <w:basedOn w:val="Normal"/>
    <w:link w:val="FirmaCar"/>
    <w:uiPriority w:val="2"/>
    <w:unhideWhenUsed/>
    <w:qFormat/>
    <w:rsid w:val="007C73B0"/>
    <w:pPr>
      <w:spacing w:before="1080"/>
      <w:contextualSpacing/>
    </w:pPr>
    <w:rPr>
      <w:b/>
      <w:bCs/>
      <w:color w:val="0D0D0D" w:themeColor="text1" w:themeTint="F2"/>
    </w:rPr>
  </w:style>
  <w:style w:type="character" w:customStyle="1" w:styleId="FirmaCar">
    <w:name w:val="Firma Car"/>
    <w:basedOn w:val="Fuentedeprrafopredeter"/>
    <w:link w:val="Firma"/>
    <w:uiPriority w:val="2"/>
    <w:rsid w:val="007C73B0"/>
    <w:rPr>
      <w:b/>
      <w:bCs/>
      <w:color w:val="0D0D0D" w:themeColor="text1" w:themeTint="F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D4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D4A"/>
    <w:rPr>
      <w:rFonts w:ascii="Tahoma" w:hAnsi="Tahoma" w:cs="Tahoma"/>
      <w:sz w:val="16"/>
      <w:szCs w:val="16"/>
    </w:rPr>
  </w:style>
  <w:style w:type="paragraph" w:customStyle="1" w:styleId="a">
    <w:basedOn w:val="Normal"/>
    <w:next w:val="Normal"/>
    <w:link w:val="TtuloCar"/>
    <w:uiPriority w:val="2"/>
    <w:qFormat/>
    <w:rsid w:val="008D26AF"/>
    <w:pPr>
      <w:pBdr>
        <w:bottom w:val="single" w:sz="12" w:space="4" w:color="39A5B7"/>
      </w:pBdr>
      <w:spacing w:after="120"/>
      <w:contextualSpacing/>
    </w:pPr>
    <w:rPr>
      <w:rFonts w:ascii="Cambria" w:eastAsia="Times New Roman" w:hAnsi="Cambria" w:cs="Times New Roman"/>
      <w:color w:val="39A5B7"/>
      <w:kern w:val="28"/>
      <w:sz w:val="52"/>
    </w:rPr>
  </w:style>
  <w:style w:type="character" w:customStyle="1" w:styleId="TtuloCar">
    <w:name w:val="Título Car"/>
    <w:link w:val="a"/>
    <w:uiPriority w:val="2"/>
    <w:rsid w:val="008D26AF"/>
    <w:rPr>
      <w:rFonts w:ascii="Cambria" w:eastAsia="Times New Roman" w:hAnsi="Cambria" w:cs="Times New Roman"/>
      <w:color w:val="39A5B7"/>
      <w:kern w:val="28"/>
      <w:sz w:val="52"/>
    </w:rPr>
  </w:style>
  <w:style w:type="character" w:styleId="Hipervnculo">
    <w:name w:val="Hyperlink"/>
    <w:basedOn w:val="Fuentedeprrafopredeter"/>
    <w:uiPriority w:val="99"/>
    <w:unhideWhenUsed/>
    <w:rsid w:val="007B1660"/>
    <w:rPr>
      <w:color w:val="39A5B7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lantel32@cbslp.edu.mx" TargetMode="External"/><Relationship Id="rId5" Type="http://schemas.openxmlformats.org/officeDocument/2006/relationships/styles" Target="styles.xml"/><Relationship Id="rId10" Type="http://schemas.openxmlformats.org/officeDocument/2006/relationships/image" Target="media/image1.emf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uci\AppData\Roaming\Microsoft\Plantillas\Curr&#237;culum%20b&#225;sico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>01 444 804 18 20</CompanyPhone>
  <CompanyFax/>
  <CompanyEmail>dg.@cbslp.edu.mx</CompanyEmail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5431C3B-1C29-4CFE-8693-96D0EE2863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B688DF5-E668-4763-B1B3-8415A7998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básico</Template>
  <TotalTime>1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 </Company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</dc:creator>
  <cp:lastModifiedBy>Archivo</cp:lastModifiedBy>
  <cp:revision>3</cp:revision>
  <cp:lastPrinted>2016-08-12T16:47:00Z</cp:lastPrinted>
  <dcterms:created xsi:type="dcterms:W3CDTF">2017-01-31T17:21:00Z</dcterms:created>
  <dcterms:modified xsi:type="dcterms:W3CDTF">2017-01-31T17:22:00Z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TC029188809991</vt:lpwstr>
  </property>
</Properties>
</file>