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4283" w:rsidRDefault="00E24283" w:rsidP="00E24283">
      <w:pPr>
        <w:pStyle w:val="Puesto"/>
        <w:ind w:left="144"/>
        <w:rPr>
          <w:noProof/>
        </w:rPr>
      </w:pPr>
      <w:r>
        <w:rPr>
          <w:noProof/>
          <w:lang w:val="es-MX" w:eastAsia="es-MX"/>
        </w:rPr>
        <w:t xml:space="preserve">                                                            </w:t>
      </w:r>
      <w:r w:rsidRPr="003B0FE9">
        <w:rPr>
          <w:noProof/>
          <w:lang w:val="es-MX" w:eastAsia="es-MX"/>
        </w:rPr>
        <w:drawing>
          <wp:inline distT="0" distB="0" distL="0" distR="0" wp14:anchorId="61642E5B" wp14:editId="5B5336CB">
            <wp:extent cx="1143000" cy="1133475"/>
            <wp:effectExtent l="0" t="0" r="0" b="9525"/>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0" cstate="print">
                      <a:clrChange>
                        <a:clrFrom>
                          <a:srgbClr val="FDFDFD"/>
                        </a:clrFrom>
                        <a:clrTo>
                          <a:srgbClr val="FDFDFD">
                            <a:alpha val="0"/>
                          </a:srgbClr>
                        </a:clrTo>
                      </a:clrChange>
                      <a:extLst>
                        <a:ext uri="{28A0092B-C50C-407E-A947-70E740481C1C}">
                          <a14:useLocalDpi xmlns:a14="http://schemas.microsoft.com/office/drawing/2010/main" val="0"/>
                        </a:ext>
                      </a:extLst>
                    </a:blip>
                    <a:srcRect t="9274" r="84459" b="-2"/>
                    <a:stretch>
                      <a:fillRect/>
                    </a:stretch>
                  </pic:blipFill>
                  <pic:spPr bwMode="auto">
                    <a:xfrm>
                      <a:off x="0" y="0"/>
                      <a:ext cx="1143000" cy="1133475"/>
                    </a:xfrm>
                    <a:prstGeom prst="rect">
                      <a:avLst/>
                    </a:prstGeom>
                    <a:noFill/>
                    <a:ln>
                      <a:noFill/>
                    </a:ln>
                  </pic:spPr>
                </pic:pic>
              </a:graphicData>
            </a:graphic>
          </wp:inline>
        </w:drawing>
      </w:r>
    </w:p>
    <w:p w:rsidR="00E24283" w:rsidRPr="00D434E5" w:rsidRDefault="00597FC6" w:rsidP="00E24283">
      <w:pPr>
        <w:pStyle w:val="Puesto"/>
        <w:ind w:left="144"/>
        <w:rPr>
          <w:noProof/>
        </w:rPr>
      </w:pPr>
      <w:r>
        <w:rPr>
          <w:noProof/>
        </w:rPr>
        <w:t>Q.F.B</w:t>
      </w:r>
      <w:r w:rsidR="004A010D">
        <w:rPr>
          <w:noProof/>
        </w:rPr>
        <w:t>.</w:t>
      </w:r>
      <w:r>
        <w:rPr>
          <w:noProof/>
        </w:rPr>
        <w:t xml:space="preserve"> SAMUEL MORENO MONSIVAIS </w:t>
      </w:r>
    </w:p>
    <w:p w:rsidR="00E24283" w:rsidRPr="00E34A9B" w:rsidRDefault="00597FC6" w:rsidP="00E24283">
      <w:pPr>
        <w:rPr>
          <w:color w:val="auto"/>
        </w:rPr>
      </w:pPr>
      <w:r w:rsidRPr="00E34A9B">
        <w:rPr>
          <w:color w:val="auto"/>
        </w:rPr>
        <w:t xml:space="preserve">    01</w:t>
      </w:r>
      <w:r w:rsidR="00E34A9B" w:rsidRPr="00E34A9B">
        <w:rPr>
          <w:color w:val="auto"/>
        </w:rPr>
        <w:t xml:space="preserve"> 487 87 2 55 88 </w:t>
      </w:r>
      <w:r w:rsidR="00E24283" w:rsidRPr="00E34A9B">
        <w:rPr>
          <w:color w:val="auto"/>
        </w:rPr>
        <w:t xml:space="preserve">     </w:t>
      </w:r>
      <w:r w:rsidR="000E3468">
        <w:rPr>
          <w:color w:val="auto"/>
        </w:rPr>
        <w:t xml:space="preserve">               </w:t>
      </w:r>
      <w:r w:rsidR="00E24283" w:rsidRPr="00E34A9B">
        <w:rPr>
          <w:color w:val="auto"/>
        </w:rPr>
        <w:t xml:space="preserve">  </w:t>
      </w:r>
      <w:hyperlink r:id="rId11" w:history="1">
        <w:r w:rsidRPr="00E34A9B">
          <w:rPr>
            <w:rStyle w:val="Hipervnculo"/>
            <w:color w:val="auto"/>
          </w:rPr>
          <w:t>plantel20@cbslp.edu.mx</w:t>
        </w:r>
      </w:hyperlink>
      <w:r w:rsidR="00E24283" w:rsidRPr="00E34A9B">
        <w:rPr>
          <w:color w:val="auto"/>
        </w:rPr>
        <w:t xml:space="preserve">  </w:t>
      </w:r>
    </w:p>
    <w:p w:rsidR="00E24283" w:rsidRDefault="00E24283" w:rsidP="00E24283">
      <w:pPr>
        <w:pStyle w:val="Encabezadodelaseccin"/>
        <w:spacing w:before="600"/>
        <w:rPr>
          <w:noProof/>
        </w:rPr>
      </w:pPr>
      <w:r>
        <w:rPr>
          <w:noProof/>
        </w:rPr>
        <w:t>CARGO DEL FUNCIONARIO</w:t>
      </w:r>
      <w:r>
        <w:rPr>
          <w:noProof/>
        </w:rPr>
        <w:tab/>
      </w:r>
      <w:r>
        <w:rPr>
          <w:noProof/>
        </w:rPr>
        <w:tab/>
        <w:t>ADSCRIPCIÓN</w:t>
      </w:r>
    </w:p>
    <w:p w:rsidR="00E24283" w:rsidRPr="00EA0B33" w:rsidRDefault="00554CF0" w:rsidP="00E24283">
      <w:r>
        <w:rPr>
          <w:noProof/>
          <w:lang w:val="es-MX" w:eastAsia="es-MX"/>
        </w:rPr>
        <mc:AlternateContent>
          <mc:Choice Requires="wps">
            <w:drawing>
              <wp:anchor distT="45720" distB="45720" distL="114300" distR="114300" simplePos="0" relativeHeight="251702272" behindDoc="0" locked="0" layoutInCell="1" allowOverlap="1" wp14:anchorId="05A9794A" wp14:editId="519EC3C7">
                <wp:simplePos x="0" y="0"/>
                <wp:positionH relativeFrom="column">
                  <wp:posOffset>4956175</wp:posOffset>
                </wp:positionH>
                <wp:positionV relativeFrom="paragraph">
                  <wp:posOffset>251460</wp:posOffset>
                </wp:positionV>
                <wp:extent cx="2435225" cy="257810"/>
                <wp:effectExtent l="2858" t="0" r="25082" b="25083"/>
                <wp:wrapSquare wrapText="bothSides"/>
                <wp:docPr id="6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435225" cy="257810"/>
                        </a:xfrm>
                        <a:prstGeom prst="rect">
                          <a:avLst/>
                        </a:prstGeom>
                        <a:solidFill>
                          <a:srgbClr val="FFFFFF"/>
                        </a:solidFill>
                        <a:ln w="9525">
                          <a:solidFill>
                            <a:srgbClr val="00B0F0"/>
                          </a:solidFill>
                          <a:miter lim="800000"/>
                          <a:headEnd/>
                          <a:tailEnd/>
                        </a:ln>
                      </wps:spPr>
                      <wps:txbx>
                        <w:txbxContent>
                          <w:p w:rsidR="00783CDA" w:rsidRDefault="00783CDA" w:rsidP="00E24283">
                            <w:r>
                              <w:t>FECHA DE A</w:t>
                            </w:r>
                            <w:r w:rsidR="00554CF0">
                              <w:t>CTUALIZACIÓN: 23 ENERO 2017</w:t>
                            </w:r>
                          </w:p>
                        </w:txbxContent>
                      </wps:txbx>
                      <wps:bodyPr rot="0" vert="vert"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5A9794A" id="_x0000_t202" coordsize="21600,21600" o:spt="202" path="m,l,21600r21600,l21600,xe">
                <v:stroke joinstyle="miter"/>
                <v:path gradientshapeok="t" o:connecttype="rect"/>
              </v:shapetype>
              <v:shape id="Cuadro de texto 2" o:spid="_x0000_s1026" type="#_x0000_t202" style="position:absolute;margin-left:390.25pt;margin-top:19.8pt;width:191.75pt;height:20.3pt;rotation:-90;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" strokecolor="#00b0f0">
                <v:textbox style="layout-flow:vertical">
                  <w:txbxContent>
                    <w:p w:rsidR="00783CDA" w:rsidRDefault="00783CDA" w:rsidP="00E24283">
                      <w:r>
                        <w:t>FECHA DE A</w:t>
                      </w:r>
                      <w:r w:rsidR="00554CF0">
                        <w:t>CTUALIZACIÓN: 23 ENERO 2017</w:t>
                      </w:r>
                    </w:p>
                  </w:txbxContent>
                </v:textbox>
                <w10:wrap type="square"/>
              </v:shape>
            </w:pict>
          </mc:Fallback>
        </mc:AlternateContent>
      </w:r>
      <w:proofErr w:type="gramStart"/>
      <w:r w:rsidR="00E24283">
        <w:t>DI</w:t>
      </w:r>
      <w:r w:rsidR="00ED7EDA">
        <w:t xml:space="preserve">RECTOR </w:t>
      </w:r>
      <w:r w:rsidR="00E34A9B">
        <w:t xml:space="preserve"> DE</w:t>
      </w:r>
      <w:proofErr w:type="gramEnd"/>
      <w:r w:rsidR="00E34A9B">
        <w:t xml:space="preserve"> PLANTEL </w:t>
      </w:r>
      <w:r w:rsidR="00E34A9B">
        <w:tab/>
      </w:r>
      <w:r w:rsidR="00E34A9B">
        <w:tab/>
      </w:r>
      <w:r w:rsidR="00E34A9B">
        <w:tab/>
      </w:r>
      <w:r w:rsidR="00E34A9B">
        <w:tab/>
        <w:t xml:space="preserve">20 RIOVERDE </w:t>
      </w:r>
    </w:p>
    <w:p w:rsidR="00E24283" w:rsidRDefault="00E24283" w:rsidP="00E24283">
      <w:pPr>
        <w:pStyle w:val="Encabezadodelaseccin"/>
        <w:spacing w:before="480"/>
        <w:rPr>
          <w:noProof/>
        </w:rPr>
      </w:pPr>
      <w:r>
        <w:rPr>
          <w:noProof/>
        </w:rPr>
        <w:t>FORMACIÓN</w:t>
      </w:r>
    </w:p>
    <w:p w:rsidR="00E24283" w:rsidRDefault="00E24283" w:rsidP="00E24283">
      <w:pPr>
        <w:pStyle w:val="Subseccin"/>
        <w:spacing w:before="100"/>
        <w:rPr>
          <w:noProof/>
        </w:rPr>
      </w:pPr>
      <w:r w:rsidRPr="00A4694D">
        <w:rPr>
          <w:noProof/>
          <w:color w:val="336699"/>
        </w:rPr>
        <w:t>TITULO</w:t>
      </w:r>
      <w:r>
        <w:rPr>
          <w:noProof/>
        </w:rPr>
        <w:t> </w:t>
      </w:r>
      <w:r>
        <w:rPr>
          <w:noProof/>
        </w:rPr>
        <w:sym w:font="Symbol" w:char="F07C"/>
      </w:r>
      <w:r w:rsidR="00E32D16">
        <w:rPr>
          <w:noProof/>
        </w:rPr>
        <w:t xml:space="preserve"> QUÍMICO FARMACOBIÓLOGO</w:t>
      </w:r>
    </w:p>
    <w:p w:rsidR="00E24283" w:rsidRDefault="00E24283" w:rsidP="00E24283">
      <w:pPr>
        <w:pStyle w:val="Subseccin"/>
        <w:spacing w:before="100"/>
        <w:rPr>
          <w:noProof/>
        </w:rPr>
      </w:pPr>
      <w:r w:rsidRPr="00A4694D">
        <w:rPr>
          <w:noProof/>
          <w:color w:val="336699"/>
        </w:rPr>
        <w:t>FACULTAD</w:t>
      </w:r>
      <w:r>
        <w:rPr>
          <w:noProof/>
        </w:rPr>
        <w:t xml:space="preserve"> </w:t>
      </w:r>
      <w:r>
        <w:rPr>
          <w:noProof/>
        </w:rPr>
        <w:sym w:font="Symbol" w:char="F07C"/>
      </w:r>
      <w:r w:rsidR="00E32D16">
        <w:rPr>
          <w:noProof/>
        </w:rPr>
        <w:t xml:space="preserve"> UNIVERSIDAD AUTÓNOMA DE SAN LUIS POTOSÍ</w:t>
      </w:r>
    </w:p>
    <w:p w:rsidR="00E24283" w:rsidRPr="003412D8" w:rsidRDefault="00E24283" w:rsidP="00E24283">
      <w:pPr>
        <w:pStyle w:val="Subseccin"/>
        <w:spacing w:before="100"/>
        <w:rPr>
          <w:noProof/>
          <w:color w:val="2A7B88" w:themeColor="accent1" w:themeShade="BF"/>
        </w:rPr>
      </w:pPr>
      <w:r w:rsidRPr="003412D8">
        <w:rPr>
          <w:noProof/>
          <w:color w:val="2A7B88" w:themeColor="accent1" w:themeShade="BF"/>
        </w:rPr>
        <w:t>GENERACIÓN</w:t>
      </w:r>
      <w:r>
        <w:rPr>
          <w:noProof/>
          <w:color w:val="2A7B88" w:themeColor="accent1" w:themeShade="BF"/>
        </w:rPr>
        <w:t xml:space="preserve"> </w:t>
      </w:r>
      <w:r w:rsidR="00E32D16">
        <w:rPr>
          <w:noProof/>
        </w:rPr>
        <w:t>| 1988-1992</w:t>
      </w:r>
    </w:p>
    <w:p w:rsidR="00E24283" w:rsidRDefault="00E24283" w:rsidP="006C1F1E">
      <w:r w:rsidRPr="003412D8">
        <w:rPr>
          <w:noProof/>
          <w:color w:val="2A7B88" w:themeColor="accent1" w:themeShade="BF"/>
        </w:rPr>
        <w:t>CEDULA PROFESIONAL </w:t>
      </w:r>
      <w:r w:rsidR="004C4CA8">
        <w:rPr>
          <w:noProof/>
        </w:rPr>
        <w:t>| </w:t>
      </w:r>
      <w:r w:rsidR="00E32D16">
        <w:rPr>
          <w:noProof/>
        </w:rPr>
        <w:t xml:space="preserve"> </w:t>
      </w:r>
      <w:r w:rsidR="006C1F1E">
        <w:t>2674376</w:t>
      </w:r>
    </w:p>
    <w:p w:rsidR="00F84B0D" w:rsidRDefault="00F84B0D" w:rsidP="00E24283">
      <w:pPr>
        <w:pStyle w:val="Subseccin"/>
        <w:spacing w:before="100"/>
        <w:rPr>
          <w:noProof/>
        </w:rPr>
      </w:pPr>
    </w:p>
    <w:p w:rsidR="00F84B0D" w:rsidRDefault="00F84B0D" w:rsidP="00F84B0D">
      <w:pPr>
        <w:pStyle w:val="Subseccin"/>
        <w:spacing w:before="100"/>
        <w:rPr>
          <w:noProof/>
        </w:rPr>
      </w:pPr>
      <w:r>
        <w:rPr>
          <w:noProof/>
          <w:color w:val="336699"/>
        </w:rPr>
        <w:t>GRADO</w:t>
      </w:r>
      <w:r>
        <w:rPr>
          <w:noProof/>
        </w:rPr>
        <w:t> </w:t>
      </w:r>
      <w:r>
        <w:rPr>
          <w:noProof/>
        </w:rPr>
        <w:sym w:font="Symbol" w:char="F07C"/>
      </w:r>
      <w:r>
        <w:rPr>
          <w:noProof/>
        </w:rPr>
        <w:t xml:space="preserve"> </w:t>
      </w:r>
      <w:r w:rsidR="006C1F1E">
        <w:rPr>
          <w:noProof/>
        </w:rPr>
        <w:t xml:space="preserve"> MAESTRÍA</w:t>
      </w:r>
    </w:p>
    <w:p w:rsidR="00F84B0D" w:rsidRDefault="00F84B0D" w:rsidP="00F84B0D">
      <w:pPr>
        <w:pStyle w:val="Subseccin"/>
        <w:spacing w:before="100"/>
        <w:rPr>
          <w:noProof/>
        </w:rPr>
      </w:pPr>
      <w:r>
        <w:rPr>
          <w:noProof/>
          <w:color w:val="336699"/>
        </w:rPr>
        <w:t>INSTITUCION</w:t>
      </w:r>
      <w:r>
        <w:rPr>
          <w:noProof/>
        </w:rPr>
        <w:t xml:space="preserve"> </w:t>
      </w:r>
      <w:r>
        <w:rPr>
          <w:noProof/>
        </w:rPr>
        <w:sym w:font="Symbol" w:char="F07C"/>
      </w:r>
      <w:r>
        <w:rPr>
          <w:noProof/>
        </w:rPr>
        <w:t xml:space="preserve"> </w:t>
      </w:r>
      <w:r w:rsidR="006C1F1E">
        <w:rPr>
          <w:noProof/>
        </w:rPr>
        <w:t>CENTRO DE ALTOS ESTUDIOS PEDAGÓGICOS Y EDUCATIVOS S.L.P</w:t>
      </w:r>
      <w:bookmarkStart w:id="0" w:name="_GoBack"/>
      <w:bookmarkEnd w:id="0"/>
    </w:p>
    <w:p w:rsidR="00F84B0D" w:rsidRPr="003412D8" w:rsidRDefault="00F84B0D" w:rsidP="00F84B0D">
      <w:pPr>
        <w:pStyle w:val="Subseccin"/>
        <w:spacing w:before="100"/>
        <w:rPr>
          <w:noProof/>
          <w:color w:val="2A7B88" w:themeColor="accent1" w:themeShade="BF"/>
        </w:rPr>
      </w:pPr>
      <w:r>
        <w:rPr>
          <w:noProof/>
          <w:color w:val="2A7B88" w:themeColor="accent1" w:themeShade="BF"/>
        </w:rPr>
        <w:t xml:space="preserve">AÑO </w:t>
      </w:r>
      <w:r>
        <w:rPr>
          <w:noProof/>
        </w:rPr>
        <w:t>|</w:t>
      </w:r>
      <w:r w:rsidR="006C1F1E">
        <w:rPr>
          <w:noProof/>
        </w:rPr>
        <w:t xml:space="preserve"> 1999</w:t>
      </w:r>
    </w:p>
    <w:p w:rsidR="00F84B0D" w:rsidRPr="006C1F1E" w:rsidRDefault="006C1F1E" w:rsidP="00F84B0D">
      <w:pPr>
        <w:pStyle w:val="Subseccin"/>
        <w:spacing w:before="100"/>
        <w:rPr>
          <w:noProof/>
          <w:color w:val="auto"/>
        </w:rPr>
      </w:pPr>
      <w:r>
        <w:rPr>
          <w:noProof/>
          <w:color w:val="2A7B88" w:themeColor="accent1" w:themeShade="BF"/>
        </w:rPr>
        <w:t xml:space="preserve">CEDULA PROFESIONAL  </w:t>
      </w:r>
      <w:r w:rsidRPr="006C1F1E">
        <w:rPr>
          <w:noProof/>
          <w:color w:val="auto"/>
        </w:rPr>
        <w:t>EN TRAMITE</w:t>
      </w:r>
    </w:p>
    <w:p w:rsidR="00F84B0D" w:rsidRDefault="00F84B0D" w:rsidP="00F84B0D">
      <w:pPr>
        <w:pStyle w:val="Subseccin"/>
        <w:spacing w:before="100"/>
        <w:rPr>
          <w:noProof/>
          <w:color w:val="336699"/>
        </w:rPr>
      </w:pPr>
    </w:p>
    <w:p w:rsidR="00F84B0D" w:rsidRDefault="00F84B0D" w:rsidP="00F84B0D">
      <w:pPr>
        <w:pStyle w:val="Subseccin"/>
        <w:spacing w:before="100"/>
        <w:rPr>
          <w:noProof/>
        </w:rPr>
      </w:pPr>
      <w:r>
        <w:rPr>
          <w:noProof/>
          <w:color w:val="336699"/>
        </w:rPr>
        <w:t>doctorado</w:t>
      </w:r>
      <w:r>
        <w:rPr>
          <w:noProof/>
        </w:rPr>
        <w:t> </w:t>
      </w:r>
      <w:r>
        <w:rPr>
          <w:noProof/>
        </w:rPr>
        <w:sym w:font="Symbol" w:char="F07C"/>
      </w:r>
    </w:p>
    <w:p w:rsidR="00F84B0D" w:rsidRDefault="00F84B0D" w:rsidP="00F84B0D">
      <w:pPr>
        <w:pStyle w:val="Subseccin"/>
        <w:spacing w:before="100"/>
        <w:rPr>
          <w:noProof/>
        </w:rPr>
      </w:pPr>
      <w:r>
        <w:rPr>
          <w:noProof/>
          <w:color w:val="336699"/>
        </w:rPr>
        <w:t>INSTITUCION</w:t>
      </w:r>
      <w:r>
        <w:rPr>
          <w:noProof/>
        </w:rPr>
        <w:t xml:space="preserve"> </w:t>
      </w:r>
      <w:r>
        <w:rPr>
          <w:noProof/>
        </w:rPr>
        <w:sym w:font="Symbol" w:char="F07C"/>
      </w:r>
      <w:r>
        <w:rPr>
          <w:noProof/>
        </w:rPr>
        <w:t xml:space="preserve">   </w:t>
      </w:r>
    </w:p>
    <w:p w:rsidR="00F84B0D" w:rsidRPr="003412D8" w:rsidRDefault="00F84B0D" w:rsidP="00F84B0D">
      <w:pPr>
        <w:pStyle w:val="Subseccin"/>
        <w:spacing w:before="100"/>
        <w:rPr>
          <w:noProof/>
          <w:color w:val="2A7B88" w:themeColor="accent1" w:themeShade="BF"/>
        </w:rPr>
      </w:pPr>
      <w:r>
        <w:rPr>
          <w:noProof/>
          <w:color w:val="2A7B88" w:themeColor="accent1" w:themeShade="BF"/>
        </w:rPr>
        <w:t xml:space="preserve">AÑO </w:t>
      </w:r>
      <w:r>
        <w:rPr>
          <w:noProof/>
        </w:rPr>
        <w:t xml:space="preserve">| </w:t>
      </w:r>
    </w:p>
    <w:p w:rsidR="00F84B0D" w:rsidRDefault="00F84B0D" w:rsidP="00F84B0D">
      <w:pPr>
        <w:pStyle w:val="Subseccin"/>
        <w:spacing w:before="100"/>
        <w:rPr>
          <w:noProof/>
          <w:color w:val="336699"/>
        </w:rPr>
      </w:pPr>
      <w:r w:rsidRPr="003412D8">
        <w:rPr>
          <w:noProof/>
          <w:color w:val="2A7B88" w:themeColor="accent1" w:themeShade="BF"/>
        </w:rPr>
        <w:t>CEDULA PROFESIONAL </w:t>
      </w:r>
    </w:p>
    <w:p w:rsidR="004C4CA8" w:rsidRDefault="004C4CA8" w:rsidP="00E24283">
      <w:pPr>
        <w:pStyle w:val="Subseccin"/>
        <w:spacing w:before="100"/>
        <w:rPr>
          <w:noProof/>
        </w:rPr>
      </w:pPr>
    </w:p>
    <w:p w:rsidR="00E24283" w:rsidRDefault="00E24283" w:rsidP="00E24283">
      <w:pPr>
        <w:pStyle w:val="Subseccin"/>
        <w:spacing w:before="100"/>
        <w:rPr>
          <w:noProof/>
          <w:color w:val="336699"/>
        </w:rPr>
      </w:pPr>
    </w:p>
    <w:p w:rsidR="00E24283" w:rsidRDefault="00172B1F" w:rsidP="00E24283">
      <w:pPr>
        <w:pStyle w:val="Encabezadodelaseccin"/>
        <w:spacing w:before="480"/>
        <w:rPr>
          <w:noProof/>
        </w:rPr>
      </w:pPr>
      <w:r>
        <w:rPr>
          <w:noProof/>
        </w:rPr>
        <w:t>EXPERIENCIA LABORAL</w:t>
      </w:r>
    </w:p>
    <w:p w:rsidR="00172B1F" w:rsidRDefault="00172B1F" w:rsidP="00E24283">
      <w:pPr>
        <w:pStyle w:val="Subseccin"/>
        <w:spacing w:before="100"/>
        <w:rPr>
          <w:noProof/>
        </w:rPr>
      </w:pPr>
    </w:p>
    <w:p w:rsidR="00E24283" w:rsidRDefault="006C1F1E" w:rsidP="00E24283">
      <w:pPr>
        <w:pStyle w:val="Subseccin"/>
        <w:spacing w:before="100"/>
        <w:rPr>
          <w:noProof/>
        </w:rPr>
      </w:pPr>
      <w:r>
        <w:rPr>
          <w:noProof/>
        </w:rPr>
        <w:t>DOCENTE DEL INSTITUTO TECNOLÓGICO SUPERIOR DE RIOVERDE</w:t>
      </w:r>
      <w:r w:rsidR="00E24283">
        <w:rPr>
          <w:noProof/>
        </w:rPr>
        <w:t xml:space="preserve"> | </w:t>
      </w:r>
      <w:r>
        <w:rPr>
          <w:noProof/>
        </w:rPr>
        <w:t xml:space="preserve"> </w:t>
      </w:r>
      <w:r w:rsidR="00172B1F">
        <w:rPr>
          <w:noProof/>
        </w:rPr>
        <w:t>2005-2007</w:t>
      </w:r>
    </w:p>
    <w:p w:rsidR="00EC6030" w:rsidRDefault="007D1DF3" w:rsidP="00EC6030">
      <w:pPr>
        <w:rPr>
          <w:b/>
          <w:lang w:val="es-ES_tradnl"/>
        </w:rPr>
      </w:pPr>
      <w:sdt>
        <w:sdtPr>
          <w:rPr>
            <w:b/>
            <w:bCs/>
            <w:caps/>
            <w:noProof/>
          </w:rPr>
          <w:id w:val="-979381881"/>
        </w:sdtPr>
        <w:sdtEndPr>
          <w:rPr>
            <w:b w:val="0"/>
            <w:bCs w:val="0"/>
            <w:caps w:val="0"/>
          </w:rPr>
        </w:sdtEndPr>
        <w:sdtContent>
          <w:sdt>
            <w:sdtPr>
              <w:rPr>
                <w:b/>
                <w:bCs/>
                <w:caps/>
                <w:noProof/>
              </w:rPr>
              <w:id w:val="-474761799"/>
              <w:placeholder>
                <w:docPart w:val="5C5437EFBCB246D9B4CFB2A662D4728B"/>
              </w:placeholder>
              <w:showingPlcHdr/>
            </w:sdtPr>
            <w:sdtEndPr>
              <w:rPr>
                <w:b w:val="0"/>
                <w:bCs w:val="0"/>
                <w:caps w:val="0"/>
              </w:rPr>
            </w:sdtEndPr>
            <w:sdtContent>
              <w:r w:rsidR="00172B1F">
                <w:rPr>
                  <w:rStyle w:val="Textodelmarcadordeposicin"/>
                </w:rPr>
                <w:t>Introduzca aquí cualquier contenido que quiera que se repita, aunque sea en otros controles de contenido. También puede insertar este control alrededor de las filas de la tabla para repetir partes de la tabla.</w:t>
              </w:r>
            </w:sdtContent>
          </w:sdt>
        </w:sdtContent>
      </w:sdt>
      <w:r w:rsidR="00EC6030" w:rsidRPr="00EC6030">
        <w:rPr>
          <w:b/>
          <w:lang w:val="es-ES_tradnl"/>
        </w:rPr>
        <w:t xml:space="preserve"> </w:t>
      </w:r>
    </w:p>
    <w:p w:rsidR="00EC6030" w:rsidRDefault="00EC6030" w:rsidP="00EC6030">
      <w:pPr>
        <w:rPr>
          <w:b/>
          <w:lang w:val="es-ES_tradnl"/>
        </w:rPr>
      </w:pPr>
    </w:p>
    <w:p w:rsidR="00EC6030" w:rsidRDefault="00EC6030" w:rsidP="00EC6030">
      <w:pPr>
        <w:rPr>
          <w:b/>
          <w:lang w:val="es-ES_tradnl"/>
        </w:rPr>
      </w:pPr>
    </w:p>
    <w:p w:rsidR="00EC6030" w:rsidRPr="00475DA6" w:rsidRDefault="00EC6030" w:rsidP="00EC6030">
      <w:pPr>
        <w:rPr>
          <w:b/>
          <w:lang w:val="es-ES_tradnl"/>
        </w:rPr>
      </w:pPr>
      <w:r w:rsidRPr="00475DA6">
        <w:rPr>
          <w:b/>
          <w:lang w:val="es-ES_tradnl"/>
        </w:rPr>
        <w:lastRenderedPageBreak/>
        <w:t>FORMACIÓN Y ACTUALIZACIÓN</w:t>
      </w:r>
    </w:p>
    <w:p w:rsidR="00EC6030" w:rsidRDefault="00EC6030" w:rsidP="00EC6030">
      <w:pPr>
        <w:rPr>
          <w:lang w:val="es-ES_tradnl"/>
        </w:rPr>
      </w:pPr>
      <w:r>
        <w:rPr>
          <w:lang w:val="es-ES_tradnl"/>
        </w:rPr>
        <w:t>1.- ESPECIALIDAD</w:t>
      </w:r>
    </w:p>
    <w:p w:rsidR="00EC6030" w:rsidRDefault="00EC6030" w:rsidP="00EC6030">
      <w:pPr>
        <w:rPr>
          <w:lang w:val="es-ES_tradnl"/>
        </w:rPr>
      </w:pPr>
      <w:r>
        <w:rPr>
          <w:lang w:val="es-ES_tradnl"/>
        </w:rPr>
        <w:t>UNIVERSIDAD PEDAGÓGICA NACIONAL</w:t>
      </w:r>
    </w:p>
    <w:p w:rsidR="00EC6030" w:rsidRDefault="00EC6030" w:rsidP="00EC6030">
      <w:pPr>
        <w:rPr>
          <w:lang w:val="es-ES_tradnl"/>
        </w:rPr>
      </w:pPr>
      <w:r>
        <w:rPr>
          <w:lang w:val="es-ES_tradnl"/>
        </w:rPr>
        <w:t>COMPETENCIAS DOCENTES PARA LA EDUCACIÓN MEDIA SUPERIOR</w:t>
      </w:r>
    </w:p>
    <w:p w:rsidR="00EC6030" w:rsidRDefault="00EC6030" w:rsidP="00EC6030">
      <w:pPr>
        <w:rPr>
          <w:lang w:val="es-ES_tradnl"/>
        </w:rPr>
      </w:pPr>
      <w:r>
        <w:rPr>
          <w:lang w:val="es-ES_tradnl"/>
        </w:rPr>
        <w:t>2011-2012,</w:t>
      </w:r>
      <w:r w:rsidRPr="00475DA6">
        <w:rPr>
          <w:lang w:val="es-ES_tradnl"/>
        </w:rPr>
        <w:t xml:space="preserve"> </w:t>
      </w:r>
      <w:r>
        <w:rPr>
          <w:lang w:val="es-ES_tradnl"/>
        </w:rPr>
        <w:t>CEDULA PROFESIONAL 8025843</w:t>
      </w:r>
    </w:p>
    <w:p w:rsidR="00EC6030" w:rsidRDefault="00EC6030" w:rsidP="00EC6030">
      <w:pPr>
        <w:rPr>
          <w:lang w:val="es-ES_tradnl"/>
        </w:rPr>
      </w:pPr>
    </w:p>
    <w:p w:rsidR="00EC6030" w:rsidRDefault="00EC6030" w:rsidP="00EC6030">
      <w:pPr>
        <w:rPr>
          <w:lang w:val="es-ES_tradnl"/>
        </w:rPr>
      </w:pPr>
      <w:r>
        <w:rPr>
          <w:lang w:val="es-ES_tradnl"/>
        </w:rPr>
        <w:t>2.- CONSTANCIA DE CERTIFICACIÓN, CERTIDEMS</w:t>
      </w:r>
    </w:p>
    <w:p w:rsidR="00EC6030" w:rsidRDefault="00EC6030" w:rsidP="00EC6030">
      <w:pPr>
        <w:rPr>
          <w:lang w:val="es-ES_tradnl"/>
        </w:rPr>
      </w:pPr>
      <w:r>
        <w:rPr>
          <w:lang w:val="es-ES_tradnl"/>
        </w:rPr>
        <w:t>COMPETENCIAS DOCENTES PARA LA EDUCACIÓN MEDIA SUPERIOR</w:t>
      </w:r>
    </w:p>
    <w:p w:rsidR="00EC6030" w:rsidRDefault="00EC6030" w:rsidP="00EC6030">
      <w:pPr>
        <w:rPr>
          <w:lang w:val="es-ES_tradnl"/>
        </w:rPr>
      </w:pPr>
      <w:r>
        <w:rPr>
          <w:lang w:val="es-ES_tradnl"/>
        </w:rPr>
        <w:t>ABRIL DE 2012</w:t>
      </w:r>
    </w:p>
    <w:p w:rsidR="00EC6030" w:rsidRDefault="00EC6030" w:rsidP="00EC6030">
      <w:pPr>
        <w:rPr>
          <w:lang w:val="es-ES_tradnl"/>
        </w:rPr>
      </w:pPr>
      <w:r>
        <w:rPr>
          <w:lang w:val="es-ES_tradnl"/>
        </w:rPr>
        <w:t>3.- CURSO PARA EVALUADORES DEL DESEMPEÑO DOCENTE “USO Y LECTURA DE RÚBRICAS”</w:t>
      </w:r>
    </w:p>
    <w:p w:rsidR="00EC6030" w:rsidRDefault="00EC6030" w:rsidP="00EC6030">
      <w:pPr>
        <w:rPr>
          <w:lang w:val="es-ES_tradnl"/>
        </w:rPr>
      </w:pPr>
      <w:r>
        <w:rPr>
          <w:lang w:val="es-ES_tradnl"/>
        </w:rPr>
        <w:t>JULIO DE 2015</w:t>
      </w:r>
    </w:p>
    <w:p w:rsidR="00EC6030" w:rsidRDefault="00EC6030" w:rsidP="00EC6030">
      <w:pPr>
        <w:rPr>
          <w:lang w:val="es-ES_tradnl"/>
        </w:rPr>
      </w:pPr>
      <w:r>
        <w:rPr>
          <w:lang w:val="es-ES_tradnl"/>
        </w:rPr>
        <w:t>4.- INSTITUTO TECNOLÓGICO Y DE ESTUDIOS SUPERIORES DE MONTERREY UNIVERSIDAD VIRTUAL.</w:t>
      </w:r>
    </w:p>
    <w:p w:rsidR="00EC6030" w:rsidRDefault="00EC6030" w:rsidP="00EC6030">
      <w:pPr>
        <w:rPr>
          <w:lang w:val="es-ES_tradnl"/>
        </w:rPr>
      </w:pPr>
      <w:r>
        <w:rPr>
          <w:lang w:val="es-ES_tradnl"/>
        </w:rPr>
        <w:t>DIPLOMADO DE ACTUALIZACIÓN EN HABILIDADES DOCENTES</w:t>
      </w:r>
    </w:p>
    <w:p w:rsidR="00EC6030" w:rsidRDefault="00EC6030" w:rsidP="00EC6030">
      <w:pPr>
        <w:rPr>
          <w:lang w:val="es-ES_tradnl"/>
        </w:rPr>
      </w:pPr>
      <w:r>
        <w:rPr>
          <w:lang w:val="es-ES_tradnl"/>
        </w:rPr>
        <w:t>1999 (260 HRS.)</w:t>
      </w:r>
    </w:p>
    <w:p w:rsidR="00EC6030" w:rsidRDefault="00EC6030" w:rsidP="00EC6030">
      <w:pPr>
        <w:rPr>
          <w:lang w:val="es-ES_tradnl"/>
        </w:rPr>
      </w:pPr>
      <w:r>
        <w:rPr>
          <w:lang w:val="es-ES_tradnl"/>
        </w:rPr>
        <w:t>5.- CENTRO DE INVESTIGACIÓN Y ESTUDIOS DE POSTGRADO-SEGE, S.L.P.</w:t>
      </w:r>
    </w:p>
    <w:p w:rsidR="00EC6030" w:rsidRDefault="00EC6030" w:rsidP="00EC6030">
      <w:pPr>
        <w:rPr>
          <w:lang w:val="es-ES_tradnl"/>
        </w:rPr>
      </w:pPr>
      <w:r>
        <w:rPr>
          <w:lang w:val="es-ES_tradnl"/>
        </w:rPr>
        <w:t>DIPLOMADO EN GESTIÓN EDUCATIVA</w:t>
      </w:r>
    </w:p>
    <w:p w:rsidR="00EC6030" w:rsidRDefault="00EC6030" w:rsidP="00EC6030">
      <w:pPr>
        <w:rPr>
          <w:lang w:val="es-ES_tradnl"/>
        </w:rPr>
      </w:pPr>
      <w:r>
        <w:rPr>
          <w:lang w:val="es-ES_tradnl"/>
        </w:rPr>
        <w:t xml:space="preserve">2007 (300 HRS.) </w:t>
      </w:r>
    </w:p>
    <w:p w:rsidR="00EC6030" w:rsidRDefault="00EC6030" w:rsidP="00EC6030">
      <w:pPr>
        <w:rPr>
          <w:lang w:val="es-ES_tradnl"/>
        </w:rPr>
      </w:pPr>
    </w:p>
    <w:p w:rsidR="00EC6030" w:rsidRPr="003E39E2" w:rsidRDefault="00EC6030" w:rsidP="00EC6030">
      <w:pPr>
        <w:rPr>
          <w:b/>
          <w:lang w:val="es-ES_tradnl"/>
        </w:rPr>
      </w:pPr>
      <w:r w:rsidRPr="003E39E2">
        <w:rPr>
          <w:b/>
          <w:lang w:val="es-ES_tradnl"/>
        </w:rPr>
        <w:t>PONENCIAS</w:t>
      </w:r>
    </w:p>
    <w:p w:rsidR="00EC6030" w:rsidRPr="00475DA6" w:rsidRDefault="00EC6030" w:rsidP="00EC6030">
      <w:pPr>
        <w:rPr>
          <w:lang w:val="es-ES_tradnl"/>
        </w:rPr>
      </w:pPr>
      <w:r w:rsidRPr="00475DA6">
        <w:rPr>
          <w:lang w:val="es-ES_tradnl"/>
        </w:rPr>
        <w:t xml:space="preserve">1.- LA GESTIÓN INSTITUCIONAL COMO MEJORA EN EL SISTEMA EDUCATIVO¨ </w:t>
      </w:r>
    </w:p>
    <w:p w:rsidR="00EC6030" w:rsidRPr="00475DA6" w:rsidRDefault="00EC6030" w:rsidP="00EC6030">
      <w:pPr>
        <w:rPr>
          <w:lang w:val="es-ES_tradnl"/>
        </w:rPr>
      </w:pPr>
      <w:r w:rsidRPr="00475DA6">
        <w:rPr>
          <w:lang w:val="es-ES_tradnl"/>
        </w:rPr>
        <w:t>CINADE, RIOVERDE S.L.P., SEPTIEMBRE DE 2004</w:t>
      </w:r>
    </w:p>
    <w:p w:rsidR="00EC6030" w:rsidRPr="00475DA6" w:rsidRDefault="00EC6030" w:rsidP="00EC6030">
      <w:pPr>
        <w:rPr>
          <w:lang w:val="es-ES_tradnl"/>
        </w:rPr>
      </w:pPr>
      <w:r w:rsidRPr="00475DA6">
        <w:rPr>
          <w:lang w:val="es-ES_tradnl"/>
        </w:rPr>
        <w:t>2.- ANÁLISIS DEL CONCURSO ACADÉMICO¨</w:t>
      </w:r>
    </w:p>
    <w:p w:rsidR="00EC6030" w:rsidRPr="00475DA6" w:rsidRDefault="00EC6030" w:rsidP="00EC6030">
      <w:pPr>
        <w:rPr>
          <w:lang w:val="es-ES_tradnl"/>
        </w:rPr>
      </w:pPr>
      <w:r w:rsidRPr="00475DA6">
        <w:rPr>
          <w:lang w:val="es-ES_tradnl"/>
        </w:rPr>
        <w:t>SEGUNDO CONGRESO DE EVALUACIÓN EDUCATIVA</w:t>
      </w:r>
    </w:p>
    <w:p w:rsidR="00EC6030" w:rsidRPr="00475DA6" w:rsidRDefault="00EC6030" w:rsidP="00EC6030">
      <w:pPr>
        <w:rPr>
          <w:lang w:val="es-ES_tradnl"/>
        </w:rPr>
      </w:pPr>
      <w:r w:rsidRPr="00475DA6">
        <w:rPr>
          <w:lang w:val="es-ES_tradnl"/>
        </w:rPr>
        <w:t>COBACH SLP, FEBRERO DE 2009</w:t>
      </w:r>
    </w:p>
    <w:p w:rsidR="00EC6030" w:rsidRPr="00475DA6" w:rsidRDefault="00EC6030" w:rsidP="00EC6030">
      <w:pPr>
        <w:rPr>
          <w:lang w:val="es-ES_tradnl"/>
        </w:rPr>
      </w:pPr>
      <w:r w:rsidRPr="00475DA6">
        <w:rPr>
          <w:lang w:val="es-ES_tradnl"/>
        </w:rPr>
        <w:t>3.- RELACIÓN ENTRE EXPECTATIVAS DE ESTUDIO PROFESIONAL Y DESEMPEÑO ESCOLAR EN LOS ALUMNOS DEL COBACH 05 DE CIUDAD FERNÁNDEZ¨</w:t>
      </w:r>
    </w:p>
    <w:p w:rsidR="00EC6030" w:rsidRPr="00475DA6" w:rsidRDefault="00EC6030" w:rsidP="00EC6030">
      <w:pPr>
        <w:rPr>
          <w:lang w:val="es-ES_tradnl"/>
        </w:rPr>
      </w:pPr>
      <w:r w:rsidRPr="00475DA6">
        <w:rPr>
          <w:lang w:val="es-ES_tradnl"/>
        </w:rPr>
        <w:t>TERCER CONGRESO DE EVALUACIÓN EDUCATIVA</w:t>
      </w:r>
    </w:p>
    <w:p w:rsidR="00EC6030" w:rsidRPr="00475DA6" w:rsidRDefault="00EC6030" w:rsidP="00EC6030">
      <w:pPr>
        <w:rPr>
          <w:lang w:val="es-ES_tradnl"/>
        </w:rPr>
      </w:pPr>
      <w:r w:rsidRPr="00475DA6">
        <w:rPr>
          <w:lang w:val="es-ES_tradnl"/>
        </w:rPr>
        <w:t>COBACH SLP, MARZO DE 2011</w:t>
      </w:r>
    </w:p>
    <w:p w:rsidR="00EC6030" w:rsidRPr="003E39E2" w:rsidRDefault="00EC6030" w:rsidP="00EC6030">
      <w:pPr>
        <w:rPr>
          <w:b/>
          <w:lang w:val="es-ES_tradnl"/>
        </w:rPr>
      </w:pPr>
      <w:r w:rsidRPr="003E39E2">
        <w:rPr>
          <w:b/>
          <w:lang w:val="es-ES_tradnl"/>
        </w:rPr>
        <w:lastRenderedPageBreak/>
        <w:t>CURSOS DE PREPARACION ACADEMICA</w:t>
      </w:r>
    </w:p>
    <w:p w:rsidR="00EC6030" w:rsidRPr="00475DA6" w:rsidRDefault="00EC6030" w:rsidP="00EC6030">
      <w:pPr>
        <w:rPr>
          <w:lang w:val="es-ES_tradnl"/>
        </w:rPr>
      </w:pPr>
      <w:r w:rsidRPr="00475DA6">
        <w:rPr>
          <w:lang w:val="es-ES_tradnl"/>
        </w:rPr>
        <w:t>1.- “DESARROLLO DE EQUIPOS DE ALTO RENDIMIENTO”</w:t>
      </w:r>
    </w:p>
    <w:p w:rsidR="00EC6030" w:rsidRPr="00475DA6" w:rsidRDefault="00EC6030" w:rsidP="00EC6030">
      <w:pPr>
        <w:rPr>
          <w:lang w:val="es-ES_tradnl"/>
        </w:rPr>
      </w:pPr>
      <w:r w:rsidRPr="00475DA6">
        <w:rPr>
          <w:lang w:val="es-ES_tradnl"/>
        </w:rPr>
        <w:t>UNIVERSIDAD TECNOLÓGICA DE SAN LUIS POTOSÍ</w:t>
      </w:r>
    </w:p>
    <w:p w:rsidR="00EC6030" w:rsidRPr="00475DA6" w:rsidRDefault="00EC6030" w:rsidP="00EC6030">
      <w:pPr>
        <w:rPr>
          <w:lang w:val="es-ES_tradnl"/>
        </w:rPr>
      </w:pPr>
      <w:r w:rsidRPr="00475DA6">
        <w:rPr>
          <w:lang w:val="es-ES_tradnl"/>
        </w:rPr>
        <w:t>30 HORAS, JUNIO DE 2012</w:t>
      </w:r>
    </w:p>
    <w:p w:rsidR="00EC6030" w:rsidRPr="00475DA6" w:rsidRDefault="00EC6030" w:rsidP="00EC6030">
      <w:pPr>
        <w:rPr>
          <w:lang w:val="es-ES_tradnl"/>
        </w:rPr>
      </w:pPr>
      <w:r w:rsidRPr="00475DA6">
        <w:rPr>
          <w:lang w:val="es-ES_tradnl"/>
        </w:rPr>
        <w:t>2.- “EL PAPEL DEL PROFESOR EN EL NUEVO MODELO EDUCATIVO”</w:t>
      </w:r>
    </w:p>
    <w:p w:rsidR="00EC6030" w:rsidRPr="00475DA6" w:rsidRDefault="00EC6030" w:rsidP="00EC6030">
      <w:pPr>
        <w:rPr>
          <w:lang w:val="es-ES_tradnl"/>
        </w:rPr>
      </w:pPr>
      <w:r w:rsidRPr="00475DA6">
        <w:rPr>
          <w:lang w:val="es-ES_tradnl"/>
        </w:rPr>
        <w:t>ITSR (30 HRS) ENERO 2007</w:t>
      </w:r>
    </w:p>
    <w:p w:rsidR="00EC6030" w:rsidRPr="00475DA6" w:rsidRDefault="00EC6030" w:rsidP="00EC6030">
      <w:pPr>
        <w:rPr>
          <w:lang w:val="es-ES_tradnl"/>
        </w:rPr>
      </w:pPr>
      <w:r w:rsidRPr="00475DA6">
        <w:rPr>
          <w:lang w:val="es-ES_tradnl"/>
        </w:rPr>
        <w:t>3.- “FORMACIÓN PARA AUDITORES INTERNOS”</w:t>
      </w:r>
    </w:p>
    <w:p w:rsidR="00EC6030" w:rsidRPr="00475DA6" w:rsidRDefault="00EC6030" w:rsidP="00EC6030">
      <w:pPr>
        <w:rPr>
          <w:lang w:val="es-ES_tradnl"/>
        </w:rPr>
      </w:pPr>
      <w:r w:rsidRPr="00475DA6">
        <w:rPr>
          <w:lang w:val="es-ES_tradnl"/>
        </w:rPr>
        <w:t>COBACH S.L.P. 25 HRS, MARZO DE 2007</w:t>
      </w:r>
    </w:p>
    <w:p w:rsidR="00EC6030" w:rsidRPr="00475DA6" w:rsidRDefault="00EC6030" w:rsidP="00EC6030">
      <w:pPr>
        <w:rPr>
          <w:lang w:val="es-ES_tradnl"/>
        </w:rPr>
      </w:pPr>
      <w:r w:rsidRPr="00475DA6">
        <w:rPr>
          <w:lang w:val="es-ES_tradnl"/>
        </w:rPr>
        <w:t>4.- “CURSO TALLER PARA LA FORMACIÓN DE HABILIDADES DOCENTES”</w:t>
      </w:r>
    </w:p>
    <w:p w:rsidR="00EC6030" w:rsidRPr="00475DA6" w:rsidRDefault="00EC6030" w:rsidP="00EC6030">
      <w:pPr>
        <w:rPr>
          <w:lang w:val="es-ES_tradnl"/>
        </w:rPr>
      </w:pPr>
      <w:r w:rsidRPr="00475DA6">
        <w:rPr>
          <w:lang w:val="es-ES_tradnl"/>
        </w:rPr>
        <w:t>ITSSLP (30 HRS.) JULIO 2007</w:t>
      </w:r>
    </w:p>
    <w:p w:rsidR="00EC6030" w:rsidRPr="00475DA6" w:rsidRDefault="00EC6030" w:rsidP="00EC6030">
      <w:pPr>
        <w:rPr>
          <w:lang w:val="es-ES_tradnl"/>
        </w:rPr>
      </w:pPr>
      <w:r w:rsidRPr="00475DA6">
        <w:rPr>
          <w:lang w:val="es-ES_tradnl"/>
        </w:rPr>
        <w:t>5.- “CALIDAD EN EL SERVICIO”</w:t>
      </w:r>
    </w:p>
    <w:p w:rsidR="00EC6030" w:rsidRPr="00475DA6" w:rsidRDefault="00EC6030" w:rsidP="00EC6030">
      <w:pPr>
        <w:rPr>
          <w:lang w:val="es-ES_tradnl"/>
        </w:rPr>
      </w:pPr>
      <w:r w:rsidRPr="00475DA6">
        <w:rPr>
          <w:lang w:val="es-ES_tradnl"/>
        </w:rPr>
        <w:t>UTSLP (15 HRS) JULIO 2006</w:t>
      </w:r>
    </w:p>
    <w:p w:rsidR="00EC6030" w:rsidRPr="00475DA6" w:rsidRDefault="00EC6030" w:rsidP="00EC6030">
      <w:pPr>
        <w:rPr>
          <w:lang w:val="es-ES_tradnl"/>
        </w:rPr>
      </w:pPr>
      <w:r w:rsidRPr="00475DA6">
        <w:rPr>
          <w:lang w:val="es-ES_tradnl"/>
        </w:rPr>
        <w:t>6.- “CONFERENCIA TALLER LA EDUCACIÓN COMO TUMBA DE LA HUMANIDAD”</w:t>
      </w:r>
    </w:p>
    <w:p w:rsidR="00EC6030" w:rsidRPr="00475DA6" w:rsidRDefault="00EC6030" w:rsidP="00EC6030">
      <w:pPr>
        <w:rPr>
          <w:lang w:val="es-ES_tradnl"/>
        </w:rPr>
      </w:pPr>
      <w:r w:rsidRPr="00475DA6">
        <w:rPr>
          <w:lang w:val="es-ES_tradnl"/>
        </w:rPr>
        <w:t>CINADE (4 HRS) MAYO 2006</w:t>
      </w:r>
    </w:p>
    <w:p w:rsidR="00EC6030" w:rsidRPr="00475DA6" w:rsidRDefault="00EC6030" w:rsidP="00EC6030">
      <w:pPr>
        <w:rPr>
          <w:lang w:val="es-ES_tradnl"/>
        </w:rPr>
      </w:pPr>
      <w:r w:rsidRPr="00475DA6">
        <w:rPr>
          <w:lang w:val="es-ES_tradnl"/>
        </w:rPr>
        <w:t>7.- “EL APRENDIZAJE SIGNIFICATIVO EN LA PRÁCTICA Y LA EDUCACIÓN EN EL SIGLO XXI”</w:t>
      </w:r>
    </w:p>
    <w:p w:rsidR="00EC6030" w:rsidRPr="00475DA6" w:rsidRDefault="00EC6030" w:rsidP="00EC6030">
      <w:pPr>
        <w:rPr>
          <w:lang w:val="es-ES_tradnl"/>
        </w:rPr>
      </w:pPr>
      <w:r w:rsidRPr="00475DA6">
        <w:rPr>
          <w:lang w:val="es-ES_tradnl"/>
        </w:rPr>
        <w:t>ITSR (25 HRS) AGOSTO 2005</w:t>
      </w:r>
    </w:p>
    <w:p w:rsidR="00EC6030" w:rsidRPr="00475DA6" w:rsidRDefault="00EC6030" w:rsidP="00EC6030">
      <w:pPr>
        <w:rPr>
          <w:lang w:val="es-ES_tradnl"/>
        </w:rPr>
      </w:pPr>
      <w:r w:rsidRPr="00475DA6">
        <w:rPr>
          <w:lang w:val="es-ES_tradnl"/>
        </w:rPr>
        <w:t>8.- “ESTADÍSTICA APLICADA”</w:t>
      </w:r>
    </w:p>
    <w:p w:rsidR="00EC6030" w:rsidRPr="00475DA6" w:rsidRDefault="00EC6030" w:rsidP="00EC6030">
      <w:pPr>
        <w:rPr>
          <w:lang w:val="es-ES_tradnl"/>
        </w:rPr>
      </w:pPr>
      <w:r w:rsidRPr="00475DA6">
        <w:rPr>
          <w:lang w:val="es-ES_tradnl"/>
        </w:rPr>
        <w:t>ITSR (20 HRS) JULIO 2005</w:t>
      </w:r>
    </w:p>
    <w:p w:rsidR="00EC6030" w:rsidRPr="00475DA6" w:rsidRDefault="00EC6030" w:rsidP="00EC6030">
      <w:pPr>
        <w:rPr>
          <w:lang w:val="es-ES_tradnl"/>
        </w:rPr>
      </w:pPr>
      <w:r w:rsidRPr="00475DA6">
        <w:rPr>
          <w:lang w:val="es-ES_tradnl"/>
        </w:rPr>
        <w:t>9.- “EL ENFOQUE CONSTRUCTIVISTA EN EL AULA DE CLASE”</w:t>
      </w:r>
    </w:p>
    <w:p w:rsidR="00EC6030" w:rsidRPr="00475DA6" w:rsidRDefault="00EC6030" w:rsidP="00EC6030">
      <w:pPr>
        <w:rPr>
          <w:lang w:val="es-ES_tradnl"/>
        </w:rPr>
      </w:pPr>
      <w:r w:rsidRPr="00475DA6">
        <w:rPr>
          <w:lang w:val="es-ES_tradnl"/>
        </w:rPr>
        <w:t>ITSR (5 HRS) ENERO 2005</w:t>
      </w:r>
    </w:p>
    <w:p w:rsidR="00EC6030" w:rsidRPr="00475DA6" w:rsidRDefault="00EC6030" w:rsidP="00EC6030">
      <w:pPr>
        <w:rPr>
          <w:lang w:val="es-ES_tradnl"/>
        </w:rPr>
      </w:pPr>
      <w:r w:rsidRPr="00475DA6">
        <w:rPr>
          <w:lang w:val="es-ES_tradnl"/>
        </w:rPr>
        <w:t>10.- “AUTOCAD BÁSICO”</w:t>
      </w:r>
    </w:p>
    <w:p w:rsidR="00EC6030" w:rsidRPr="00475DA6" w:rsidRDefault="00EC6030" w:rsidP="00EC6030">
      <w:pPr>
        <w:rPr>
          <w:lang w:val="es-ES_tradnl"/>
        </w:rPr>
      </w:pPr>
      <w:r w:rsidRPr="00475DA6">
        <w:rPr>
          <w:lang w:val="es-ES_tradnl"/>
        </w:rPr>
        <w:t>ITSR (16 HRS) ENERO 2005</w:t>
      </w:r>
    </w:p>
    <w:p w:rsidR="00EC6030" w:rsidRPr="00475DA6" w:rsidRDefault="00EC6030" w:rsidP="00EC6030">
      <w:pPr>
        <w:rPr>
          <w:lang w:val="es-ES_tradnl"/>
        </w:rPr>
      </w:pPr>
      <w:r w:rsidRPr="00475DA6">
        <w:rPr>
          <w:lang w:val="es-ES_tradnl"/>
        </w:rPr>
        <w:t>11.- “SEMINARIO TALLER PARA EL DESPLIEGUE DEL MODELO EDUCATIVO PARA EL SIGLO XXI DEL SISTEMA NACIONAL DE EDUCACIÓN TECNOLÓGICA”</w:t>
      </w:r>
    </w:p>
    <w:p w:rsidR="00EC6030" w:rsidRPr="00475DA6" w:rsidRDefault="00EC6030" w:rsidP="00EC6030">
      <w:pPr>
        <w:rPr>
          <w:lang w:val="es-ES_tradnl"/>
        </w:rPr>
      </w:pPr>
      <w:r w:rsidRPr="00475DA6">
        <w:rPr>
          <w:lang w:val="es-ES_tradnl"/>
        </w:rPr>
        <w:t>ITSR (16 HRS) ENERO 2005</w:t>
      </w:r>
    </w:p>
    <w:p w:rsidR="00EC6030" w:rsidRPr="00475DA6" w:rsidRDefault="00EC6030" w:rsidP="00EC6030">
      <w:pPr>
        <w:rPr>
          <w:lang w:val="es-ES_tradnl"/>
        </w:rPr>
      </w:pPr>
      <w:r w:rsidRPr="00475DA6">
        <w:rPr>
          <w:lang w:val="es-ES_tradnl"/>
        </w:rPr>
        <w:t>12.- “CURSO TALLER INVOLUCRACIÓN EN EL TRABAJO”</w:t>
      </w:r>
    </w:p>
    <w:p w:rsidR="00EC6030" w:rsidRPr="00475DA6" w:rsidRDefault="00EC6030" w:rsidP="00EC6030">
      <w:pPr>
        <w:rPr>
          <w:lang w:val="es-ES_tradnl"/>
        </w:rPr>
      </w:pPr>
      <w:r w:rsidRPr="00475DA6">
        <w:rPr>
          <w:lang w:val="es-ES_tradnl"/>
        </w:rPr>
        <w:t>ITSR (20 HRS) AGOSTO 2004</w:t>
      </w:r>
    </w:p>
    <w:p w:rsidR="00EC6030" w:rsidRPr="00475DA6" w:rsidRDefault="00EC6030" w:rsidP="00EC6030">
      <w:pPr>
        <w:rPr>
          <w:lang w:val="es-ES_tradnl"/>
        </w:rPr>
      </w:pPr>
      <w:r w:rsidRPr="00475DA6">
        <w:rPr>
          <w:lang w:val="es-ES_tradnl"/>
        </w:rPr>
        <w:t>13.- “SENSIBILIZACIÓN PARA FORMAR EQUIPOS DE TRABAJO Y DESARROLLO DE HABILIDADES PARA LA TOMA DE DECISIONES”</w:t>
      </w:r>
    </w:p>
    <w:p w:rsidR="00EC6030" w:rsidRPr="00475DA6" w:rsidRDefault="00EC6030" w:rsidP="00EC6030">
      <w:pPr>
        <w:rPr>
          <w:lang w:val="es-ES_tradnl"/>
        </w:rPr>
      </w:pPr>
      <w:r w:rsidRPr="00475DA6">
        <w:rPr>
          <w:lang w:val="es-ES_tradnl"/>
        </w:rPr>
        <w:lastRenderedPageBreak/>
        <w:t>COBACH S.L.P. (30 HRS) JULIO 2003</w:t>
      </w:r>
    </w:p>
    <w:p w:rsidR="00EC6030" w:rsidRPr="00475DA6" w:rsidRDefault="00EC6030" w:rsidP="00EC6030">
      <w:pPr>
        <w:rPr>
          <w:lang w:val="es-ES_tradnl"/>
        </w:rPr>
      </w:pPr>
      <w:r w:rsidRPr="00475DA6">
        <w:rPr>
          <w:lang w:val="es-ES_tradnl"/>
        </w:rPr>
        <w:t>14.- “CURSO TALLER LA REFORMA CURRICULAR DEL BACHILLERATO GENERAL”</w:t>
      </w:r>
    </w:p>
    <w:p w:rsidR="00EC6030" w:rsidRPr="00475DA6" w:rsidRDefault="00EC6030" w:rsidP="00EC6030">
      <w:pPr>
        <w:rPr>
          <w:lang w:val="es-ES_tradnl"/>
        </w:rPr>
      </w:pPr>
      <w:r w:rsidRPr="00475DA6">
        <w:rPr>
          <w:lang w:val="es-ES_tradnl"/>
        </w:rPr>
        <w:t>COBACH S.L.P. FEBRERO 2003</w:t>
      </w:r>
    </w:p>
    <w:p w:rsidR="00EC6030" w:rsidRPr="00475DA6" w:rsidRDefault="00EC6030" w:rsidP="00EC6030">
      <w:pPr>
        <w:rPr>
          <w:lang w:val="es-ES_tradnl"/>
        </w:rPr>
      </w:pPr>
      <w:r w:rsidRPr="00475DA6">
        <w:rPr>
          <w:lang w:val="es-ES_tradnl"/>
        </w:rPr>
        <w:t>15.- “TALLER DE PROYECTOS EDUCATIVOS Y GESTIÓN DE LA CALIDAD”</w:t>
      </w:r>
    </w:p>
    <w:p w:rsidR="00EC6030" w:rsidRPr="00475DA6" w:rsidRDefault="00EC6030" w:rsidP="00EC6030">
      <w:pPr>
        <w:rPr>
          <w:lang w:val="es-ES_tradnl"/>
        </w:rPr>
      </w:pPr>
      <w:r w:rsidRPr="00475DA6">
        <w:rPr>
          <w:lang w:val="es-ES_tradnl"/>
        </w:rPr>
        <w:t>CAEPE S.L.P. (40 HRS) FEBRERO 2003</w:t>
      </w:r>
    </w:p>
    <w:p w:rsidR="00EC6030" w:rsidRPr="00475DA6" w:rsidRDefault="00EC6030" w:rsidP="00EC6030">
      <w:pPr>
        <w:rPr>
          <w:lang w:val="es-ES_tradnl"/>
        </w:rPr>
      </w:pPr>
      <w:r w:rsidRPr="00475DA6">
        <w:rPr>
          <w:lang w:val="es-ES_tradnl"/>
        </w:rPr>
        <w:t>16.- “SEGUIMIENTO ESTUDIANTIL BASADO EN TUTORÍAS Y TRABAJO COLEGIADO”</w:t>
      </w:r>
    </w:p>
    <w:p w:rsidR="00EC6030" w:rsidRPr="00475DA6" w:rsidRDefault="00EC6030" w:rsidP="00EC6030">
      <w:pPr>
        <w:rPr>
          <w:lang w:val="es-ES_tradnl"/>
        </w:rPr>
      </w:pPr>
      <w:r w:rsidRPr="00475DA6">
        <w:rPr>
          <w:lang w:val="es-ES_tradnl"/>
        </w:rPr>
        <w:t>COBACH S.L.P. FEBRERO 2002</w:t>
      </w:r>
    </w:p>
    <w:p w:rsidR="00EC6030" w:rsidRPr="00475DA6" w:rsidRDefault="00EC6030" w:rsidP="00EC6030">
      <w:pPr>
        <w:rPr>
          <w:lang w:val="es-ES_tradnl"/>
        </w:rPr>
      </w:pPr>
      <w:r w:rsidRPr="00475DA6">
        <w:rPr>
          <w:lang w:val="es-ES_tradnl"/>
        </w:rPr>
        <w:t>17.- “ESTADÍSTICA APLICADA A LAS CIENCIAS SOCIALES I”</w:t>
      </w:r>
    </w:p>
    <w:p w:rsidR="00EC6030" w:rsidRPr="00475DA6" w:rsidRDefault="00EC6030" w:rsidP="00EC6030">
      <w:pPr>
        <w:rPr>
          <w:lang w:val="es-ES_tradnl"/>
        </w:rPr>
      </w:pPr>
      <w:r w:rsidRPr="00475DA6">
        <w:rPr>
          <w:lang w:val="es-ES_tradnl"/>
        </w:rPr>
        <w:t>CAEPE, S.L.P. (40 HRS) MARZO 2002</w:t>
      </w:r>
    </w:p>
    <w:p w:rsidR="00EC6030" w:rsidRPr="00475DA6" w:rsidRDefault="00EC6030" w:rsidP="00EC6030">
      <w:pPr>
        <w:rPr>
          <w:lang w:val="es-ES_tradnl"/>
        </w:rPr>
      </w:pPr>
      <w:r w:rsidRPr="00475DA6">
        <w:rPr>
          <w:lang w:val="es-ES_tradnl"/>
        </w:rPr>
        <w:t>18.- “ESTADÍSTICA APLICADA A LAS CIENCIAS SOCIALES II”</w:t>
      </w:r>
    </w:p>
    <w:p w:rsidR="00EC6030" w:rsidRPr="00475DA6" w:rsidRDefault="00EC6030" w:rsidP="00EC6030">
      <w:pPr>
        <w:rPr>
          <w:lang w:val="es-ES_tradnl"/>
        </w:rPr>
      </w:pPr>
      <w:r w:rsidRPr="00475DA6">
        <w:rPr>
          <w:lang w:val="es-ES_tradnl"/>
        </w:rPr>
        <w:t>CAEPE, S.L.P. (40 HRS) JULIO 2002</w:t>
      </w:r>
    </w:p>
    <w:p w:rsidR="00EC6030" w:rsidRPr="00475DA6" w:rsidRDefault="00EC6030" w:rsidP="00EC6030">
      <w:pPr>
        <w:rPr>
          <w:lang w:val="es-ES_tradnl"/>
        </w:rPr>
      </w:pPr>
      <w:r w:rsidRPr="00475DA6">
        <w:rPr>
          <w:lang w:val="es-ES_tradnl"/>
        </w:rPr>
        <w:t>19.- “CURSO DE INDUCCIÓN AL PROGRAMA PARA UNA FORMACIÓN PERTINENTE”</w:t>
      </w:r>
    </w:p>
    <w:p w:rsidR="00EC6030" w:rsidRPr="00475DA6" w:rsidRDefault="00EC6030" w:rsidP="00EC6030">
      <w:pPr>
        <w:rPr>
          <w:lang w:val="es-ES_tradnl"/>
        </w:rPr>
      </w:pPr>
      <w:r w:rsidRPr="00475DA6">
        <w:rPr>
          <w:lang w:val="es-ES_tradnl"/>
        </w:rPr>
        <w:t>COBACH S.L.P. (30 HRS) JULIO 2002</w:t>
      </w:r>
    </w:p>
    <w:p w:rsidR="00EC6030" w:rsidRPr="00475DA6" w:rsidRDefault="00EC6030" w:rsidP="00EC6030">
      <w:pPr>
        <w:rPr>
          <w:lang w:val="es-ES_tradnl"/>
        </w:rPr>
      </w:pPr>
      <w:r w:rsidRPr="00475DA6">
        <w:rPr>
          <w:lang w:val="es-ES_tradnl"/>
        </w:rPr>
        <w:t>20.- “REDACCIÓN Y TÉCNICAS DE INVESTIGACIÓN DOCUMENTAL”</w:t>
      </w:r>
    </w:p>
    <w:p w:rsidR="00EC6030" w:rsidRPr="00475DA6" w:rsidRDefault="00EC6030" w:rsidP="00EC6030">
      <w:pPr>
        <w:rPr>
          <w:lang w:val="es-ES_tradnl"/>
        </w:rPr>
      </w:pPr>
      <w:r w:rsidRPr="00475DA6">
        <w:rPr>
          <w:lang w:val="es-ES_tradnl"/>
        </w:rPr>
        <w:t>CAEPE S.L.P. (40 HRS) JULIO 2001</w:t>
      </w:r>
    </w:p>
    <w:p w:rsidR="00EC6030" w:rsidRPr="00475DA6" w:rsidRDefault="00EC6030" w:rsidP="00EC6030">
      <w:pPr>
        <w:rPr>
          <w:lang w:val="es-ES_tradnl"/>
        </w:rPr>
      </w:pPr>
      <w:r w:rsidRPr="00475DA6">
        <w:rPr>
          <w:lang w:val="es-ES_tradnl"/>
        </w:rPr>
        <w:t>21.- UN DÍA DE EVALUACIÓN DEL APRENDIZAJE EN EL MARCO DE LAS REFORMAS CURRICULARES (RIEB Y RIEMS).</w:t>
      </w:r>
    </w:p>
    <w:p w:rsidR="00EC6030" w:rsidRPr="00475DA6" w:rsidRDefault="00EC6030" w:rsidP="00EC6030">
      <w:pPr>
        <w:rPr>
          <w:lang w:val="es-ES_tradnl"/>
        </w:rPr>
      </w:pPr>
      <w:r w:rsidRPr="00475DA6">
        <w:rPr>
          <w:lang w:val="es-ES_tradnl"/>
        </w:rPr>
        <w:t>CIECI, MÉXICO D.F  NOVIEMBRE 2012</w:t>
      </w:r>
    </w:p>
    <w:p w:rsidR="00EC6030" w:rsidRPr="00393732" w:rsidRDefault="00EC6030" w:rsidP="00EC6030">
      <w:pPr>
        <w:rPr>
          <w:b/>
          <w:lang w:val="es-ES_tradnl"/>
        </w:rPr>
      </w:pPr>
      <w:r w:rsidRPr="00393732">
        <w:rPr>
          <w:b/>
          <w:lang w:val="es-ES_tradnl"/>
        </w:rPr>
        <w:t xml:space="preserve">RECONOCIMIENTOS </w:t>
      </w:r>
    </w:p>
    <w:p w:rsidR="00EC6030" w:rsidRPr="00475DA6" w:rsidRDefault="00EC6030" w:rsidP="00EC6030">
      <w:pPr>
        <w:rPr>
          <w:lang w:val="es-ES_tradnl"/>
        </w:rPr>
      </w:pPr>
      <w:r w:rsidRPr="00475DA6">
        <w:rPr>
          <w:lang w:val="es-ES_tradnl"/>
        </w:rPr>
        <w:t>1.- “PARTICIPACIÓN EN LA 8ª SEMANA NACIONAL DE LA CIENCIA Y LA TECNOLOGÍA”</w:t>
      </w:r>
    </w:p>
    <w:p w:rsidR="00EC6030" w:rsidRPr="00475DA6" w:rsidRDefault="00EC6030" w:rsidP="00EC6030">
      <w:pPr>
        <w:rPr>
          <w:lang w:val="es-ES_tradnl"/>
        </w:rPr>
      </w:pPr>
      <w:r w:rsidRPr="00475DA6">
        <w:rPr>
          <w:lang w:val="es-ES_tradnl"/>
        </w:rPr>
        <w:t>UASLP, OCTUBRE DE 2008</w:t>
      </w:r>
    </w:p>
    <w:p w:rsidR="00EC6030" w:rsidRPr="00475DA6" w:rsidRDefault="00EC6030" w:rsidP="00EC6030">
      <w:pPr>
        <w:rPr>
          <w:lang w:val="es-ES_tradnl"/>
        </w:rPr>
      </w:pPr>
      <w:r w:rsidRPr="00475DA6">
        <w:rPr>
          <w:lang w:val="es-ES_tradnl"/>
        </w:rPr>
        <w:t>2.- “PARTICIPACIÓN EN LA 9ª SEMANA NACIONAL DE LA CIENCIA Y LA TECNOLOGÍA”</w:t>
      </w:r>
    </w:p>
    <w:p w:rsidR="00EC6030" w:rsidRPr="00475DA6" w:rsidRDefault="00EC6030" w:rsidP="00EC6030">
      <w:pPr>
        <w:rPr>
          <w:lang w:val="es-ES_tradnl"/>
        </w:rPr>
      </w:pPr>
      <w:r w:rsidRPr="00475DA6">
        <w:rPr>
          <w:lang w:val="es-ES_tradnl"/>
        </w:rPr>
        <w:t>UASLP, OCTUBRE DE 2009</w:t>
      </w:r>
    </w:p>
    <w:p w:rsidR="00EC6030" w:rsidRPr="00475DA6" w:rsidRDefault="00EC6030" w:rsidP="00EC6030">
      <w:pPr>
        <w:rPr>
          <w:lang w:val="es-ES_tradnl"/>
        </w:rPr>
      </w:pPr>
      <w:r w:rsidRPr="00475DA6">
        <w:rPr>
          <w:lang w:val="es-ES_tradnl"/>
        </w:rPr>
        <w:t>3.- “PARTICIPACIÓN EN LA 10ª SEMANA NACIONAL DE LA CIENCIA Y LA TECNOLOGÍA”</w:t>
      </w:r>
    </w:p>
    <w:p w:rsidR="00EC6030" w:rsidRPr="00475DA6" w:rsidRDefault="00EC6030" w:rsidP="00EC6030">
      <w:pPr>
        <w:rPr>
          <w:lang w:val="es-ES_tradnl"/>
        </w:rPr>
      </w:pPr>
      <w:r w:rsidRPr="00475DA6">
        <w:rPr>
          <w:lang w:val="es-ES_tradnl"/>
        </w:rPr>
        <w:t>UASLP, OCTUBRE DE 2010</w:t>
      </w:r>
    </w:p>
    <w:p w:rsidR="00EC6030" w:rsidRPr="00475DA6" w:rsidRDefault="00EC6030" w:rsidP="00EC6030">
      <w:pPr>
        <w:rPr>
          <w:lang w:val="es-ES_tradnl"/>
        </w:rPr>
      </w:pPr>
      <w:r w:rsidRPr="00475DA6">
        <w:rPr>
          <w:lang w:val="es-ES_tradnl"/>
        </w:rPr>
        <w:t>4.- “PARTICIPACIÓN EN LA 11ª SEMANA NACIONAL DE LA CIENCIA Y LA TECNOLOGÍA”UASLP, OCTUBRE DE 2011</w:t>
      </w:r>
    </w:p>
    <w:p w:rsidR="00EC6030" w:rsidRDefault="00EC6030" w:rsidP="00EC6030">
      <w:pPr>
        <w:jc w:val="center"/>
        <w:rPr>
          <w:lang w:val="es-ES_tradnl"/>
        </w:rPr>
      </w:pPr>
      <w:r>
        <w:rPr>
          <w:lang w:val="es-ES_tradnl"/>
        </w:rPr>
        <w:t>ATENTAMENTE</w:t>
      </w:r>
    </w:p>
    <w:p w:rsidR="00EC6030" w:rsidRPr="00365331" w:rsidRDefault="00EC6030" w:rsidP="00EC6030">
      <w:pPr>
        <w:jc w:val="center"/>
        <w:rPr>
          <w:lang w:val="es-ES_tradnl"/>
        </w:rPr>
      </w:pPr>
      <w:r>
        <w:rPr>
          <w:lang w:val="es-ES_tradnl"/>
        </w:rPr>
        <w:t>Q.F.B. SAMUEL MORENO MONSIVAIS</w:t>
      </w:r>
    </w:p>
    <w:p w:rsidR="00EC6030" w:rsidRDefault="00EC6030" w:rsidP="00EC6030">
      <w:pPr>
        <w:pStyle w:val="Prrafodelista"/>
        <w:rPr>
          <w:lang w:val="es-ES_tradnl"/>
        </w:rPr>
      </w:pPr>
    </w:p>
    <w:p w:rsidR="00EC6030" w:rsidRPr="00365331" w:rsidRDefault="00EC6030" w:rsidP="00EC6030">
      <w:pPr>
        <w:rPr>
          <w:lang w:val="es-ES_tradnl"/>
        </w:rPr>
      </w:pPr>
    </w:p>
    <w:p w:rsidR="00E24283" w:rsidRPr="00EC6030" w:rsidRDefault="00E24283" w:rsidP="00172B1F">
      <w:pPr>
        <w:pStyle w:val="Subseccin"/>
        <w:rPr>
          <w:noProof/>
          <w:lang w:val="es-ES_tradnl"/>
        </w:rPr>
      </w:pPr>
    </w:p>
    <w:sectPr w:rsidR="00E24283" w:rsidRPr="00EC6030" w:rsidSect="004B34FC">
      <w:footerReference w:type="default" r:id="rId12"/>
      <w:pgSz w:w="12240" w:h="15840"/>
      <w:pgMar w:top="851"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1DF3" w:rsidRDefault="007D1DF3">
      <w:pPr>
        <w:spacing w:after="0"/>
      </w:pPr>
      <w:r>
        <w:separator/>
      </w:r>
    </w:p>
  </w:endnote>
  <w:endnote w:type="continuationSeparator" w:id="0">
    <w:p w:rsidR="007D1DF3" w:rsidRDefault="007D1DF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3CDA" w:rsidRDefault="00783CDA">
    <w:pPr>
      <w:pStyle w:val="Piedepgina"/>
    </w:pPr>
    <w:r>
      <w:t xml:space="preserve">Página </w:t>
    </w:r>
    <w:r>
      <w:fldChar w:fldCharType="begin"/>
    </w:r>
    <w:r>
      <w:instrText>PAGE   \* MERGEFORMAT</w:instrText>
    </w:r>
    <w:r>
      <w:fldChar w:fldCharType="separate"/>
    </w:r>
    <w:r w:rsidR="00554CF0">
      <w:rPr>
        <w:noProof/>
      </w:rPr>
      <w:t>5</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1DF3" w:rsidRDefault="007D1DF3">
      <w:pPr>
        <w:spacing w:after="0"/>
      </w:pPr>
      <w:r>
        <w:separator/>
      </w:r>
    </w:p>
  </w:footnote>
  <w:footnote w:type="continuationSeparator" w:id="0">
    <w:p w:rsidR="007D1DF3" w:rsidRDefault="007D1DF3">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70FC019A"/>
    <w:lvl w:ilvl="0">
      <w:start w:val="1"/>
      <w:numFmt w:val="bullet"/>
      <w:pStyle w:val="Listaconvietas"/>
      <w:lvlText w:val="·"/>
      <w:lvlJc w:val="left"/>
      <w:pPr>
        <w:tabs>
          <w:tab w:val="num" w:pos="144"/>
        </w:tabs>
        <w:ind w:left="144" w:hanging="144"/>
      </w:pPr>
      <w:rPr>
        <w:rFonts w:ascii="Cambria" w:hAnsi="Cambria" w:hint="default"/>
      </w:rPr>
    </w:lvl>
  </w:abstractNum>
  <w:num w:numId="1">
    <w:abstractNumId w:val="0"/>
  </w:num>
  <w:num w:numId="2">
    <w:abstractNumId w:val="0"/>
    <w:lvlOverride w:ilvl="0">
      <w:startOverride w:val="1"/>
    </w:lvlOverride>
  </w:num>
  <w:num w:numId="3">
    <w:abstractNumId w:val="0"/>
    <w:lvlOverride w:ilvl="0">
      <w:startOverride w:val="1"/>
    </w:lvlOverride>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0C3"/>
    <w:rsid w:val="00010431"/>
    <w:rsid w:val="00015AB1"/>
    <w:rsid w:val="00040692"/>
    <w:rsid w:val="00083240"/>
    <w:rsid w:val="000C1295"/>
    <w:rsid w:val="000E3468"/>
    <w:rsid w:val="000E4A72"/>
    <w:rsid w:val="00121D52"/>
    <w:rsid w:val="001559C5"/>
    <w:rsid w:val="00172B1F"/>
    <w:rsid w:val="00190E43"/>
    <w:rsid w:val="001B2E0A"/>
    <w:rsid w:val="001B4CD1"/>
    <w:rsid w:val="001D74FF"/>
    <w:rsid w:val="001F1D59"/>
    <w:rsid w:val="00225DC9"/>
    <w:rsid w:val="002315C3"/>
    <w:rsid w:val="00254AE2"/>
    <w:rsid w:val="0028072A"/>
    <w:rsid w:val="00286295"/>
    <w:rsid w:val="002D5483"/>
    <w:rsid w:val="002F03EF"/>
    <w:rsid w:val="002F0FD7"/>
    <w:rsid w:val="00327C7B"/>
    <w:rsid w:val="003412D8"/>
    <w:rsid w:val="003473C6"/>
    <w:rsid w:val="0037447E"/>
    <w:rsid w:val="00380F1B"/>
    <w:rsid w:val="003818A7"/>
    <w:rsid w:val="003C7381"/>
    <w:rsid w:val="003E4047"/>
    <w:rsid w:val="0041016A"/>
    <w:rsid w:val="0041104C"/>
    <w:rsid w:val="004122C9"/>
    <w:rsid w:val="00423C1B"/>
    <w:rsid w:val="004464D5"/>
    <w:rsid w:val="004967A7"/>
    <w:rsid w:val="004A010D"/>
    <w:rsid w:val="004A07D5"/>
    <w:rsid w:val="004A3406"/>
    <w:rsid w:val="004B34FC"/>
    <w:rsid w:val="004B74D6"/>
    <w:rsid w:val="004C0851"/>
    <w:rsid w:val="004C252D"/>
    <w:rsid w:val="004C4CA8"/>
    <w:rsid w:val="004D2C85"/>
    <w:rsid w:val="004D6BB9"/>
    <w:rsid w:val="004F19A3"/>
    <w:rsid w:val="004F367F"/>
    <w:rsid w:val="00546DF4"/>
    <w:rsid w:val="00554CF0"/>
    <w:rsid w:val="00561321"/>
    <w:rsid w:val="00565EEC"/>
    <w:rsid w:val="00572341"/>
    <w:rsid w:val="00577E37"/>
    <w:rsid w:val="00584F44"/>
    <w:rsid w:val="005955AA"/>
    <w:rsid w:val="00597FC6"/>
    <w:rsid w:val="005B0CD5"/>
    <w:rsid w:val="005C4878"/>
    <w:rsid w:val="005D0A6F"/>
    <w:rsid w:val="005E112D"/>
    <w:rsid w:val="0060085E"/>
    <w:rsid w:val="0062026D"/>
    <w:rsid w:val="00655CC2"/>
    <w:rsid w:val="006C1F1E"/>
    <w:rsid w:val="006D0030"/>
    <w:rsid w:val="007051AF"/>
    <w:rsid w:val="007064FE"/>
    <w:rsid w:val="00716BD5"/>
    <w:rsid w:val="00770BBE"/>
    <w:rsid w:val="00772E29"/>
    <w:rsid w:val="00783CDA"/>
    <w:rsid w:val="00786DF6"/>
    <w:rsid w:val="007A7648"/>
    <w:rsid w:val="007B1660"/>
    <w:rsid w:val="007C73B0"/>
    <w:rsid w:val="007D0D4A"/>
    <w:rsid w:val="007D1DF3"/>
    <w:rsid w:val="007E7FD2"/>
    <w:rsid w:val="007F4AA8"/>
    <w:rsid w:val="007F561C"/>
    <w:rsid w:val="00801822"/>
    <w:rsid w:val="00810BCC"/>
    <w:rsid w:val="00825F48"/>
    <w:rsid w:val="00856E27"/>
    <w:rsid w:val="00883733"/>
    <w:rsid w:val="0089183B"/>
    <w:rsid w:val="008C41B4"/>
    <w:rsid w:val="008D26AF"/>
    <w:rsid w:val="00900B98"/>
    <w:rsid w:val="009206C8"/>
    <w:rsid w:val="00931466"/>
    <w:rsid w:val="00957916"/>
    <w:rsid w:val="00975A5D"/>
    <w:rsid w:val="009B149B"/>
    <w:rsid w:val="009B24B3"/>
    <w:rsid w:val="00A121B0"/>
    <w:rsid w:val="00A32278"/>
    <w:rsid w:val="00A34348"/>
    <w:rsid w:val="00A4328B"/>
    <w:rsid w:val="00A4694D"/>
    <w:rsid w:val="00A97CFD"/>
    <w:rsid w:val="00AA0AF2"/>
    <w:rsid w:val="00AB2016"/>
    <w:rsid w:val="00AB3365"/>
    <w:rsid w:val="00AD2EE4"/>
    <w:rsid w:val="00B036FF"/>
    <w:rsid w:val="00B22F9C"/>
    <w:rsid w:val="00B665E8"/>
    <w:rsid w:val="00B77A85"/>
    <w:rsid w:val="00B834A2"/>
    <w:rsid w:val="00B875A1"/>
    <w:rsid w:val="00BA1273"/>
    <w:rsid w:val="00BC7D77"/>
    <w:rsid w:val="00BE34B5"/>
    <w:rsid w:val="00C00518"/>
    <w:rsid w:val="00C007C7"/>
    <w:rsid w:val="00C0416B"/>
    <w:rsid w:val="00C17721"/>
    <w:rsid w:val="00C23952"/>
    <w:rsid w:val="00C31F88"/>
    <w:rsid w:val="00C334F9"/>
    <w:rsid w:val="00C51C5F"/>
    <w:rsid w:val="00C53768"/>
    <w:rsid w:val="00C740C3"/>
    <w:rsid w:val="00CA4115"/>
    <w:rsid w:val="00CC7F77"/>
    <w:rsid w:val="00CF42C4"/>
    <w:rsid w:val="00D0573F"/>
    <w:rsid w:val="00D41704"/>
    <w:rsid w:val="00D434E5"/>
    <w:rsid w:val="00D72A1F"/>
    <w:rsid w:val="00D91CC4"/>
    <w:rsid w:val="00D960EF"/>
    <w:rsid w:val="00DA3C81"/>
    <w:rsid w:val="00DA5B10"/>
    <w:rsid w:val="00DD7A07"/>
    <w:rsid w:val="00DF0E8F"/>
    <w:rsid w:val="00E0145F"/>
    <w:rsid w:val="00E24283"/>
    <w:rsid w:val="00E32D16"/>
    <w:rsid w:val="00E34A9B"/>
    <w:rsid w:val="00E817E2"/>
    <w:rsid w:val="00E93444"/>
    <w:rsid w:val="00EA00C7"/>
    <w:rsid w:val="00EA0B33"/>
    <w:rsid w:val="00EC4BB9"/>
    <w:rsid w:val="00EC6030"/>
    <w:rsid w:val="00ED220A"/>
    <w:rsid w:val="00ED7EDA"/>
    <w:rsid w:val="00EF2FE3"/>
    <w:rsid w:val="00F25F68"/>
    <w:rsid w:val="00F25F7B"/>
    <w:rsid w:val="00F35F1F"/>
    <w:rsid w:val="00F426F7"/>
    <w:rsid w:val="00F616F2"/>
    <w:rsid w:val="00F61E98"/>
    <w:rsid w:val="00F84B0D"/>
    <w:rsid w:val="00FD5F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B80808-1E1E-4243-A75F-F986DD3BB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04040" w:themeColor="text1" w:themeTint="BF"/>
        <w:sz w:val="18"/>
        <w:lang w:val="es-ES" w:eastAsia="es-ES" w:bidi="ar-SA"/>
      </w:rPr>
    </w:rPrDefault>
    <w:pPrDefault>
      <w:pPr>
        <w:spacing w:after="28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73B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uesto">
    <w:name w:val="Title"/>
    <w:basedOn w:val="Normal"/>
    <w:next w:val="Normal"/>
    <w:link w:val="PuestoCar"/>
    <w:uiPriority w:val="2"/>
    <w:qFormat/>
    <w:rsid w:val="007C73B0"/>
    <w:pPr>
      <w:pBdr>
        <w:bottom w:val="single" w:sz="12" w:space="4" w:color="39A5B7" w:themeColor="accent1"/>
      </w:pBdr>
      <w:spacing w:after="120"/>
      <w:contextualSpacing/>
    </w:pPr>
    <w:rPr>
      <w:rFonts w:asciiTheme="majorHAnsi" w:eastAsiaTheme="majorEastAsia" w:hAnsiTheme="majorHAnsi" w:cstheme="majorBidi"/>
      <w:color w:val="39A5B7" w:themeColor="accent1"/>
      <w:kern w:val="28"/>
      <w:sz w:val="52"/>
    </w:rPr>
  </w:style>
  <w:style w:type="character" w:customStyle="1" w:styleId="PuestoCar">
    <w:name w:val="Puesto Car"/>
    <w:basedOn w:val="Fuentedeprrafopredeter"/>
    <w:link w:val="Puesto"/>
    <w:uiPriority w:val="2"/>
    <w:rsid w:val="007C73B0"/>
    <w:rPr>
      <w:rFonts w:asciiTheme="majorHAnsi" w:eastAsiaTheme="majorEastAsia" w:hAnsiTheme="majorHAnsi" w:cstheme="majorBidi"/>
      <w:color w:val="39A5B7" w:themeColor="accent1"/>
      <w:kern w:val="28"/>
      <w:sz w:val="52"/>
    </w:rPr>
  </w:style>
  <w:style w:type="character" w:styleId="Textodelmarcadordeposicin">
    <w:name w:val="Placeholder Text"/>
    <w:basedOn w:val="Fuentedeprrafopredeter"/>
    <w:uiPriority w:val="99"/>
    <w:semiHidden/>
    <w:rsid w:val="007C73B0"/>
    <w:rPr>
      <w:color w:val="808080"/>
    </w:rPr>
  </w:style>
  <w:style w:type="paragraph" w:customStyle="1" w:styleId="Encabezadodelaseccin">
    <w:name w:val="Encabezado de la sección"/>
    <w:basedOn w:val="Normal"/>
    <w:next w:val="Normal"/>
    <w:uiPriority w:val="1"/>
    <w:qFormat/>
    <w:rsid w:val="007C73B0"/>
    <w:pPr>
      <w:spacing w:before="500" w:after="100"/>
    </w:pPr>
    <w:rPr>
      <w:rFonts w:asciiTheme="majorHAnsi" w:eastAsiaTheme="majorEastAsia" w:hAnsiTheme="majorHAnsi" w:cstheme="majorBidi"/>
      <w:b/>
      <w:bCs/>
      <w:color w:val="39A5B7" w:themeColor="accent1"/>
      <w:sz w:val="24"/>
    </w:rPr>
  </w:style>
  <w:style w:type="paragraph" w:styleId="Listaconvietas">
    <w:name w:val="List Bullet"/>
    <w:basedOn w:val="Normal"/>
    <w:uiPriority w:val="1"/>
    <w:unhideWhenUsed/>
    <w:qFormat/>
    <w:rsid w:val="007C73B0"/>
    <w:pPr>
      <w:numPr>
        <w:numId w:val="1"/>
      </w:numPr>
      <w:spacing w:after="80"/>
    </w:pPr>
  </w:style>
  <w:style w:type="paragraph" w:customStyle="1" w:styleId="Subseccin">
    <w:name w:val="Subsección"/>
    <w:basedOn w:val="Normal"/>
    <w:uiPriority w:val="1"/>
    <w:qFormat/>
    <w:rsid w:val="007C73B0"/>
    <w:pPr>
      <w:spacing w:before="280" w:after="120"/>
    </w:pPr>
    <w:rPr>
      <w:b/>
      <w:bCs/>
      <w:caps/>
      <w:color w:val="262626" w:themeColor="text1" w:themeTint="D9"/>
    </w:rPr>
  </w:style>
  <w:style w:type="paragraph" w:styleId="Encabezado">
    <w:name w:val="header"/>
    <w:basedOn w:val="Normal"/>
    <w:link w:val="EncabezadoCar"/>
    <w:uiPriority w:val="99"/>
    <w:unhideWhenUsed/>
    <w:rsid w:val="007C73B0"/>
    <w:pPr>
      <w:tabs>
        <w:tab w:val="center" w:pos="4680"/>
        <w:tab w:val="right" w:pos="9360"/>
      </w:tabs>
      <w:spacing w:after="0"/>
    </w:pPr>
  </w:style>
  <w:style w:type="character" w:customStyle="1" w:styleId="EncabezadoCar">
    <w:name w:val="Encabezado Car"/>
    <w:basedOn w:val="Fuentedeprrafopredeter"/>
    <w:link w:val="Encabezado"/>
    <w:uiPriority w:val="99"/>
    <w:rsid w:val="007C73B0"/>
  </w:style>
  <w:style w:type="paragraph" w:styleId="Piedepgina">
    <w:name w:val="footer"/>
    <w:basedOn w:val="Normal"/>
    <w:link w:val="PiedepginaCar"/>
    <w:uiPriority w:val="99"/>
    <w:unhideWhenUsed/>
    <w:rsid w:val="007C73B0"/>
    <w:pPr>
      <w:spacing w:after="0"/>
      <w:jc w:val="right"/>
    </w:pPr>
    <w:rPr>
      <w:color w:val="39A5B7" w:themeColor="accent1"/>
    </w:rPr>
  </w:style>
  <w:style w:type="character" w:customStyle="1" w:styleId="PiedepginaCar">
    <w:name w:val="Pie de página Car"/>
    <w:basedOn w:val="Fuentedeprrafopredeter"/>
    <w:link w:val="Piedepgina"/>
    <w:uiPriority w:val="99"/>
    <w:rsid w:val="007C73B0"/>
    <w:rPr>
      <w:color w:val="39A5B7" w:themeColor="accent1"/>
    </w:rPr>
  </w:style>
  <w:style w:type="paragraph" w:styleId="Fecha">
    <w:name w:val="Date"/>
    <w:basedOn w:val="Normal"/>
    <w:next w:val="Normal"/>
    <w:link w:val="FechaCar"/>
    <w:uiPriority w:val="1"/>
    <w:unhideWhenUsed/>
    <w:qFormat/>
    <w:rsid w:val="007C73B0"/>
    <w:pPr>
      <w:spacing w:before="720"/>
      <w:contextualSpacing/>
    </w:pPr>
    <w:rPr>
      <w:b/>
      <w:bCs/>
      <w:color w:val="0D0D0D" w:themeColor="text1" w:themeTint="F2"/>
    </w:rPr>
  </w:style>
  <w:style w:type="character" w:customStyle="1" w:styleId="FechaCar">
    <w:name w:val="Fecha Car"/>
    <w:basedOn w:val="Fuentedeprrafopredeter"/>
    <w:link w:val="Fecha"/>
    <w:uiPriority w:val="1"/>
    <w:rsid w:val="007C73B0"/>
    <w:rPr>
      <w:b/>
      <w:bCs/>
      <w:color w:val="0D0D0D" w:themeColor="text1" w:themeTint="F2"/>
    </w:rPr>
  </w:style>
  <w:style w:type="paragraph" w:customStyle="1" w:styleId="Direccin">
    <w:name w:val="Dirección"/>
    <w:basedOn w:val="Normal"/>
    <w:uiPriority w:val="1"/>
    <w:qFormat/>
    <w:rsid w:val="007C73B0"/>
    <w:pPr>
      <w:spacing w:line="336" w:lineRule="auto"/>
      <w:contextualSpacing/>
    </w:pPr>
  </w:style>
  <w:style w:type="paragraph" w:styleId="Saludo">
    <w:name w:val="Salutation"/>
    <w:basedOn w:val="Normal"/>
    <w:next w:val="Normal"/>
    <w:link w:val="SaludoCar"/>
    <w:uiPriority w:val="2"/>
    <w:unhideWhenUsed/>
    <w:qFormat/>
    <w:rsid w:val="007C73B0"/>
    <w:pPr>
      <w:spacing w:before="800" w:after="180"/>
    </w:pPr>
    <w:rPr>
      <w:b/>
      <w:bCs/>
      <w:color w:val="0D0D0D" w:themeColor="text1" w:themeTint="F2"/>
    </w:rPr>
  </w:style>
  <w:style w:type="character" w:customStyle="1" w:styleId="SaludoCar">
    <w:name w:val="Saludo Car"/>
    <w:basedOn w:val="Fuentedeprrafopredeter"/>
    <w:link w:val="Saludo"/>
    <w:uiPriority w:val="2"/>
    <w:rsid w:val="007C73B0"/>
    <w:rPr>
      <w:b/>
      <w:bCs/>
      <w:color w:val="0D0D0D" w:themeColor="text1" w:themeTint="F2"/>
    </w:rPr>
  </w:style>
  <w:style w:type="paragraph" w:styleId="Cierre">
    <w:name w:val="Closing"/>
    <w:basedOn w:val="Normal"/>
    <w:next w:val="Firma"/>
    <w:link w:val="CierreCar"/>
    <w:uiPriority w:val="2"/>
    <w:unhideWhenUsed/>
    <w:qFormat/>
    <w:rsid w:val="007C73B0"/>
    <w:pPr>
      <w:spacing w:before="720" w:after="0"/>
    </w:pPr>
    <w:rPr>
      <w:b/>
      <w:bCs/>
      <w:color w:val="0D0D0D" w:themeColor="text1" w:themeTint="F2"/>
    </w:rPr>
  </w:style>
  <w:style w:type="character" w:customStyle="1" w:styleId="CierreCar">
    <w:name w:val="Cierre Car"/>
    <w:basedOn w:val="Fuentedeprrafopredeter"/>
    <w:link w:val="Cierre"/>
    <w:uiPriority w:val="2"/>
    <w:rsid w:val="007C73B0"/>
    <w:rPr>
      <w:b/>
      <w:bCs/>
      <w:color w:val="0D0D0D" w:themeColor="text1" w:themeTint="F2"/>
    </w:rPr>
  </w:style>
  <w:style w:type="paragraph" w:styleId="Firma">
    <w:name w:val="Signature"/>
    <w:basedOn w:val="Normal"/>
    <w:link w:val="FirmaCar"/>
    <w:uiPriority w:val="2"/>
    <w:unhideWhenUsed/>
    <w:qFormat/>
    <w:rsid w:val="007C73B0"/>
    <w:pPr>
      <w:spacing w:before="1080"/>
      <w:contextualSpacing/>
    </w:pPr>
    <w:rPr>
      <w:b/>
      <w:bCs/>
      <w:color w:val="0D0D0D" w:themeColor="text1" w:themeTint="F2"/>
    </w:rPr>
  </w:style>
  <w:style w:type="character" w:customStyle="1" w:styleId="FirmaCar">
    <w:name w:val="Firma Car"/>
    <w:basedOn w:val="Fuentedeprrafopredeter"/>
    <w:link w:val="Firma"/>
    <w:uiPriority w:val="2"/>
    <w:rsid w:val="007C73B0"/>
    <w:rPr>
      <w:b/>
      <w:bCs/>
      <w:color w:val="0D0D0D" w:themeColor="text1" w:themeTint="F2"/>
    </w:rPr>
  </w:style>
  <w:style w:type="paragraph" w:styleId="Textodeglobo">
    <w:name w:val="Balloon Text"/>
    <w:basedOn w:val="Normal"/>
    <w:link w:val="TextodegloboCar"/>
    <w:uiPriority w:val="99"/>
    <w:semiHidden/>
    <w:unhideWhenUsed/>
    <w:rsid w:val="007D0D4A"/>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D0D4A"/>
    <w:rPr>
      <w:rFonts w:ascii="Tahoma" w:hAnsi="Tahoma" w:cs="Tahoma"/>
      <w:sz w:val="16"/>
      <w:szCs w:val="16"/>
    </w:rPr>
  </w:style>
  <w:style w:type="paragraph" w:customStyle="1" w:styleId="a">
    <w:basedOn w:val="Normal"/>
    <w:next w:val="Normal"/>
    <w:link w:val="TtuloCar"/>
    <w:uiPriority w:val="2"/>
    <w:qFormat/>
    <w:rsid w:val="008D26AF"/>
    <w:pPr>
      <w:pBdr>
        <w:bottom w:val="single" w:sz="12" w:space="4" w:color="39A5B7"/>
      </w:pBdr>
      <w:spacing w:after="120"/>
      <w:contextualSpacing/>
    </w:pPr>
    <w:rPr>
      <w:rFonts w:ascii="Cambria" w:eastAsia="Times New Roman" w:hAnsi="Cambria" w:cs="Times New Roman"/>
      <w:color w:val="39A5B7"/>
      <w:kern w:val="28"/>
      <w:sz w:val="52"/>
    </w:rPr>
  </w:style>
  <w:style w:type="character" w:customStyle="1" w:styleId="TtuloCar">
    <w:name w:val="Título Car"/>
    <w:link w:val="a"/>
    <w:uiPriority w:val="2"/>
    <w:rsid w:val="008D26AF"/>
    <w:rPr>
      <w:rFonts w:ascii="Cambria" w:eastAsia="Times New Roman" w:hAnsi="Cambria" w:cs="Times New Roman"/>
      <w:color w:val="39A5B7"/>
      <w:kern w:val="28"/>
      <w:sz w:val="52"/>
    </w:rPr>
  </w:style>
  <w:style w:type="character" w:styleId="Hipervnculo">
    <w:name w:val="Hyperlink"/>
    <w:basedOn w:val="Fuentedeprrafopredeter"/>
    <w:uiPriority w:val="99"/>
    <w:unhideWhenUsed/>
    <w:rsid w:val="007B1660"/>
    <w:rPr>
      <w:color w:val="39A5B7" w:themeColor="hyperlink"/>
      <w:u w:val="single"/>
    </w:rPr>
  </w:style>
  <w:style w:type="paragraph" w:styleId="Prrafodelista">
    <w:name w:val="List Paragraph"/>
    <w:basedOn w:val="Normal"/>
    <w:uiPriority w:val="34"/>
    <w:qFormat/>
    <w:rsid w:val="00EC6030"/>
    <w:pPr>
      <w:spacing w:after="200" w:line="276" w:lineRule="auto"/>
      <w:ind w:left="720"/>
      <w:contextualSpacing/>
    </w:pPr>
    <w:rPr>
      <w:color w:val="auto"/>
      <w:sz w:val="22"/>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lantel20@cbslp.edu.mx"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ci\AppData\Roaming\Microsoft\Plantillas\Curr&#237;culum%20b&#225;sico.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C5437EFBCB246D9B4CFB2A662D4728B"/>
        <w:category>
          <w:name w:val="General"/>
          <w:gallery w:val="placeholder"/>
        </w:category>
        <w:types>
          <w:type w:val="bbPlcHdr"/>
        </w:types>
        <w:behaviors>
          <w:behavior w:val="content"/>
        </w:behaviors>
        <w:guid w:val="{16BC62DC-24EA-4C75-B9B5-4BC850468D3A}"/>
      </w:docPartPr>
      <w:docPartBody>
        <w:p w:rsidR="007F2D9F" w:rsidRDefault="007F2D9F" w:rsidP="007F2D9F">
          <w:pPr>
            <w:pStyle w:val="5C5437EFBCB246D9B4CFB2A662D4728B"/>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70FC019A"/>
    <w:lvl w:ilvl="0">
      <w:start w:val="1"/>
      <w:numFmt w:val="bullet"/>
      <w:pStyle w:val="Listaconvietas"/>
      <w:lvlText w:val="·"/>
      <w:lvlJc w:val="left"/>
      <w:pPr>
        <w:tabs>
          <w:tab w:val="num" w:pos="144"/>
        </w:tabs>
        <w:ind w:left="144" w:hanging="144"/>
      </w:pPr>
      <w:rPr>
        <w:rFonts w:ascii="Cambria" w:hAnsi="Cambria"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2"/>
  </w:compat>
  <w:rsids>
    <w:rsidRoot w:val="000C034D"/>
    <w:rsid w:val="000B1368"/>
    <w:rsid w:val="000C034D"/>
    <w:rsid w:val="000E34A1"/>
    <w:rsid w:val="000E5250"/>
    <w:rsid w:val="00105F5F"/>
    <w:rsid w:val="001A0998"/>
    <w:rsid w:val="001A1446"/>
    <w:rsid w:val="002011A2"/>
    <w:rsid w:val="0020398F"/>
    <w:rsid w:val="00206672"/>
    <w:rsid w:val="0022216C"/>
    <w:rsid w:val="00370695"/>
    <w:rsid w:val="00397CAD"/>
    <w:rsid w:val="00486BFB"/>
    <w:rsid w:val="004C461A"/>
    <w:rsid w:val="00623F9F"/>
    <w:rsid w:val="00655D42"/>
    <w:rsid w:val="006F7378"/>
    <w:rsid w:val="007F2D9F"/>
    <w:rsid w:val="008D3760"/>
    <w:rsid w:val="00904C75"/>
    <w:rsid w:val="009E4ED3"/>
    <w:rsid w:val="00AE5433"/>
    <w:rsid w:val="00B02422"/>
    <w:rsid w:val="00C46C81"/>
    <w:rsid w:val="00CF1945"/>
    <w:rsid w:val="00DE378A"/>
    <w:rsid w:val="00E97B6B"/>
    <w:rsid w:val="00EC7ECC"/>
    <w:rsid w:val="00EE56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7CA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79FE26F652A4564880A37C2D3F2AD6B">
    <w:name w:val="B79FE26F652A4564880A37C2D3F2AD6B"/>
    <w:rsid w:val="00397CAD"/>
  </w:style>
  <w:style w:type="paragraph" w:customStyle="1" w:styleId="382F7A351AAC4F5B955482BD20EB8909">
    <w:name w:val="382F7A351AAC4F5B955482BD20EB8909"/>
    <w:rsid w:val="00397CAD"/>
  </w:style>
  <w:style w:type="paragraph" w:customStyle="1" w:styleId="CC9CD484C6514771BB1C845248E18FE3">
    <w:name w:val="CC9CD484C6514771BB1C845248E18FE3"/>
    <w:rsid w:val="00397CAD"/>
  </w:style>
  <w:style w:type="paragraph" w:customStyle="1" w:styleId="850257BEB98D4435806E04641758F20C">
    <w:name w:val="850257BEB98D4435806E04641758F20C"/>
    <w:rsid w:val="00397CAD"/>
  </w:style>
  <w:style w:type="paragraph" w:customStyle="1" w:styleId="38A7C2CD4CC542EFB313002D35D3CC81">
    <w:name w:val="38A7C2CD4CC542EFB313002D35D3CC81"/>
    <w:rsid w:val="00397CAD"/>
  </w:style>
  <w:style w:type="paragraph" w:customStyle="1" w:styleId="6DC6E4F51BD1459B87C2044FE17FD5D4">
    <w:name w:val="6DC6E4F51BD1459B87C2044FE17FD5D4"/>
    <w:rsid w:val="00397CAD"/>
  </w:style>
  <w:style w:type="paragraph" w:customStyle="1" w:styleId="CC6D962E31894A5192ECA7621822BAFC">
    <w:name w:val="CC6D962E31894A5192ECA7621822BAFC"/>
    <w:rsid w:val="00397CAD"/>
  </w:style>
  <w:style w:type="paragraph" w:customStyle="1" w:styleId="634CE7689305427ABD0D98AECFA58523">
    <w:name w:val="634CE7689305427ABD0D98AECFA58523"/>
    <w:rsid w:val="00397CAD"/>
  </w:style>
  <w:style w:type="paragraph" w:customStyle="1" w:styleId="C10F7EAEB0AE4713BC3298621DE02498">
    <w:name w:val="C10F7EAEB0AE4713BC3298621DE02498"/>
    <w:rsid w:val="00397CAD"/>
  </w:style>
  <w:style w:type="character" w:styleId="Textodelmarcadordeposicin">
    <w:name w:val="Placeholder Text"/>
    <w:basedOn w:val="Fuentedeprrafopredeter"/>
    <w:uiPriority w:val="99"/>
    <w:semiHidden/>
    <w:rsid w:val="006F7378"/>
    <w:rPr>
      <w:color w:val="808080"/>
    </w:rPr>
  </w:style>
  <w:style w:type="paragraph" w:customStyle="1" w:styleId="3659E1FA27E74304A4C8EEF0B7428A11">
    <w:name w:val="3659E1FA27E74304A4C8EEF0B7428A11"/>
    <w:rsid w:val="00397CAD"/>
  </w:style>
  <w:style w:type="paragraph" w:customStyle="1" w:styleId="B2A903F223AC47FBA6D03115A1D3A3EF">
    <w:name w:val="B2A903F223AC47FBA6D03115A1D3A3EF"/>
    <w:rsid w:val="00397CAD"/>
  </w:style>
  <w:style w:type="paragraph" w:styleId="Listaconvietas">
    <w:name w:val="List Bullet"/>
    <w:basedOn w:val="Normal"/>
    <w:uiPriority w:val="1"/>
    <w:unhideWhenUsed/>
    <w:qFormat/>
    <w:rsid w:val="00397CAD"/>
    <w:pPr>
      <w:numPr>
        <w:numId w:val="1"/>
      </w:numPr>
      <w:spacing w:after="80" w:line="240" w:lineRule="auto"/>
    </w:pPr>
    <w:rPr>
      <w:rFonts w:eastAsiaTheme="minorHAnsi"/>
      <w:color w:val="404040" w:themeColor="text1" w:themeTint="BF"/>
      <w:sz w:val="18"/>
      <w:szCs w:val="20"/>
      <w:lang w:val="es-ES" w:eastAsia="es-ES"/>
    </w:rPr>
  </w:style>
  <w:style w:type="paragraph" w:customStyle="1" w:styleId="13218EE2FB924E82981FF400534A7163">
    <w:name w:val="13218EE2FB924E82981FF400534A7163"/>
    <w:rsid w:val="00397CAD"/>
  </w:style>
  <w:style w:type="paragraph" w:customStyle="1" w:styleId="C5B49B327A5A4568A0CDE494C004486A">
    <w:name w:val="C5B49B327A5A4568A0CDE494C004486A"/>
    <w:rsid w:val="00397CAD"/>
  </w:style>
  <w:style w:type="paragraph" w:customStyle="1" w:styleId="B98C953527634A3EBE0A4FC758734CA5">
    <w:name w:val="B98C953527634A3EBE0A4FC758734CA5"/>
    <w:rsid w:val="00397CAD"/>
  </w:style>
  <w:style w:type="paragraph" w:customStyle="1" w:styleId="E58AC796FF4F4AC2ADD9B459FF1549E9">
    <w:name w:val="E58AC796FF4F4AC2ADD9B459FF1549E9"/>
    <w:rsid w:val="00397CAD"/>
  </w:style>
  <w:style w:type="paragraph" w:customStyle="1" w:styleId="9C4913183D47412596064AFB9A79A53F">
    <w:name w:val="9C4913183D47412596064AFB9A79A53F"/>
    <w:rsid w:val="00397CAD"/>
  </w:style>
  <w:style w:type="paragraph" w:customStyle="1" w:styleId="C356A597C8524F9C94C52373443F5EF1">
    <w:name w:val="C356A597C8524F9C94C52373443F5EF1"/>
    <w:rsid w:val="00397CAD"/>
  </w:style>
  <w:style w:type="paragraph" w:customStyle="1" w:styleId="F21CCB10321343AA9DA2E75CC5EF250C">
    <w:name w:val="F21CCB10321343AA9DA2E75CC5EF250C"/>
    <w:rsid w:val="00397CAD"/>
  </w:style>
  <w:style w:type="paragraph" w:customStyle="1" w:styleId="D583393DB5DD42FF9342C0A98DC3B53A">
    <w:name w:val="D583393DB5DD42FF9342C0A98DC3B53A"/>
    <w:rsid w:val="000C034D"/>
  </w:style>
  <w:style w:type="paragraph" w:customStyle="1" w:styleId="1BECA9CEC20A48F2BF5EE6775D3A4D04">
    <w:name w:val="1BECA9CEC20A48F2BF5EE6775D3A4D04"/>
    <w:rsid w:val="000C034D"/>
  </w:style>
  <w:style w:type="paragraph" w:customStyle="1" w:styleId="5C98E7A8300C482B862D3D601104C5F8">
    <w:name w:val="5C98E7A8300C482B862D3D601104C5F8"/>
    <w:rsid w:val="000C034D"/>
  </w:style>
  <w:style w:type="paragraph" w:customStyle="1" w:styleId="514E80107E5B40A9A637E54B1647FC56">
    <w:name w:val="514E80107E5B40A9A637E54B1647FC56"/>
    <w:rsid w:val="000C034D"/>
  </w:style>
  <w:style w:type="paragraph" w:customStyle="1" w:styleId="F968F1FEB6454ECDBEE4ADF99153A905">
    <w:name w:val="F968F1FEB6454ECDBEE4ADF99153A905"/>
    <w:rsid w:val="000C034D"/>
  </w:style>
  <w:style w:type="paragraph" w:customStyle="1" w:styleId="399498D8D4474D2586AE5CFF07EDB225">
    <w:name w:val="399498D8D4474D2586AE5CFF07EDB225"/>
    <w:rsid w:val="000C034D"/>
  </w:style>
  <w:style w:type="paragraph" w:customStyle="1" w:styleId="82830F733C9B439595FD58884E1E985C">
    <w:name w:val="82830F733C9B439595FD58884E1E985C"/>
    <w:rsid w:val="000C034D"/>
  </w:style>
  <w:style w:type="paragraph" w:customStyle="1" w:styleId="B5121603EA7B478C94527AE55B3C1541">
    <w:name w:val="B5121603EA7B478C94527AE55B3C1541"/>
    <w:rsid w:val="000C034D"/>
  </w:style>
  <w:style w:type="paragraph" w:customStyle="1" w:styleId="D872586A43184786A87964137DE8D347">
    <w:name w:val="D872586A43184786A87964137DE8D347"/>
    <w:rsid w:val="000C034D"/>
  </w:style>
  <w:style w:type="paragraph" w:customStyle="1" w:styleId="23E5440A2FC14881A51E955A929B8553">
    <w:name w:val="23E5440A2FC14881A51E955A929B8553"/>
    <w:rsid w:val="000C034D"/>
  </w:style>
  <w:style w:type="paragraph" w:customStyle="1" w:styleId="F54B44C245E04AFCB9CA815127A7F6C6">
    <w:name w:val="F54B44C245E04AFCB9CA815127A7F6C6"/>
    <w:rsid w:val="000C034D"/>
  </w:style>
  <w:style w:type="paragraph" w:customStyle="1" w:styleId="4B66F4921F424C009F26665C539E3ADD">
    <w:name w:val="4B66F4921F424C009F26665C539E3ADD"/>
    <w:rsid w:val="00397CAD"/>
    <w:pPr>
      <w:spacing w:after="200" w:line="276" w:lineRule="auto"/>
    </w:pPr>
  </w:style>
  <w:style w:type="paragraph" w:customStyle="1" w:styleId="DC486BE48B4A466BA2715CDC01EA60AC">
    <w:name w:val="DC486BE48B4A466BA2715CDC01EA60AC"/>
    <w:rsid w:val="000E5250"/>
  </w:style>
  <w:style w:type="paragraph" w:customStyle="1" w:styleId="0BAC4F3467B4432FA571FEAB9A20508E">
    <w:name w:val="0BAC4F3467B4432FA571FEAB9A20508E"/>
    <w:rsid w:val="000E5250"/>
  </w:style>
  <w:style w:type="paragraph" w:customStyle="1" w:styleId="02E79C53ACC0446F95C4CA3597BDBCE8">
    <w:name w:val="02E79C53ACC0446F95C4CA3597BDBCE8"/>
    <w:rsid w:val="000E5250"/>
  </w:style>
  <w:style w:type="paragraph" w:customStyle="1" w:styleId="F182E290FD584D2AA140466431CD17AD">
    <w:name w:val="F182E290FD584D2AA140466431CD17AD"/>
    <w:rsid w:val="000E5250"/>
  </w:style>
  <w:style w:type="paragraph" w:customStyle="1" w:styleId="7DFC995DAA1E4D2BA5452E64A384AAD4">
    <w:name w:val="7DFC995DAA1E4D2BA5452E64A384AAD4"/>
    <w:rsid w:val="000E5250"/>
  </w:style>
  <w:style w:type="paragraph" w:customStyle="1" w:styleId="6E8A8ED102B544ED93192C84A7F507D2">
    <w:name w:val="6E8A8ED102B544ED93192C84A7F507D2"/>
    <w:rsid w:val="000E5250"/>
  </w:style>
  <w:style w:type="paragraph" w:customStyle="1" w:styleId="1D902CA62FDC44C2B523B3B3CC98F1CF">
    <w:name w:val="1D902CA62FDC44C2B523B3B3CC98F1CF"/>
    <w:rsid w:val="000E5250"/>
  </w:style>
  <w:style w:type="paragraph" w:customStyle="1" w:styleId="E692D5BB84924A2D81E08298F7ADB956">
    <w:name w:val="E692D5BB84924A2D81E08298F7ADB956"/>
    <w:rsid w:val="000E5250"/>
  </w:style>
  <w:style w:type="paragraph" w:customStyle="1" w:styleId="C63022EC5180405FA6195F1AB1B5C684">
    <w:name w:val="C63022EC5180405FA6195F1AB1B5C684"/>
    <w:rsid w:val="000E5250"/>
  </w:style>
  <w:style w:type="paragraph" w:customStyle="1" w:styleId="D7F7D881B1A44718B1AA4F094F8B78B4">
    <w:name w:val="D7F7D881B1A44718B1AA4F094F8B78B4"/>
    <w:rsid w:val="000E5250"/>
  </w:style>
  <w:style w:type="paragraph" w:customStyle="1" w:styleId="28AF5AFD75F140FC8824A2064981D117">
    <w:name w:val="28AF5AFD75F140FC8824A2064981D117"/>
    <w:rsid w:val="000E5250"/>
  </w:style>
  <w:style w:type="paragraph" w:customStyle="1" w:styleId="9735CDABD2B54990A6085D1E19C2DCEC">
    <w:name w:val="9735CDABD2B54990A6085D1E19C2DCEC"/>
    <w:rsid w:val="000E5250"/>
  </w:style>
  <w:style w:type="paragraph" w:customStyle="1" w:styleId="305C11F1FC6945B58BDC8EFBE5E9C679">
    <w:name w:val="305C11F1FC6945B58BDC8EFBE5E9C679"/>
    <w:rsid w:val="000E5250"/>
  </w:style>
  <w:style w:type="paragraph" w:customStyle="1" w:styleId="8A68AA04CE104675BF03C0C5C4DC47A8">
    <w:name w:val="8A68AA04CE104675BF03C0C5C4DC47A8"/>
    <w:rsid w:val="000E5250"/>
  </w:style>
  <w:style w:type="paragraph" w:customStyle="1" w:styleId="6934B3A9E39D429B873A6B3E80C1F0B2">
    <w:name w:val="6934B3A9E39D429B873A6B3E80C1F0B2"/>
    <w:rsid w:val="000E5250"/>
  </w:style>
  <w:style w:type="paragraph" w:customStyle="1" w:styleId="56464CE8B85042DE8BA167D6D5E9A0F0">
    <w:name w:val="56464CE8B85042DE8BA167D6D5E9A0F0"/>
    <w:rsid w:val="000E5250"/>
  </w:style>
  <w:style w:type="paragraph" w:customStyle="1" w:styleId="8386FA74274543CBA58934E54E58B3E9">
    <w:name w:val="8386FA74274543CBA58934E54E58B3E9"/>
    <w:rsid w:val="000E5250"/>
  </w:style>
  <w:style w:type="paragraph" w:customStyle="1" w:styleId="5C9E74C943F145A791F224731BC338BA">
    <w:name w:val="5C9E74C943F145A791F224731BC338BA"/>
    <w:rsid w:val="000E5250"/>
  </w:style>
  <w:style w:type="paragraph" w:customStyle="1" w:styleId="4072807D2EA04E4699F628A47E555BA8">
    <w:name w:val="4072807D2EA04E4699F628A47E555BA8"/>
    <w:rsid w:val="000E5250"/>
  </w:style>
  <w:style w:type="paragraph" w:customStyle="1" w:styleId="DF1321C3F3A84692AB3E39998CB0AC6E">
    <w:name w:val="DF1321C3F3A84692AB3E39998CB0AC6E"/>
    <w:rsid w:val="000E5250"/>
  </w:style>
  <w:style w:type="paragraph" w:customStyle="1" w:styleId="0A47DE4E743D416E847B25D6D5E1457E">
    <w:name w:val="0A47DE4E743D416E847B25D6D5E1457E"/>
    <w:rsid w:val="000E5250"/>
  </w:style>
  <w:style w:type="paragraph" w:customStyle="1" w:styleId="F0AA2F6C69A44A2F88EA880415C1A42A">
    <w:name w:val="F0AA2F6C69A44A2F88EA880415C1A42A"/>
    <w:rsid w:val="000E5250"/>
  </w:style>
  <w:style w:type="paragraph" w:customStyle="1" w:styleId="53FCA186065F4825AB03B3AC0D2478CB">
    <w:name w:val="53FCA186065F4825AB03B3AC0D2478CB"/>
    <w:rsid w:val="000E5250"/>
  </w:style>
  <w:style w:type="paragraph" w:customStyle="1" w:styleId="B59FDDF2716C484E9125F60C3F4FE543">
    <w:name w:val="B59FDDF2716C484E9125F60C3F4FE543"/>
    <w:rsid w:val="000E5250"/>
  </w:style>
  <w:style w:type="paragraph" w:customStyle="1" w:styleId="B3D9B2DEAEDD40ABA004BA64F833B40A">
    <w:name w:val="B3D9B2DEAEDD40ABA004BA64F833B40A"/>
    <w:rsid w:val="000E5250"/>
  </w:style>
  <w:style w:type="paragraph" w:customStyle="1" w:styleId="FB5488FB4A024571A986B18C34D8DFDF">
    <w:name w:val="FB5488FB4A024571A986B18C34D8DFDF"/>
    <w:rsid w:val="000E5250"/>
  </w:style>
  <w:style w:type="paragraph" w:customStyle="1" w:styleId="2024AA198E4D440F9B394770CD2D6104">
    <w:name w:val="2024AA198E4D440F9B394770CD2D6104"/>
    <w:rsid w:val="000E5250"/>
  </w:style>
  <w:style w:type="paragraph" w:customStyle="1" w:styleId="A7D968C55BFA4E9791F817D00EB66414">
    <w:name w:val="A7D968C55BFA4E9791F817D00EB66414"/>
    <w:rsid w:val="000E5250"/>
  </w:style>
  <w:style w:type="paragraph" w:customStyle="1" w:styleId="C98EC5E83E8548418DDF93C2DE229DCF">
    <w:name w:val="C98EC5E83E8548418DDF93C2DE229DCF"/>
    <w:rsid w:val="000E5250"/>
  </w:style>
  <w:style w:type="paragraph" w:customStyle="1" w:styleId="FB6D8B23B6C04D4B832E66A3793F379F">
    <w:name w:val="FB6D8B23B6C04D4B832E66A3793F379F"/>
    <w:rsid w:val="000E5250"/>
  </w:style>
  <w:style w:type="paragraph" w:customStyle="1" w:styleId="136199C5FC4A4ADBB321D2DE47CB82E5">
    <w:name w:val="136199C5FC4A4ADBB321D2DE47CB82E5"/>
    <w:rsid w:val="000E5250"/>
  </w:style>
  <w:style w:type="paragraph" w:customStyle="1" w:styleId="4CFF379D649B4A5ABD127D65A7C17EEC">
    <w:name w:val="4CFF379D649B4A5ABD127D65A7C17EEC"/>
    <w:rsid w:val="000E5250"/>
  </w:style>
  <w:style w:type="paragraph" w:customStyle="1" w:styleId="59775314B3DE4D038C9ACDF056694F49">
    <w:name w:val="59775314B3DE4D038C9ACDF056694F49"/>
    <w:rsid w:val="000E5250"/>
  </w:style>
  <w:style w:type="paragraph" w:customStyle="1" w:styleId="3ED90377D6F04635A928E29ADDCE5FD4">
    <w:name w:val="3ED90377D6F04635A928E29ADDCE5FD4"/>
    <w:rsid w:val="000E5250"/>
  </w:style>
  <w:style w:type="paragraph" w:customStyle="1" w:styleId="79FAE694746E429C8262916BCA5D01D1">
    <w:name w:val="79FAE694746E429C8262916BCA5D01D1"/>
    <w:rsid w:val="000E5250"/>
  </w:style>
  <w:style w:type="paragraph" w:customStyle="1" w:styleId="E702AC863C6E4282AD88A64AB03E11DA">
    <w:name w:val="E702AC863C6E4282AD88A64AB03E11DA"/>
    <w:rsid w:val="000E5250"/>
  </w:style>
  <w:style w:type="paragraph" w:customStyle="1" w:styleId="75B86948F09F4D4D9A7BC6F5F861FCA9">
    <w:name w:val="75B86948F09F4D4D9A7BC6F5F861FCA9"/>
    <w:rsid w:val="000E5250"/>
  </w:style>
  <w:style w:type="paragraph" w:customStyle="1" w:styleId="E0D1FE465F18402EADDBDF50764CE6C1">
    <w:name w:val="E0D1FE465F18402EADDBDF50764CE6C1"/>
    <w:rsid w:val="000E5250"/>
  </w:style>
  <w:style w:type="paragraph" w:customStyle="1" w:styleId="EFC56EDDB5FD445BADE62CC061BBAA8B">
    <w:name w:val="EFC56EDDB5FD445BADE62CC061BBAA8B"/>
    <w:rsid w:val="000E5250"/>
  </w:style>
  <w:style w:type="paragraph" w:customStyle="1" w:styleId="6473E9DE78F54BF79355648790951D1F">
    <w:name w:val="6473E9DE78F54BF79355648790951D1F"/>
    <w:rsid w:val="000E5250"/>
  </w:style>
  <w:style w:type="paragraph" w:customStyle="1" w:styleId="0A94597E332C4C62BE6BD6E1F6C9DB86">
    <w:name w:val="0A94597E332C4C62BE6BD6E1F6C9DB86"/>
    <w:rsid w:val="000E5250"/>
  </w:style>
  <w:style w:type="paragraph" w:customStyle="1" w:styleId="557721D704D64F6FA0C4315998B9DDBB">
    <w:name w:val="557721D704D64F6FA0C4315998B9DDBB"/>
    <w:rsid w:val="000E5250"/>
  </w:style>
  <w:style w:type="paragraph" w:customStyle="1" w:styleId="9F994053BAF6408590BCF9C99B14536F">
    <w:name w:val="9F994053BAF6408590BCF9C99B14536F"/>
    <w:rsid w:val="000E5250"/>
  </w:style>
  <w:style w:type="paragraph" w:customStyle="1" w:styleId="91640B23E3A84466A3A59803EEEDCC37">
    <w:name w:val="91640B23E3A84466A3A59803EEEDCC37"/>
    <w:rsid w:val="000E5250"/>
  </w:style>
  <w:style w:type="paragraph" w:customStyle="1" w:styleId="4E2667AA88E947B4B84F0D7FE3284D7B">
    <w:name w:val="4E2667AA88E947B4B84F0D7FE3284D7B"/>
    <w:rsid w:val="000E5250"/>
  </w:style>
  <w:style w:type="paragraph" w:customStyle="1" w:styleId="810AD25E58034CBDB78DC80E5EF0B2F8">
    <w:name w:val="810AD25E58034CBDB78DC80E5EF0B2F8"/>
    <w:rsid w:val="000E5250"/>
  </w:style>
  <w:style w:type="paragraph" w:customStyle="1" w:styleId="3DF9C39645F443DA8D2DDAD8F0CDBF19">
    <w:name w:val="3DF9C39645F443DA8D2DDAD8F0CDBF19"/>
    <w:rsid w:val="008D3760"/>
  </w:style>
  <w:style w:type="paragraph" w:customStyle="1" w:styleId="EFF45661D310450BB600C7137AC7FF95">
    <w:name w:val="EFF45661D310450BB600C7137AC7FF95"/>
    <w:rsid w:val="008D3760"/>
  </w:style>
  <w:style w:type="paragraph" w:customStyle="1" w:styleId="89C6A5B8C1D6467F84F79A825B64480A">
    <w:name w:val="89C6A5B8C1D6467F84F79A825B64480A"/>
    <w:rsid w:val="008D3760"/>
  </w:style>
  <w:style w:type="paragraph" w:customStyle="1" w:styleId="B70F2E4695C442999AACC892FD64440D">
    <w:name w:val="B70F2E4695C442999AACC892FD64440D"/>
    <w:rsid w:val="008D3760"/>
  </w:style>
  <w:style w:type="paragraph" w:customStyle="1" w:styleId="B6CBE35BAEF94F1D88D661B23A1066A6">
    <w:name w:val="B6CBE35BAEF94F1D88D661B23A1066A6"/>
    <w:rsid w:val="008D3760"/>
  </w:style>
  <w:style w:type="paragraph" w:customStyle="1" w:styleId="6F430A43772A481C8BD50221A5D573F7">
    <w:name w:val="6F430A43772A481C8BD50221A5D573F7"/>
    <w:rsid w:val="008D3760"/>
  </w:style>
  <w:style w:type="paragraph" w:customStyle="1" w:styleId="07457382AAAC403C818B1BAFE05DD2BE">
    <w:name w:val="07457382AAAC403C818B1BAFE05DD2BE"/>
    <w:rsid w:val="008D3760"/>
  </w:style>
  <w:style w:type="paragraph" w:customStyle="1" w:styleId="E09529D77A1F44E0B1F6FE2BB889F66D">
    <w:name w:val="E09529D77A1F44E0B1F6FE2BB889F66D"/>
    <w:rsid w:val="008D3760"/>
  </w:style>
  <w:style w:type="paragraph" w:customStyle="1" w:styleId="59C53ED0204F44AB9C11F556FC60A871">
    <w:name w:val="59C53ED0204F44AB9C11F556FC60A871"/>
    <w:rsid w:val="008D3760"/>
  </w:style>
  <w:style w:type="paragraph" w:customStyle="1" w:styleId="7448A86B629E49BD93C7A59AC086A2F9">
    <w:name w:val="7448A86B629E49BD93C7A59AC086A2F9"/>
    <w:rsid w:val="008D3760"/>
  </w:style>
  <w:style w:type="paragraph" w:customStyle="1" w:styleId="E0E7E424712047CC8E8D957ECA844C6D">
    <w:name w:val="E0E7E424712047CC8E8D957ECA844C6D"/>
    <w:rsid w:val="001A1446"/>
  </w:style>
  <w:style w:type="paragraph" w:customStyle="1" w:styleId="61D4FCCC5B98474B88DCC0A43A813161">
    <w:name w:val="61D4FCCC5B98474B88DCC0A43A813161"/>
    <w:rsid w:val="001A1446"/>
  </w:style>
  <w:style w:type="paragraph" w:customStyle="1" w:styleId="87D8039639814C2E89F97BB2C1DDE49F">
    <w:name w:val="87D8039639814C2E89F97BB2C1DDE49F"/>
    <w:rsid w:val="001A1446"/>
  </w:style>
  <w:style w:type="paragraph" w:customStyle="1" w:styleId="3662D6F020B2466A947FEAA2FCE8DCF0">
    <w:name w:val="3662D6F020B2466A947FEAA2FCE8DCF0"/>
    <w:rsid w:val="001A1446"/>
  </w:style>
  <w:style w:type="paragraph" w:customStyle="1" w:styleId="4CCC05EAF8ED4591AB1ACF724A140C1B">
    <w:name w:val="4CCC05EAF8ED4591AB1ACF724A140C1B"/>
    <w:rsid w:val="001A1446"/>
  </w:style>
  <w:style w:type="paragraph" w:customStyle="1" w:styleId="9473218296A54CCD8C41646EC94388F5">
    <w:name w:val="9473218296A54CCD8C41646EC94388F5"/>
    <w:rsid w:val="001A1446"/>
  </w:style>
  <w:style w:type="paragraph" w:customStyle="1" w:styleId="D478993D3AC547CBAB85110D05E73A8D">
    <w:name w:val="D478993D3AC547CBAB85110D05E73A8D"/>
    <w:rsid w:val="001A1446"/>
  </w:style>
  <w:style w:type="paragraph" w:customStyle="1" w:styleId="DE96C3A0290F48C9A2BE02031CF28676">
    <w:name w:val="DE96C3A0290F48C9A2BE02031CF28676"/>
    <w:rsid w:val="001A1446"/>
  </w:style>
  <w:style w:type="paragraph" w:customStyle="1" w:styleId="B81B7058750248B1AB00E43F6FD372EE">
    <w:name w:val="B81B7058750248B1AB00E43F6FD372EE"/>
    <w:rsid w:val="007F2D9F"/>
  </w:style>
  <w:style w:type="paragraph" w:customStyle="1" w:styleId="A7AA122A9163434BB065C8B4CC4D0E9B">
    <w:name w:val="A7AA122A9163434BB065C8B4CC4D0E9B"/>
    <w:rsid w:val="007F2D9F"/>
  </w:style>
  <w:style w:type="paragraph" w:customStyle="1" w:styleId="F5E806A2F5B542C88B93E1A80B97A7E2">
    <w:name w:val="F5E806A2F5B542C88B93E1A80B97A7E2"/>
    <w:rsid w:val="007F2D9F"/>
  </w:style>
  <w:style w:type="paragraph" w:customStyle="1" w:styleId="9733A6652763418FA84CFE542F70F340">
    <w:name w:val="9733A6652763418FA84CFE542F70F340"/>
    <w:rsid w:val="007F2D9F"/>
  </w:style>
  <w:style w:type="paragraph" w:customStyle="1" w:styleId="D7652B2A24814E099E7A9AAC5E705EF8">
    <w:name w:val="D7652B2A24814E099E7A9AAC5E705EF8"/>
    <w:rsid w:val="007F2D9F"/>
  </w:style>
  <w:style w:type="paragraph" w:customStyle="1" w:styleId="2A1B5ACE1F1F4D09AF8408D1E82F7FBD">
    <w:name w:val="2A1B5ACE1F1F4D09AF8408D1E82F7FBD"/>
    <w:rsid w:val="007F2D9F"/>
  </w:style>
  <w:style w:type="paragraph" w:customStyle="1" w:styleId="7D17A56D5F4C4A58BBF92F346CED423F">
    <w:name w:val="7D17A56D5F4C4A58BBF92F346CED423F"/>
    <w:rsid w:val="007F2D9F"/>
  </w:style>
  <w:style w:type="paragraph" w:customStyle="1" w:styleId="C00D20898F854154B550C7754C16555D">
    <w:name w:val="C00D20898F854154B550C7754C16555D"/>
    <w:rsid w:val="007F2D9F"/>
  </w:style>
  <w:style w:type="paragraph" w:customStyle="1" w:styleId="09EFB7562A3540C9A6B83B4672E808D0">
    <w:name w:val="09EFB7562A3540C9A6B83B4672E808D0"/>
    <w:rsid w:val="007F2D9F"/>
  </w:style>
  <w:style w:type="paragraph" w:customStyle="1" w:styleId="FC4C5B681DF94C9DB2437E238155F1AB">
    <w:name w:val="FC4C5B681DF94C9DB2437E238155F1AB"/>
    <w:rsid w:val="007F2D9F"/>
  </w:style>
  <w:style w:type="paragraph" w:customStyle="1" w:styleId="787388CA7AA249ABBDEC9193EF80FC3D">
    <w:name w:val="787388CA7AA249ABBDEC9193EF80FC3D"/>
    <w:rsid w:val="007F2D9F"/>
  </w:style>
  <w:style w:type="paragraph" w:customStyle="1" w:styleId="90C7B80ECFAE4608A104247ED0BE369C">
    <w:name w:val="90C7B80ECFAE4608A104247ED0BE369C"/>
    <w:rsid w:val="007F2D9F"/>
  </w:style>
  <w:style w:type="paragraph" w:customStyle="1" w:styleId="49EC4DFDAB3E4565A3CCD7CAB2047377">
    <w:name w:val="49EC4DFDAB3E4565A3CCD7CAB2047377"/>
    <w:rsid w:val="007F2D9F"/>
  </w:style>
  <w:style w:type="paragraph" w:customStyle="1" w:styleId="105E8B8E3FB3414D8CE4E69F45F5F36D">
    <w:name w:val="105E8B8E3FB3414D8CE4E69F45F5F36D"/>
    <w:rsid w:val="007F2D9F"/>
  </w:style>
  <w:style w:type="paragraph" w:customStyle="1" w:styleId="905D1AD37F554F32B59DC5F59AF67CEA">
    <w:name w:val="905D1AD37F554F32B59DC5F59AF67CEA"/>
    <w:rsid w:val="007F2D9F"/>
  </w:style>
  <w:style w:type="paragraph" w:customStyle="1" w:styleId="3D03875FB8F94FC8A0D1A8BECAAAD788">
    <w:name w:val="3D03875FB8F94FC8A0D1A8BECAAAD788"/>
    <w:rsid w:val="007F2D9F"/>
  </w:style>
  <w:style w:type="paragraph" w:customStyle="1" w:styleId="517B97A5D89842FCA82A7D602128B6C8">
    <w:name w:val="517B97A5D89842FCA82A7D602128B6C8"/>
    <w:rsid w:val="007F2D9F"/>
  </w:style>
  <w:style w:type="paragraph" w:customStyle="1" w:styleId="36E5FD3E6B684B0EA0B96E6B7262C095">
    <w:name w:val="36E5FD3E6B684B0EA0B96E6B7262C095"/>
    <w:rsid w:val="007F2D9F"/>
  </w:style>
  <w:style w:type="paragraph" w:customStyle="1" w:styleId="9691B9C50CC148EE855207203BAEE8A7">
    <w:name w:val="9691B9C50CC148EE855207203BAEE8A7"/>
    <w:rsid w:val="007F2D9F"/>
  </w:style>
  <w:style w:type="paragraph" w:customStyle="1" w:styleId="A655390BFD53429497EFD3C77EF00916">
    <w:name w:val="A655390BFD53429497EFD3C77EF00916"/>
    <w:rsid w:val="007F2D9F"/>
  </w:style>
  <w:style w:type="paragraph" w:customStyle="1" w:styleId="0B1EE224ED5E474389BCF505586ADB76">
    <w:name w:val="0B1EE224ED5E474389BCF505586ADB76"/>
    <w:rsid w:val="007F2D9F"/>
  </w:style>
  <w:style w:type="paragraph" w:customStyle="1" w:styleId="EBD884A21E824ABA9F31093E3DEE915D">
    <w:name w:val="EBD884A21E824ABA9F31093E3DEE915D"/>
    <w:rsid w:val="007F2D9F"/>
  </w:style>
  <w:style w:type="paragraph" w:customStyle="1" w:styleId="3D9AFC2A978649F0806E1B8290A7CE05">
    <w:name w:val="3D9AFC2A978649F0806E1B8290A7CE05"/>
    <w:rsid w:val="007F2D9F"/>
  </w:style>
  <w:style w:type="paragraph" w:customStyle="1" w:styleId="0510169CF5154C2796F4BD0F59F372A6">
    <w:name w:val="0510169CF5154C2796F4BD0F59F372A6"/>
    <w:rsid w:val="007F2D9F"/>
  </w:style>
  <w:style w:type="paragraph" w:customStyle="1" w:styleId="86EF49E839964389A4F7A3581989B6E7">
    <w:name w:val="86EF49E839964389A4F7A3581989B6E7"/>
    <w:rsid w:val="007F2D9F"/>
  </w:style>
  <w:style w:type="paragraph" w:customStyle="1" w:styleId="9A150637A01F4C3597A9CB57931DC947">
    <w:name w:val="9A150637A01F4C3597A9CB57931DC947"/>
    <w:rsid w:val="007F2D9F"/>
  </w:style>
  <w:style w:type="paragraph" w:customStyle="1" w:styleId="E85FB2FF3BA04E0683D7FD3F1CF24162">
    <w:name w:val="E85FB2FF3BA04E0683D7FD3F1CF24162"/>
    <w:rsid w:val="007F2D9F"/>
  </w:style>
  <w:style w:type="paragraph" w:customStyle="1" w:styleId="E3BFA2F429A34BC68027114AB1652424">
    <w:name w:val="E3BFA2F429A34BC68027114AB1652424"/>
    <w:rsid w:val="007F2D9F"/>
  </w:style>
  <w:style w:type="paragraph" w:customStyle="1" w:styleId="B88BA9BC041E484D9E465D076E7A660A">
    <w:name w:val="B88BA9BC041E484D9E465D076E7A660A"/>
    <w:rsid w:val="007F2D9F"/>
  </w:style>
  <w:style w:type="paragraph" w:customStyle="1" w:styleId="F13297DED9F94D7E9E618241844669AD">
    <w:name w:val="F13297DED9F94D7E9E618241844669AD"/>
    <w:rsid w:val="007F2D9F"/>
  </w:style>
  <w:style w:type="paragraph" w:customStyle="1" w:styleId="D30199938B1A4956ADCED2EFB666A10C">
    <w:name w:val="D30199938B1A4956ADCED2EFB666A10C"/>
    <w:rsid w:val="007F2D9F"/>
  </w:style>
  <w:style w:type="paragraph" w:customStyle="1" w:styleId="3EA37CB732844D7BAB20CDB497DB0785">
    <w:name w:val="3EA37CB732844D7BAB20CDB497DB0785"/>
    <w:rsid w:val="007F2D9F"/>
  </w:style>
  <w:style w:type="paragraph" w:customStyle="1" w:styleId="117B293EF0144E18B950C8CCFA033017">
    <w:name w:val="117B293EF0144E18B950C8CCFA033017"/>
    <w:rsid w:val="007F2D9F"/>
  </w:style>
  <w:style w:type="paragraph" w:customStyle="1" w:styleId="7B72AD6D41204FEAA7A8AE43C41BF7E2">
    <w:name w:val="7B72AD6D41204FEAA7A8AE43C41BF7E2"/>
    <w:rsid w:val="007F2D9F"/>
  </w:style>
  <w:style w:type="paragraph" w:customStyle="1" w:styleId="32D41FD60840408FA80308C6077C8910">
    <w:name w:val="32D41FD60840408FA80308C6077C8910"/>
    <w:rsid w:val="007F2D9F"/>
  </w:style>
  <w:style w:type="paragraph" w:customStyle="1" w:styleId="13B4D2A38C62499589CDE176AC321080">
    <w:name w:val="13B4D2A38C62499589CDE176AC321080"/>
    <w:rsid w:val="007F2D9F"/>
  </w:style>
  <w:style w:type="paragraph" w:customStyle="1" w:styleId="5EBEBBD356E645068E3E5F59DDEB9493">
    <w:name w:val="5EBEBBD356E645068E3E5F59DDEB9493"/>
    <w:rsid w:val="007F2D9F"/>
  </w:style>
  <w:style w:type="paragraph" w:customStyle="1" w:styleId="8188FC6E056340269089A88FDAD2930B">
    <w:name w:val="8188FC6E056340269089A88FDAD2930B"/>
    <w:rsid w:val="007F2D9F"/>
  </w:style>
  <w:style w:type="paragraph" w:customStyle="1" w:styleId="038B17D7A6CB447183FE8312264A0634">
    <w:name w:val="038B17D7A6CB447183FE8312264A0634"/>
    <w:rsid w:val="007F2D9F"/>
  </w:style>
  <w:style w:type="paragraph" w:customStyle="1" w:styleId="94DB2265CBC749809652237A936485C6">
    <w:name w:val="94DB2265CBC749809652237A936485C6"/>
    <w:rsid w:val="007F2D9F"/>
  </w:style>
  <w:style w:type="paragraph" w:customStyle="1" w:styleId="B8671568AF814B6996741A9A9DF9FA2B">
    <w:name w:val="B8671568AF814B6996741A9A9DF9FA2B"/>
    <w:rsid w:val="007F2D9F"/>
  </w:style>
  <w:style w:type="paragraph" w:customStyle="1" w:styleId="1E88074BEED64746B54794C968A54ECC">
    <w:name w:val="1E88074BEED64746B54794C968A54ECC"/>
    <w:rsid w:val="007F2D9F"/>
  </w:style>
  <w:style w:type="paragraph" w:customStyle="1" w:styleId="F8D7129F61EC47CC9188D7B0308C9619">
    <w:name w:val="F8D7129F61EC47CC9188D7B0308C9619"/>
    <w:rsid w:val="007F2D9F"/>
  </w:style>
  <w:style w:type="paragraph" w:customStyle="1" w:styleId="092B5E66568B478A8A1548BDEFF3DEC7">
    <w:name w:val="092B5E66568B478A8A1548BDEFF3DEC7"/>
    <w:rsid w:val="007F2D9F"/>
  </w:style>
  <w:style w:type="paragraph" w:customStyle="1" w:styleId="1AC3564FA2A44DDB9D004FD2D7688883">
    <w:name w:val="1AC3564FA2A44DDB9D004FD2D7688883"/>
    <w:rsid w:val="007F2D9F"/>
  </w:style>
  <w:style w:type="paragraph" w:customStyle="1" w:styleId="D59C64CDC24B41A9BC57113B403757A1">
    <w:name w:val="D59C64CDC24B41A9BC57113B403757A1"/>
    <w:rsid w:val="007F2D9F"/>
  </w:style>
  <w:style w:type="paragraph" w:customStyle="1" w:styleId="35508E0A96AE4DB6AE55D131CB352A05">
    <w:name w:val="35508E0A96AE4DB6AE55D131CB352A05"/>
    <w:rsid w:val="007F2D9F"/>
  </w:style>
  <w:style w:type="paragraph" w:customStyle="1" w:styleId="5AF9FBED9BED42B98C4370318BF19449">
    <w:name w:val="5AF9FBED9BED42B98C4370318BF19449"/>
    <w:rsid w:val="007F2D9F"/>
  </w:style>
  <w:style w:type="paragraph" w:customStyle="1" w:styleId="AFBB8B90A88C40389A7EB72A19BD1ACB">
    <w:name w:val="AFBB8B90A88C40389A7EB72A19BD1ACB"/>
    <w:rsid w:val="007F2D9F"/>
  </w:style>
  <w:style w:type="paragraph" w:customStyle="1" w:styleId="330D191549AC491B87545D00D3217E61">
    <w:name w:val="330D191549AC491B87545D00D3217E61"/>
    <w:rsid w:val="007F2D9F"/>
  </w:style>
  <w:style w:type="paragraph" w:customStyle="1" w:styleId="07E468983B5A4ABCB5B70C7738513231">
    <w:name w:val="07E468983B5A4ABCB5B70C7738513231"/>
    <w:rsid w:val="007F2D9F"/>
  </w:style>
  <w:style w:type="paragraph" w:customStyle="1" w:styleId="1FFC0099C8B84720B3B9ECD8B130864A">
    <w:name w:val="1FFC0099C8B84720B3B9ECD8B130864A"/>
    <w:rsid w:val="007F2D9F"/>
  </w:style>
  <w:style w:type="paragraph" w:customStyle="1" w:styleId="6DB66F821DE44BD489CCAF7948FE775C">
    <w:name w:val="6DB66F821DE44BD489CCAF7948FE775C"/>
    <w:rsid w:val="007F2D9F"/>
  </w:style>
  <w:style w:type="paragraph" w:customStyle="1" w:styleId="CF69D5CEC5C848958F8451529CA03979">
    <w:name w:val="CF69D5CEC5C848958F8451529CA03979"/>
    <w:rsid w:val="007F2D9F"/>
  </w:style>
  <w:style w:type="paragraph" w:customStyle="1" w:styleId="90C6171A9AAC41D4A2D6224A54D9901A">
    <w:name w:val="90C6171A9AAC41D4A2D6224A54D9901A"/>
    <w:rsid w:val="007F2D9F"/>
  </w:style>
  <w:style w:type="paragraph" w:customStyle="1" w:styleId="BDD2737264D244A6953181FF7AFBD6E9">
    <w:name w:val="BDD2737264D244A6953181FF7AFBD6E9"/>
    <w:rsid w:val="007F2D9F"/>
  </w:style>
  <w:style w:type="paragraph" w:customStyle="1" w:styleId="283B005F91344626B08024F794BBF8BF">
    <w:name w:val="283B005F91344626B08024F794BBF8BF"/>
    <w:rsid w:val="007F2D9F"/>
  </w:style>
  <w:style w:type="paragraph" w:customStyle="1" w:styleId="114C9383C6114592B5C95E052539A236">
    <w:name w:val="114C9383C6114592B5C95E052539A236"/>
    <w:rsid w:val="007F2D9F"/>
  </w:style>
  <w:style w:type="paragraph" w:customStyle="1" w:styleId="4ADC6509997F4F5B93B404772BD923A8">
    <w:name w:val="4ADC6509997F4F5B93B404772BD923A8"/>
    <w:rsid w:val="007F2D9F"/>
  </w:style>
  <w:style w:type="paragraph" w:customStyle="1" w:styleId="98B21E7771FE456BB8D5D254EC1669EA">
    <w:name w:val="98B21E7771FE456BB8D5D254EC1669EA"/>
    <w:rsid w:val="007F2D9F"/>
  </w:style>
  <w:style w:type="paragraph" w:customStyle="1" w:styleId="F2A6C7B842B7471D817A1939D63EFDE4">
    <w:name w:val="F2A6C7B842B7471D817A1939D63EFDE4"/>
    <w:rsid w:val="007F2D9F"/>
  </w:style>
  <w:style w:type="paragraph" w:customStyle="1" w:styleId="30E8F8E9BDCE4E7E93EA8ABB5E2476B0">
    <w:name w:val="30E8F8E9BDCE4E7E93EA8ABB5E2476B0"/>
    <w:rsid w:val="007F2D9F"/>
  </w:style>
  <w:style w:type="paragraph" w:customStyle="1" w:styleId="988A05F47B374C60A0969E17A952E8D2">
    <w:name w:val="988A05F47B374C60A0969E17A952E8D2"/>
    <w:rsid w:val="007F2D9F"/>
  </w:style>
  <w:style w:type="paragraph" w:customStyle="1" w:styleId="2596F4D89B8941CDBCA7D40F8755DC36">
    <w:name w:val="2596F4D89B8941CDBCA7D40F8755DC36"/>
    <w:rsid w:val="007F2D9F"/>
  </w:style>
  <w:style w:type="paragraph" w:customStyle="1" w:styleId="36A57B05D1E64A34ABB0BB8ACA91EE45">
    <w:name w:val="36A57B05D1E64A34ABB0BB8ACA91EE45"/>
    <w:rsid w:val="007F2D9F"/>
  </w:style>
  <w:style w:type="paragraph" w:customStyle="1" w:styleId="01D36D7A001C4C72B85E1B88CE9B00A0">
    <w:name w:val="01D36D7A001C4C72B85E1B88CE9B00A0"/>
    <w:rsid w:val="007F2D9F"/>
  </w:style>
  <w:style w:type="paragraph" w:customStyle="1" w:styleId="FB0781B123E141CAAC3D76A57F0B26AF">
    <w:name w:val="FB0781B123E141CAAC3D76A57F0B26AF"/>
    <w:rsid w:val="007F2D9F"/>
  </w:style>
  <w:style w:type="paragraph" w:customStyle="1" w:styleId="AB75B436013C4ACCB0496BEAE804718F">
    <w:name w:val="AB75B436013C4ACCB0496BEAE804718F"/>
    <w:rsid w:val="007F2D9F"/>
  </w:style>
  <w:style w:type="paragraph" w:customStyle="1" w:styleId="E471E75A652D4103B57D6B41E4F390D1">
    <w:name w:val="E471E75A652D4103B57D6B41E4F390D1"/>
    <w:rsid w:val="007F2D9F"/>
  </w:style>
  <w:style w:type="paragraph" w:customStyle="1" w:styleId="DDE2AEC0209C4AA9B488B414213A990A">
    <w:name w:val="DDE2AEC0209C4AA9B488B414213A990A"/>
    <w:rsid w:val="007F2D9F"/>
  </w:style>
  <w:style w:type="paragraph" w:customStyle="1" w:styleId="92A339DA59204759AEEC987B56A435E7">
    <w:name w:val="92A339DA59204759AEEC987B56A435E7"/>
    <w:rsid w:val="007F2D9F"/>
  </w:style>
  <w:style w:type="paragraph" w:customStyle="1" w:styleId="8678C15772324D8EA3863111B4777F73">
    <w:name w:val="8678C15772324D8EA3863111B4777F73"/>
    <w:rsid w:val="007F2D9F"/>
  </w:style>
  <w:style w:type="paragraph" w:customStyle="1" w:styleId="BA2FFB62B2F2498DA3CD72D2EFCB34CF">
    <w:name w:val="BA2FFB62B2F2498DA3CD72D2EFCB34CF"/>
    <w:rsid w:val="007F2D9F"/>
  </w:style>
  <w:style w:type="paragraph" w:customStyle="1" w:styleId="F08157C4BB3C480E8EA2050B1E9DAB25">
    <w:name w:val="F08157C4BB3C480E8EA2050B1E9DAB25"/>
    <w:rsid w:val="007F2D9F"/>
  </w:style>
  <w:style w:type="paragraph" w:customStyle="1" w:styleId="87D0DDF12B45467EB839EF831C7ECE7E">
    <w:name w:val="87D0DDF12B45467EB839EF831C7ECE7E"/>
    <w:rsid w:val="007F2D9F"/>
  </w:style>
  <w:style w:type="paragraph" w:customStyle="1" w:styleId="9C86E314118941A195EB993C0F2F9D61">
    <w:name w:val="9C86E314118941A195EB993C0F2F9D61"/>
    <w:rsid w:val="007F2D9F"/>
  </w:style>
  <w:style w:type="paragraph" w:customStyle="1" w:styleId="61FFCE6EB7264AE9974B6CF67EE4F492">
    <w:name w:val="61FFCE6EB7264AE9974B6CF67EE4F492"/>
    <w:rsid w:val="007F2D9F"/>
  </w:style>
  <w:style w:type="paragraph" w:customStyle="1" w:styleId="ED0D90B67EB544C689ED6750491B8FAC">
    <w:name w:val="ED0D90B67EB544C689ED6750491B8FAC"/>
    <w:rsid w:val="007F2D9F"/>
  </w:style>
  <w:style w:type="paragraph" w:customStyle="1" w:styleId="A04BD11B5D8949D8B621A1B924A49123">
    <w:name w:val="A04BD11B5D8949D8B621A1B924A49123"/>
    <w:rsid w:val="007F2D9F"/>
  </w:style>
  <w:style w:type="paragraph" w:customStyle="1" w:styleId="98DF883E45A34656AB243E3396729424">
    <w:name w:val="98DF883E45A34656AB243E3396729424"/>
    <w:rsid w:val="007F2D9F"/>
  </w:style>
  <w:style w:type="paragraph" w:customStyle="1" w:styleId="58D8DA3C07E44CA59838BC9851D5A600">
    <w:name w:val="58D8DA3C07E44CA59838BC9851D5A600"/>
    <w:rsid w:val="007F2D9F"/>
  </w:style>
  <w:style w:type="paragraph" w:customStyle="1" w:styleId="B571DEF889AC4E5E9F1A7F0A3A61E1A8">
    <w:name w:val="B571DEF889AC4E5E9F1A7F0A3A61E1A8"/>
    <w:rsid w:val="007F2D9F"/>
  </w:style>
  <w:style w:type="paragraph" w:customStyle="1" w:styleId="D8D68F0CE30E49168382A8149FC22085">
    <w:name w:val="D8D68F0CE30E49168382A8149FC22085"/>
    <w:rsid w:val="007F2D9F"/>
  </w:style>
  <w:style w:type="paragraph" w:customStyle="1" w:styleId="201A9F3ACF634581AD6D833A8AC31880">
    <w:name w:val="201A9F3ACF634581AD6D833A8AC31880"/>
    <w:rsid w:val="007F2D9F"/>
  </w:style>
  <w:style w:type="paragraph" w:customStyle="1" w:styleId="4DA57AF90BD74CA282B0C14FEA0F9B45">
    <w:name w:val="4DA57AF90BD74CA282B0C14FEA0F9B45"/>
    <w:rsid w:val="007F2D9F"/>
  </w:style>
  <w:style w:type="paragraph" w:customStyle="1" w:styleId="01E45C86498A4302BD87D968C23D67A9">
    <w:name w:val="01E45C86498A4302BD87D968C23D67A9"/>
    <w:rsid w:val="007F2D9F"/>
  </w:style>
  <w:style w:type="paragraph" w:customStyle="1" w:styleId="981C26101F5442289CEA374953796A19">
    <w:name w:val="981C26101F5442289CEA374953796A19"/>
    <w:rsid w:val="007F2D9F"/>
  </w:style>
  <w:style w:type="paragraph" w:customStyle="1" w:styleId="7D4BFC598028465EA4D3C9FF907C1B6E">
    <w:name w:val="7D4BFC598028465EA4D3C9FF907C1B6E"/>
    <w:rsid w:val="007F2D9F"/>
  </w:style>
  <w:style w:type="paragraph" w:customStyle="1" w:styleId="6BE7247AF3184D4F8ADE0D7BE114CB94">
    <w:name w:val="6BE7247AF3184D4F8ADE0D7BE114CB94"/>
    <w:rsid w:val="007F2D9F"/>
  </w:style>
  <w:style w:type="paragraph" w:customStyle="1" w:styleId="DE143063B4534A58900353A2541E8444">
    <w:name w:val="DE143063B4534A58900353A2541E8444"/>
    <w:rsid w:val="007F2D9F"/>
  </w:style>
  <w:style w:type="paragraph" w:customStyle="1" w:styleId="1087205BF9D44D99B0021785518BAEA5">
    <w:name w:val="1087205BF9D44D99B0021785518BAEA5"/>
    <w:rsid w:val="007F2D9F"/>
  </w:style>
  <w:style w:type="paragraph" w:customStyle="1" w:styleId="584C3A14BD1A4464881E3A353697803F">
    <w:name w:val="584C3A14BD1A4464881E3A353697803F"/>
    <w:rsid w:val="007F2D9F"/>
  </w:style>
  <w:style w:type="paragraph" w:customStyle="1" w:styleId="D4D9A82249BA4C03900FC3718EE82520">
    <w:name w:val="D4D9A82249BA4C03900FC3718EE82520"/>
    <w:rsid w:val="007F2D9F"/>
  </w:style>
  <w:style w:type="paragraph" w:customStyle="1" w:styleId="6651C8DD32AD4EFFB59907197AAA98B0">
    <w:name w:val="6651C8DD32AD4EFFB59907197AAA98B0"/>
    <w:rsid w:val="007F2D9F"/>
  </w:style>
  <w:style w:type="paragraph" w:customStyle="1" w:styleId="F0B742334DA74BB68E59D122EA7564B0">
    <w:name w:val="F0B742334DA74BB68E59D122EA7564B0"/>
    <w:rsid w:val="007F2D9F"/>
  </w:style>
  <w:style w:type="paragraph" w:customStyle="1" w:styleId="D44D0871D5674E4CBA0738D49991B765">
    <w:name w:val="D44D0871D5674E4CBA0738D49991B765"/>
    <w:rsid w:val="007F2D9F"/>
  </w:style>
  <w:style w:type="paragraph" w:customStyle="1" w:styleId="82A9FD6CF5F047D999A615156077BEF8">
    <w:name w:val="82A9FD6CF5F047D999A615156077BEF8"/>
    <w:rsid w:val="007F2D9F"/>
  </w:style>
  <w:style w:type="paragraph" w:customStyle="1" w:styleId="FC33F8EC77544609B82407ECF1F0CCC0">
    <w:name w:val="FC33F8EC77544609B82407ECF1F0CCC0"/>
    <w:rsid w:val="007F2D9F"/>
  </w:style>
  <w:style w:type="paragraph" w:customStyle="1" w:styleId="AC4BA3FC2E4144968F5B70183905BC56">
    <w:name w:val="AC4BA3FC2E4144968F5B70183905BC56"/>
    <w:rsid w:val="007F2D9F"/>
  </w:style>
  <w:style w:type="paragraph" w:customStyle="1" w:styleId="5AD52A1AF21B42FEB7FA98186F947B70">
    <w:name w:val="5AD52A1AF21B42FEB7FA98186F947B70"/>
    <w:rsid w:val="007F2D9F"/>
  </w:style>
  <w:style w:type="paragraph" w:customStyle="1" w:styleId="383AD3EEFB7E4C14A61DA04BAC082D09">
    <w:name w:val="383AD3EEFB7E4C14A61DA04BAC082D09"/>
    <w:rsid w:val="007F2D9F"/>
  </w:style>
  <w:style w:type="paragraph" w:customStyle="1" w:styleId="6B41FA2671284F5DADA64AEE9413E1D0">
    <w:name w:val="6B41FA2671284F5DADA64AEE9413E1D0"/>
    <w:rsid w:val="007F2D9F"/>
  </w:style>
  <w:style w:type="paragraph" w:customStyle="1" w:styleId="9EA5535D3A204D06BCACD251950DCF2D">
    <w:name w:val="9EA5535D3A204D06BCACD251950DCF2D"/>
    <w:rsid w:val="007F2D9F"/>
  </w:style>
  <w:style w:type="paragraph" w:customStyle="1" w:styleId="D1706FE098644B35A3F8A3FEB2BC7C61">
    <w:name w:val="D1706FE098644B35A3F8A3FEB2BC7C61"/>
    <w:rsid w:val="007F2D9F"/>
  </w:style>
  <w:style w:type="paragraph" w:customStyle="1" w:styleId="5B63FE331B5145B3AE93170E8A4DD480">
    <w:name w:val="5B63FE331B5145B3AE93170E8A4DD480"/>
    <w:rsid w:val="007F2D9F"/>
  </w:style>
  <w:style w:type="paragraph" w:customStyle="1" w:styleId="DE71DA8037F140FDB39B3D0BC4F4AE9C">
    <w:name w:val="DE71DA8037F140FDB39B3D0BC4F4AE9C"/>
    <w:rsid w:val="007F2D9F"/>
  </w:style>
  <w:style w:type="paragraph" w:customStyle="1" w:styleId="18518A4A6B354A63865B0138505E7212">
    <w:name w:val="18518A4A6B354A63865B0138505E7212"/>
    <w:rsid w:val="007F2D9F"/>
  </w:style>
  <w:style w:type="paragraph" w:customStyle="1" w:styleId="A5F9B436E24240188FFDA19CC3F20DCD">
    <w:name w:val="A5F9B436E24240188FFDA19CC3F20DCD"/>
    <w:rsid w:val="007F2D9F"/>
  </w:style>
  <w:style w:type="paragraph" w:customStyle="1" w:styleId="66DE437F4086418C98FE737D1FB6EE3B">
    <w:name w:val="66DE437F4086418C98FE737D1FB6EE3B"/>
    <w:rsid w:val="007F2D9F"/>
  </w:style>
  <w:style w:type="paragraph" w:customStyle="1" w:styleId="8E6CE10EFF9041E4B9AD9D89A9DDEC4E">
    <w:name w:val="8E6CE10EFF9041E4B9AD9D89A9DDEC4E"/>
    <w:rsid w:val="007F2D9F"/>
  </w:style>
  <w:style w:type="paragraph" w:customStyle="1" w:styleId="4C898E29C3A24FF6805532810C7FD523">
    <w:name w:val="4C898E29C3A24FF6805532810C7FD523"/>
    <w:rsid w:val="007F2D9F"/>
  </w:style>
  <w:style w:type="paragraph" w:customStyle="1" w:styleId="AF37EE5EE0034940BA61DE6DDFD07B70">
    <w:name w:val="AF37EE5EE0034940BA61DE6DDFD07B70"/>
    <w:rsid w:val="007F2D9F"/>
  </w:style>
  <w:style w:type="paragraph" w:customStyle="1" w:styleId="D7F3409D8E704D4A9046A9AFB744F61F">
    <w:name w:val="D7F3409D8E704D4A9046A9AFB744F61F"/>
    <w:rsid w:val="007F2D9F"/>
  </w:style>
  <w:style w:type="paragraph" w:customStyle="1" w:styleId="54B436040791403A8B2DF2FBFF5A2FBA">
    <w:name w:val="54B436040791403A8B2DF2FBFF5A2FBA"/>
    <w:rsid w:val="007F2D9F"/>
  </w:style>
  <w:style w:type="paragraph" w:customStyle="1" w:styleId="21403E22638F48EC9BAC16C41156A234">
    <w:name w:val="21403E22638F48EC9BAC16C41156A234"/>
    <w:rsid w:val="007F2D9F"/>
  </w:style>
  <w:style w:type="paragraph" w:customStyle="1" w:styleId="9A67FA5FDF9A4142B8B6E6D256017D98">
    <w:name w:val="9A67FA5FDF9A4142B8B6E6D256017D98"/>
    <w:rsid w:val="007F2D9F"/>
  </w:style>
  <w:style w:type="paragraph" w:customStyle="1" w:styleId="52FB7358417C41DA892C69777A9A6D98">
    <w:name w:val="52FB7358417C41DA892C69777A9A6D98"/>
    <w:rsid w:val="007F2D9F"/>
  </w:style>
  <w:style w:type="paragraph" w:customStyle="1" w:styleId="A19C3827ADB64C118FCD4915444F3B48">
    <w:name w:val="A19C3827ADB64C118FCD4915444F3B48"/>
    <w:rsid w:val="007F2D9F"/>
  </w:style>
  <w:style w:type="paragraph" w:customStyle="1" w:styleId="D8A5DD356B7E4DB4BC937293C98F4150">
    <w:name w:val="D8A5DD356B7E4DB4BC937293C98F4150"/>
    <w:rsid w:val="007F2D9F"/>
  </w:style>
  <w:style w:type="paragraph" w:customStyle="1" w:styleId="5D743FCE1F2845E4B58F041976433845">
    <w:name w:val="5D743FCE1F2845E4B58F041976433845"/>
    <w:rsid w:val="007F2D9F"/>
  </w:style>
  <w:style w:type="paragraph" w:customStyle="1" w:styleId="0F179AA810D2408B86ACC308901A6FBA">
    <w:name w:val="0F179AA810D2408B86ACC308901A6FBA"/>
    <w:rsid w:val="007F2D9F"/>
  </w:style>
  <w:style w:type="paragraph" w:customStyle="1" w:styleId="FD35E54D36AE477594551E22AFB59F16">
    <w:name w:val="FD35E54D36AE477594551E22AFB59F16"/>
    <w:rsid w:val="007F2D9F"/>
  </w:style>
  <w:style w:type="paragraph" w:customStyle="1" w:styleId="A827EBC33FFB43C3BAE8EFB016E2F29A">
    <w:name w:val="A827EBC33FFB43C3BAE8EFB016E2F29A"/>
    <w:rsid w:val="007F2D9F"/>
  </w:style>
  <w:style w:type="paragraph" w:customStyle="1" w:styleId="6258AF28FFB7405AB65A705CD60E08D2">
    <w:name w:val="6258AF28FFB7405AB65A705CD60E08D2"/>
    <w:rsid w:val="007F2D9F"/>
  </w:style>
  <w:style w:type="paragraph" w:customStyle="1" w:styleId="DEEAA5707927421EA37CAD33AF9334B8">
    <w:name w:val="DEEAA5707927421EA37CAD33AF9334B8"/>
    <w:rsid w:val="007F2D9F"/>
  </w:style>
  <w:style w:type="paragraph" w:customStyle="1" w:styleId="53E35320EFB140318D4E262DE09DD233">
    <w:name w:val="53E35320EFB140318D4E262DE09DD233"/>
    <w:rsid w:val="007F2D9F"/>
  </w:style>
  <w:style w:type="paragraph" w:customStyle="1" w:styleId="A1BB00F1D65C4B44B10B175ED20D2CD4">
    <w:name w:val="A1BB00F1D65C4B44B10B175ED20D2CD4"/>
    <w:rsid w:val="007F2D9F"/>
  </w:style>
  <w:style w:type="paragraph" w:customStyle="1" w:styleId="3FD71FE939584CFE901395BFC32B90F6">
    <w:name w:val="3FD71FE939584CFE901395BFC32B90F6"/>
    <w:rsid w:val="007F2D9F"/>
  </w:style>
  <w:style w:type="paragraph" w:customStyle="1" w:styleId="631EBAC720D443B0B569BD7B54FDD58B">
    <w:name w:val="631EBAC720D443B0B569BD7B54FDD58B"/>
    <w:rsid w:val="007F2D9F"/>
  </w:style>
  <w:style w:type="paragraph" w:customStyle="1" w:styleId="6D86DCE5BD614B17A26EFF8F44F665AD">
    <w:name w:val="6D86DCE5BD614B17A26EFF8F44F665AD"/>
    <w:rsid w:val="007F2D9F"/>
  </w:style>
  <w:style w:type="paragraph" w:customStyle="1" w:styleId="BDADC2E409AC4B51A263BAC209665707">
    <w:name w:val="BDADC2E409AC4B51A263BAC209665707"/>
    <w:rsid w:val="007F2D9F"/>
  </w:style>
  <w:style w:type="paragraph" w:customStyle="1" w:styleId="A81C5ED9D1DF4DA4815194EFCBE7A59E">
    <w:name w:val="A81C5ED9D1DF4DA4815194EFCBE7A59E"/>
    <w:rsid w:val="007F2D9F"/>
  </w:style>
  <w:style w:type="paragraph" w:customStyle="1" w:styleId="17D5A9E003F34D1898B5E13F305DCFBE">
    <w:name w:val="17D5A9E003F34D1898B5E13F305DCFBE"/>
    <w:rsid w:val="007F2D9F"/>
  </w:style>
  <w:style w:type="paragraph" w:customStyle="1" w:styleId="85F94C23D5BD47689084C57FC60A251C">
    <w:name w:val="85F94C23D5BD47689084C57FC60A251C"/>
    <w:rsid w:val="007F2D9F"/>
  </w:style>
  <w:style w:type="paragraph" w:customStyle="1" w:styleId="41882C2F3F644FC2B16CF22BEEDC6D23">
    <w:name w:val="41882C2F3F644FC2B16CF22BEEDC6D23"/>
    <w:rsid w:val="007F2D9F"/>
  </w:style>
  <w:style w:type="paragraph" w:customStyle="1" w:styleId="F970737A7A6F4B69934FF8C320D63336">
    <w:name w:val="F970737A7A6F4B69934FF8C320D63336"/>
    <w:rsid w:val="007F2D9F"/>
  </w:style>
  <w:style w:type="paragraph" w:customStyle="1" w:styleId="F685EF0A5FFB4C288F6A315BB8C8BC37">
    <w:name w:val="F685EF0A5FFB4C288F6A315BB8C8BC37"/>
    <w:rsid w:val="007F2D9F"/>
  </w:style>
  <w:style w:type="paragraph" w:customStyle="1" w:styleId="D004A128C3CB463E8A7F4C5290C2E783">
    <w:name w:val="D004A128C3CB463E8A7F4C5290C2E783"/>
    <w:rsid w:val="007F2D9F"/>
  </w:style>
  <w:style w:type="paragraph" w:customStyle="1" w:styleId="CF324B1AF1BE43E3BC3E6F8E36CBA1D2">
    <w:name w:val="CF324B1AF1BE43E3BC3E6F8E36CBA1D2"/>
    <w:rsid w:val="007F2D9F"/>
  </w:style>
  <w:style w:type="paragraph" w:customStyle="1" w:styleId="C9A33C305333484AB14EA846B63BB709">
    <w:name w:val="C9A33C305333484AB14EA846B63BB709"/>
    <w:rsid w:val="007F2D9F"/>
  </w:style>
  <w:style w:type="paragraph" w:customStyle="1" w:styleId="FC5848F3B8CD4AEA8A863134751282C1">
    <w:name w:val="FC5848F3B8CD4AEA8A863134751282C1"/>
    <w:rsid w:val="007F2D9F"/>
  </w:style>
  <w:style w:type="paragraph" w:customStyle="1" w:styleId="9539449AED0749678BE71274E7CE54C7">
    <w:name w:val="9539449AED0749678BE71274E7CE54C7"/>
    <w:rsid w:val="007F2D9F"/>
  </w:style>
  <w:style w:type="paragraph" w:customStyle="1" w:styleId="6FAE6C1C4CF3419A887F6F79D026F9A7">
    <w:name w:val="6FAE6C1C4CF3419A887F6F79D026F9A7"/>
    <w:rsid w:val="007F2D9F"/>
  </w:style>
  <w:style w:type="paragraph" w:customStyle="1" w:styleId="09714051D61141FA9CE3367DA9A844E6">
    <w:name w:val="09714051D61141FA9CE3367DA9A844E6"/>
    <w:rsid w:val="007F2D9F"/>
  </w:style>
  <w:style w:type="paragraph" w:customStyle="1" w:styleId="7CFEFD56535B478684632D0073E6EAC0">
    <w:name w:val="7CFEFD56535B478684632D0073E6EAC0"/>
    <w:rsid w:val="007F2D9F"/>
  </w:style>
  <w:style w:type="paragraph" w:customStyle="1" w:styleId="F5462A2CEC964D88865553F800DE1B91">
    <w:name w:val="F5462A2CEC964D88865553F800DE1B91"/>
    <w:rsid w:val="007F2D9F"/>
  </w:style>
  <w:style w:type="paragraph" w:customStyle="1" w:styleId="B7A61594FBD648CC90BBF8BE6FE3F151">
    <w:name w:val="B7A61594FBD648CC90BBF8BE6FE3F151"/>
    <w:rsid w:val="007F2D9F"/>
  </w:style>
  <w:style w:type="paragraph" w:customStyle="1" w:styleId="02520F0998474D579A01B17F23783DD7">
    <w:name w:val="02520F0998474D579A01B17F23783DD7"/>
    <w:rsid w:val="007F2D9F"/>
  </w:style>
  <w:style w:type="paragraph" w:customStyle="1" w:styleId="5D5F961FEDAC4B77A2815D49B99D2DBE">
    <w:name w:val="5D5F961FEDAC4B77A2815D49B99D2DBE"/>
    <w:rsid w:val="007F2D9F"/>
  </w:style>
  <w:style w:type="paragraph" w:customStyle="1" w:styleId="532B074502ED4713BDEB5AD6F9D109EE">
    <w:name w:val="532B074502ED4713BDEB5AD6F9D109EE"/>
    <w:rsid w:val="007F2D9F"/>
  </w:style>
  <w:style w:type="paragraph" w:customStyle="1" w:styleId="0F1308FD78BF4909A32FF2B4B5A0BF5A">
    <w:name w:val="0F1308FD78BF4909A32FF2B4B5A0BF5A"/>
    <w:rsid w:val="007F2D9F"/>
  </w:style>
  <w:style w:type="paragraph" w:customStyle="1" w:styleId="2D1E3E00BB714CBBA2BEEB364BA892EA">
    <w:name w:val="2D1E3E00BB714CBBA2BEEB364BA892EA"/>
    <w:rsid w:val="007F2D9F"/>
  </w:style>
  <w:style w:type="paragraph" w:customStyle="1" w:styleId="D1B360DD083C470F9F25982DB033949E">
    <w:name w:val="D1B360DD083C470F9F25982DB033949E"/>
    <w:rsid w:val="007F2D9F"/>
  </w:style>
  <w:style w:type="paragraph" w:customStyle="1" w:styleId="9AA52117D5754E0D97C69916DE2A447E">
    <w:name w:val="9AA52117D5754E0D97C69916DE2A447E"/>
    <w:rsid w:val="007F2D9F"/>
  </w:style>
  <w:style w:type="paragraph" w:customStyle="1" w:styleId="416D6FF81A0147D4A34504A017BCE932">
    <w:name w:val="416D6FF81A0147D4A34504A017BCE932"/>
    <w:rsid w:val="007F2D9F"/>
  </w:style>
  <w:style w:type="paragraph" w:customStyle="1" w:styleId="AD202632571944EE8D8F054F5FA5B166">
    <w:name w:val="AD202632571944EE8D8F054F5FA5B166"/>
    <w:rsid w:val="007F2D9F"/>
  </w:style>
  <w:style w:type="paragraph" w:customStyle="1" w:styleId="26C8CE878C68489EBEE4B0B65D6CF3D1">
    <w:name w:val="26C8CE878C68489EBEE4B0B65D6CF3D1"/>
    <w:rsid w:val="007F2D9F"/>
  </w:style>
  <w:style w:type="paragraph" w:customStyle="1" w:styleId="6E53DD21187F4AC3816AF8B0C15C31A7">
    <w:name w:val="6E53DD21187F4AC3816AF8B0C15C31A7"/>
    <w:rsid w:val="007F2D9F"/>
  </w:style>
  <w:style w:type="paragraph" w:customStyle="1" w:styleId="4F32061BCAD049DDB5E612A6FBE705C3">
    <w:name w:val="4F32061BCAD049DDB5E612A6FBE705C3"/>
    <w:rsid w:val="007F2D9F"/>
  </w:style>
  <w:style w:type="paragraph" w:customStyle="1" w:styleId="8E6DEC8F6E1A478E89CAEB8A32E0950D">
    <w:name w:val="8E6DEC8F6E1A478E89CAEB8A32E0950D"/>
    <w:rsid w:val="007F2D9F"/>
  </w:style>
  <w:style w:type="paragraph" w:customStyle="1" w:styleId="761265D3163E44E194ADE42E02548ED1">
    <w:name w:val="761265D3163E44E194ADE42E02548ED1"/>
    <w:rsid w:val="007F2D9F"/>
  </w:style>
  <w:style w:type="paragraph" w:customStyle="1" w:styleId="FC0A7830EEF445E394C2BA6108D7097F">
    <w:name w:val="FC0A7830EEF445E394C2BA6108D7097F"/>
    <w:rsid w:val="007F2D9F"/>
  </w:style>
  <w:style w:type="paragraph" w:customStyle="1" w:styleId="58BA6B0D71CA4774B8A328E976D952EB">
    <w:name w:val="58BA6B0D71CA4774B8A328E976D952EB"/>
    <w:rsid w:val="007F2D9F"/>
  </w:style>
  <w:style w:type="paragraph" w:customStyle="1" w:styleId="D0D2C920087E4F10A6FA03C59DFC18CB">
    <w:name w:val="D0D2C920087E4F10A6FA03C59DFC18CB"/>
    <w:rsid w:val="007F2D9F"/>
  </w:style>
  <w:style w:type="paragraph" w:customStyle="1" w:styleId="EF846FB2B53F469DB4C032C4A4DF22E8">
    <w:name w:val="EF846FB2B53F469DB4C032C4A4DF22E8"/>
    <w:rsid w:val="007F2D9F"/>
  </w:style>
  <w:style w:type="paragraph" w:customStyle="1" w:styleId="5194DB6A14FA4E0BB1F5E50C49A7C64F">
    <w:name w:val="5194DB6A14FA4E0BB1F5E50C49A7C64F"/>
    <w:rsid w:val="007F2D9F"/>
  </w:style>
  <w:style w:type="paragraph" w:customStyle="1" w:styleId="B36647980014468EB45C3FDE5D18D067">
    <w:name w:val="B36647980014468EB45C3FDE5D18D067"/>
    <w:rsid w:val="007F2D9F"/>
  </w:style>
  <w:style w:type="paragraph" w:customStyle="1" w:styleId="4BA60B6F3035480C9D4AC3C40DCA4551">
    <w:name w:val="4BA60B6F3035480C9D4AC3C40DCA4551"/>
    <w:rsid w:val="007F2D9F"/>
  </w:style>
  <w:style w:type="paragraph" w:customStyle="1" w:styleId="1B7F289A64B34164822AB6CF1FE9F9CF">
    <w:name w:val="1B7F289A64B34164822AB6CF1FE9F9CF"/>
    <w:rsid w:val="007F2D9F"/>
  </w:style>
  <w:style w:type="paragraph" w:customStyle="1" w:styleId="7FF753CDE00F493EB83C9E69C6264D9D">
    <w:name w:val="7FF753CDE00F493EB83C9E69C6264D9D"/>
    <w:rsid w:val="007F2D9F"/>
  </w:style>
  <w:style w:type="paragraph" w:customStyle="1" w:styleId="5351F9743F974E32BC07D4A30B5F5142">
    <w:name w:val="5351F9743F974E32BC07D4A30B5F5142"/>
    <w:rsid w:val="007F2D9F"/>
  </w:style>
  <w:style w:type="paragraph" w:customStyle="1" w:styleId="6C62FD9D83F7495C86BCEB033C462909">
    <w:name w:val="6C62FD9D83F7495C86BCEB033C462909"/>
    <w:rsid w:val="007F2D9F"/>
  </w:style>
  <w:style w:type="paragraph" w:customStyle="1" w:styleId="50654137C1DA4A0BAE0F15867C843A60">
    <w:name w:val="50654137C1DA4A0BAE0F15867C843A60"/>
    <w:rsid w:val="007F2D9F"/>
  </w:style>
  <w:style w:type="paragraph" w:customStyle="1" w:styleId="E2DED49F51A34B1C8C3BB3FFAE08F6C2">
    <w:name w:val="E2DED49F51A34B1C8C3BB3FFAE08F6C2"/>
    <w:rsid w:val="007F2D9F"/>
  </w:style>
  <w:style w:type="paragraph" w:customStyle="1" w:styleId="41AC520F9CB54EAEB46FB397A9E46BE6">
    <w:name w:val="41AC520F9CB54EAEB46FB397A9E46BE6"/>
    <w:rsid w:val="007F2D9F"/>
  </w:style>
  <w:style w:type="paragraph" w:customStyle="1" w:styleId="CC4C15AE45DC46BA8828C607DA86FAD9">
    <w:name w:val="CC4C15AE45DC46BA8828C607DA86FAD9"/>
    <w:rsid w:val="007F2D9F"/>
  </w:style>
  <w:style w:type="paragraph" w:customStyle="1" w:styleId="3AC5DD33ADD640DFAA67465D6ED4AB3D">
    <w:name w:val="3AC5DD33ADD640DFAA67465D6ED4AB3D"/>
    <w:rsid w:val="007F2D9F"/>
  </w:style>
  <w:style w:type="paragraph" w:customStyle="1" w:styleId="FCF8040C7E7A408E853A25200FE90210">
    <w:name w:val="FCF8040C7E7A408E853A25200FE90210"/>
    <w:rsid w:val="007F2D9F"/>
  </w:style>
  <w:style w:type="paragraph" w:customStyle="1" w:styleId="68DD4DD23F344003BBE4108F4BBF9540">
    <w:name w:val="68DD4DD23F344003BBE4108F4BBF9540"/>
    <w:rsid w:val="007F2D9F"/>
  </w:style>
  <w:style w:type="paragraph" w:customStyle="1" w:styleId="AC19605203754F018B894D8A6ABA7004">
    <w:name w:val="AC19605203754F018B894D8A6ABA7004"/>
    <w:rsid w:val="007F2D9F"/>
  </w:style>
  <w:style w:type="paragraph" w:customStyle="1" w:styleId="5010AE81CACA46E99A5CAFEC9A4BAE1C">
    <w:name w:val="5010AE81CACA46E99A5CAFEC9A4BAE1C"/>
    <w:rsid w:val="007F2D9F"/>
  </w:style>
  <w:style w:type="paragraph" w:customStyle="1" w:styleId="859E58BD1A544079A5419EFA0DB31A5E">
    <w:name w:val="859E58BD1A544079A5419EFA0DB31A5E"/>
    <w:rsid w:val="007F2D9F"/>
  </w:style>
  <w:style w:type="paragraph" w:customStyle="1" w:styleId="8943358E35F8472C8012BBAC625C1ADB">
    <w:name w:val="8943358E35F8472C8012BBAC625C1ADB"/>
    <w:rsid w:val="007F2D9F"/>
  </w:style>
  <w:style w:type="paragraph" w:customStyle="1" w:styleId="11A95C713DAB44F69D2A7FCA5B22DDF5">
    <w:name w:val="11A95C713DAB44F69D2A7FCA5B22DDF5"/>
    <w:rsid w:val="007F2D9F"/>
  </w:style>
  <w:style w:type="paragraph" w:customStyle="1" w:styleId="081A0E31022D46AD9BE2779E8097D3F0">
    <w:name w:val="081A0E31022D46AD9BE2779E8097D3F0"/>
    <w:rsid w:val="007F2D9F"/>
  </w:style>
  <w:style w:type="paragraph" w:customStyle="1" w:styleId="08711F5987234E37BD86ABBE37C24E03">
    <w:name w:val="08711F5987234E37BD86ABBE37C24E03"/>
    <w:rsid w:val="007F2D9F"/>
  </w:style>
  <w:style w:type="paragraph" w:customStyle="1" w:styleId="AF3C5687AEAF411E864533B98610375B">
    <w:name w:val="AF3C5687AEAF411E864533B98610375B"/>
    <w:rsid w:val="007F2D9F"/>
  </w:style>
  <w:style w:type="paragraph" w:customStyle="1" w:styleId="9B847C30BAFA43D4975C19E12F2539CE">
    <w:name w:val="9B847C30BAFA43D4975C19E12F2539CE"/>
    <w:rsid w:val="007F2D9F"/>
  </w:style>
  <w:style w:type="paragraph" w:customStyle="1" w:styleId="837A204460864CE091E94F2750DD3A4E">
    <w:name w:val="837A204460864CE091E94F2750DD3A4E"/>
    <w:rsid w:val="007F2D9F"/>
  </w:style>
  <w:style w:type="paragraph" w:customStyle="1" w:styleId="6098BF381228465C856D02C70278B199">
    <w:name w:val="6098BF381228465C856D02C70278B199"/>
    <w:rsid w:val="007F2D9F"/>
  </w:style>
  <w:style w:type="paragraph" w:customStyle="1" w:styleId="CB0247503B024B79A54D88944CEDEFA7">
    <w:name w:val="CB0247503B024B79A54D88944CEDEFA7"/>
    <w:rsid w:val="007F2D9F"/>
  </w:style>
  <w:style w:type="paragraph" w:customStyle="1" w:styleId="4418C5E0565E4C9285FA03A4D01A7159">
    <w:name w:val="4418C5E0565E4C9285FA03A4D01A7159"/>
    <w:rsid w:val="007F2D9F"/>
  </w:style>
  <w:style w:type="paragraph" w:customStyle="1" w:styleId="A36A747296D64C43A9360EE2B77E5379">
    <w:name w:val="A36A747296D64C43A9360EE2B77E5379"/>
    <w:rsid w:val="007F2D9F"/>
  </w:style>
  <w:style w:type="paragraph" w:customStyle="1" w:styleId="9E293B2EFD574A4186050B1CFFF36F21">
    <w:name w:val="9E293B2EFD574A4186050B1CFFF36F21"/>
    <w:rsid w:val="007F2D9F"/>
  </w:style>
  <w:style w:type="paragraph" w:customStyle="1" w:styleId="5C5437EFBCB246D9B4CFB2A662D4728B">
    <w:name w:val="5C5437EFBCB246D9B4CFB2A662D4728B"/>
    <w:rsid w:val="007F2D9F"/>
  </w:style>
  <w:style w:type="paragraph" w:customStyle="1" w:styleId="665C123914254ECFA9BA93AD1A773C7E">
    <w:name w:val="665C123914254ECFA9BA93AD1A773C7E"/>
    <w:rsid w:val="007F2D9F"/>
  </w:style>
  <w:style w:type="paragraph" w:customStyle="1" w:styleId="F52FDEDAC55644B89EBD594F7D2669F8">
    <w:name w:val="F52FDEDAC55644B89EBD594F7D2669F8"/>
    <w:rsid w:val="007F2D9F"/>
  </w:style>
  <w:style w:type="paragraph" w:customStyle="1" w:styleId="DAD2731048EB4830B4C6888894644A29">
    <w:name w:val="DAD2731048EB4830B4C6888894644A29"/>
    <w:rsid w:val="007F2D9F"/>
  </w:style>
  <w:style w:type="paragraph" w:customStyle="1" w:styleId="3F5139CDED4B492BB78A4B7586F4A96D">
    <w:name w:val="3F5139CDED4B492BB78A4B7586F4A96D"/>
    <w:rsid w:val="007F2D9F"/>
  </w:style>
  <w:style w:type="paragraph" w:customStyle="1" w:styleId="3B7A286EA6394EFA92425E7884955852">
    <w:name w:val="3B7A286EA6394EFA92425E7884955852"/>
    <w:rsid w:val="007F2D9F"/>
  </w:style>
  <w:style w:type="paragraph" w:customStyle="1" w:styleId="D8FA3969936E4008926B5EA51C790D9B">
    <w:name w:val="D8FA3969936E4008926B5EA51C790D9B"/>
    <w:rsid w:val="007F2D9F"/>
  </w:style>
  <w:style w:type="paragraph" w:customStyle="1" w:styleId="786F230FA7EB4EE6B1B9016664DAE2B2">
    <w:name w:val="786F230FA7EB4EE6B1B9016664DAE2B2"/>
    <w:rsid w:val="007F2D9F"/>
  </w:style>
  <w:style w:type="paragraph" w:customStyle="1" w:styleId="B01B4912AB8247C9B97466B7E4869F82">
    <w:name w:val="B01B4912AB8247C9B97466B7E4869F82"/>
    <w:rsid w:val="007F2D9F"/>
  </w:style>
  <w:style w:type="paragraph" w:customStyle="1" w:styleId="297DEB2DE3974058B4477697EB8A5D45">
    <w:name w:val="297DEB2DE3974058B4477697EB8A5D45"/>
    <w:rsid w:val="007F2D9F"/>
  </w:style>
  <w:style w:type="paragraph" w:customStyle="1" w:styleId="A1C82F96236A47D6894B2559AC6F95C1">
    <w:name w:val="A1C82F96236A47D6894B2559AC6F95C1"/>
    <w:rsid w:val="007F2D9F"/>
  </w:style>
  <w:style w:type="paragraph" w:customStyle="1" w:styleId="5AD4DBAAEF974DF2AFBDC5CABF9D05C2">
    <w:name w:val="5AD4DBAAEF974DF2AFBDC5CABF9D05C2"/>
    <w:rsid w:val="007F2D9F"/>
  </w:style>
  <w:style w:type="paragraph" w:customStyle="1" w:styleId="307AC08A05B74231BAD175A6AD00057E">
    <w:name w:val="307AC08A05B74231BAD175A6AD00057E"/>
    <w:rsid w:val="007F2D9F"/>
  </w:style>
  <w:style w:type="paragraph" w:customStyle="1" w:styleId="4766F62DB7B3428BBD411E162EBC69B4">
    <w:name w:val="4766F62DB7B3428BBD411E162EBC69B4"/>
    <w:rsid w:val="007F2D9F"/>
  </w:style>
  <w:style w:type="paragraph" w:customStyle="1" w:styleId="2495DC0E2F5A4079ABF122BB0DE5E799">
    <w:name w:val="2495DC0E2F5A4079ABF122BB0DE5E799"/>
    <w:rsid w:val="007F2D9F"/>
  </w:style>
  <w:style w:type="paragraph" w:customStyle="1" w:styleId="DD4EAC29128940409E9999864E0D0B58">
    <w:name w:val="DD4EAC29128940409E9999864E0D0B58"/>
    <w:rsid w:val="007F2D9F"/>
  </w:style>
  <w:style w:type="paragraph" w:customStyle="1" w:styleId="BA8FE16DA60446FBB49BB5597C2F8AF0">
    <w:name w:val="BA8FE16DA60446FBB49BB5597C2F8AF0"/>
    <w:rsid w:val="007F2D9F"/>
  </w:style>
  <w:style w:type="paragraph" w:customStyle="1" w:styleId="C014C4537A29445EBC7A93C654ED60F8">
    <w:name w:val="C014C4537A29445EBC7A93C654ED60F8"/>
    <w:rsid w:val="007F2D9F"/>
  </w:style>
  <w:style w:type="paragraph" w:customStyle="1" w:styleId="613CC657D3DF4BDA96E0D82B0C310CA8">
    <w:name w:val="613CC657D3DF4BDA96E0D82B0C310CA8"/>
    <w:rsid w:val="007F2D9F"/>
  </w:style>
  <w:style w:type="paragraph" w:customStyle="1" w:styleId="0D1E6F531C504A6CB99E147AC552F254">
    <w:name w:val="0D1E6F531C504A6CB99E147AC552F254"/>
    <w:rsid w:val="007F2D9F"/>
  </w:style>
  <w:style w:type="paragraph" w:customStyle="1" w:styleId="71002E3B4A9C4500895CF518629322F8">
    <w:name w:val="71002E3B4A9C4500895CF518629322F8"/>
    <w:rsid w:val="007F2D9F"/>
  </w:style>
  <w:style w:type="paragraph" w:customStyle="1" w:styleId="64AD313CA65E4560B277198078C61DFA">
    <w:name w:val="64AD313CA65E4560B277198078C61DFA"/>
    <w:rsid w:val="007F2D9F"/>
  </w:style>
  <w:style w:type="paragraph" w:customStyle="1" w:styleId="54AFC0A265FB48BC802F3578B467D93D">
    <w:name w:val="54AFC0A265FB48BC802F3578B467D93D"/>
    <w:rsid w:val="007F2D9F"/>
  </w:style>
  <w:style w:type="paragraph" w:customStyle="1" w:styleId="3B1CF5B1A7A24259872C246E7057D706">
    <w:name w:val="3B1CF5B1A7A24259872C246E7057D706"/>
    <w:rsid w:val="007F2D9F"/>
  </w:style>
  <w:style w:type="paragraph" w:customStyle="1" w:styleId="59192B75F1584D8782CFB1A5DF51FF19">
    <w:name w:val="59192B75F1584D8782CFB1A5DF51FF19"/>
    <w:rsid w:val="007F2D9F"/>
  </w:style>
  <w:style w:type="paragraph" w:customStyle="1" w:styleId="F0A1FFF5B4BB4EDBA0C43CBB7142254F">
    <w:name w:val="F0A1FFF5B4BB4EDBA0C43CBB7142254F"/>
    <w:rsid w:val="007F2D9F"/>
  </w:style>
  <w:style w:type="paragraph" w:customStyle="1" w:styleId="2EE0176BA928479EB5562F344BF600CA">
    <w:name w:val="2EE0176BA928479EB5562F344BF600CA"/>
    <w:rsid w:val="007F2D9F"/>
  </w:style>
  <w:style w:type="paragraph" w:customStyle="1" w:styleId="6B26E03A325B428EA6AEC35824F9ED9D">
    <w:name w:val="6B26E03A325B428EA6AEC35824F9ED9D"/>
    <w:rsid w:val="007F2D9F"/>
  </w:style>
  <w:style w:type="paragraph" w:customStyle="1" w:styleId="439961EDE5A547E3897B0D07FCAE087A">
    <w:name w:val="439961EDE5A547E3897B0D07FCAE087A"/>
    <w:rsid w:val="007F2D9F"/>
  </w:style>
  <w:style w:type="paragraph" w:customStyle="1" w:styleId="08111C024B964A568DBC3F258C9AF004">
    <w:name w:val="08111C024B964A568DBC3F258C9AF004"/>
    <w:rsid w:val="007F2D9F"/>
  </w:style>
  <w:style w:type="paragraph" w:customStyle="1" w:styleId="B05ACA1843E642F38E9D950B5257B6FD">
    <w:name w:val="B05ACA1843E642F38E9D950B5257B6FD"/>
    <w:rsid w:val="007F2D9F"/>
  </w:style>
  <w:style w:type="paragraph" w:customStyle="1" w:styleId="65187CA960274C9785199D1B30E64868">
    <w:name w:val="65187CA960274C9785199D1B30E64868"/>
    <w:rsid w:val="007F2D9F"/>
  </w:style>
  <w:style w:type="paragraph" w:customStyle="1" w:styleId="8DC23E05A61B4B4597B52366F6687F82">
    <w:name w:val="8DC23E05A61B4B4597B52366F6687F82"/>
    <w:rsid w:val="007F2D9F"/>
  </w:style>
  <w:style w:type="paragraph" w:customStyle="1" w:styleId="8B11AB8765FB4B9DB70455E7789ADC78">
    <w:name w:val="8B11AB8765FB4B9DB70455E7789ADC78"/>
    <w:rsid w:val="007F2D9F"/>
  </w:style>
  <w:style w:type="paragraph" w:customStyle="1" w:styleId="DCFD74F4100E4EB785C8C5E4F71E51D1">
    <w:name w:val="DCFD74F4100E4EB785C8C5E4F71E51D1"/>
    <w:rsid w:val="007F2D9F"/>
  </w:style>
  <w:style w:type="paragraph" w:customStyle="1" w:styleId="392CA35DEF67478C80C192C620F85302">
    <w:name w:val="392CA35DEF67478C80C192C620F85302"/>
    <w:rsid w:val="007F2D9F"/>
  </w:style>
  <w:style w:type="paragraph" w:customStyle="1" w:styleId="4AB4FA5166B34FED8A751A3A2C91016B">
    <w:name w:val="4AB4FA5166B34FED8A751A3A2C91016B"/>
    <w:rsid w:val="007F2D9F"/>
  </w:style>
  <w:style w:type="paragraph" w:customStyle="1" w:styleId="3F7BF988F1E149299B43C032C183191F">
    <w:name w:val="3F7BF988F1E149299B43C032C183191F"/>
    <w:rsid w:val="007F2D9F"/>
  </w:style>
  <w:style w:type="paragraph" w:customStyle="1" w:styleId="9EA69850F1B14E1ABB5F6E65E8C6EC03">
    <w:name w:val="9EA69850F1B14E1ABB5F6E65E8C6EC03"/>
    <w:rsid w:val="007F2D9F"/>
  </w:style>
  <w:style w:type="paragraph" w:customStyle="1" w:styleId="192AD24F979D471FA43DA63861DBE738">
    <w:name w:val="192AD24F979D471FA43DA63861DBE738"/>
    <w:rsid w:val="007F2D9F"/>
  </w:style>
  <w:style w:type="paragraph" w:customStyle="1" w:styleId="806DE838E95A44A5977054C9E5B02662">
    <w:name w:val="806DE838E95A44A5977054C9E5B02662"/>
    <w:rsid w:val="006F7378"/>
  </w:style>
  <w:style w:type="paragraph" w:customStyle="1" w:styleId="9EE6C1EDF6244ACEB67C6B18E0AC1DEE">
    <w:name w:val="9EE6C1EDF6244ACEB67C6B18E0AC1DEE"/>
    <w:rsid w:val="006F7378"/>
  </w:style>
  <w:style w:type="paragraph" w:customStyle="1" w:styleId="C805BB8E3BC143128A3A5E02A48A2ADF">
    <w:name w:val="C805BB8E3BC143128A3A5E02A48A2ADF"/>
    <w:rsid w:val="006F7378"/>
  </w:style>
  <w:style w:type="paragraph" w:customStyle="1" w:styleId="0F17B7E7510C4929AFD68023CC528225">
    <w:name w:val="0F17B7E7510C4929AFD68023CC528225"/>
    <w:rsid w:val="006F7378"/>
  </w:style>
  <w:style w:type="paragraph" w:customStyle="1" w:styleId="C259BCB319874DC482047B33A9921A19">
    <w:name w:val="C259BCB319874DC482047B33A9921A19"/>
    <w:rsid w:val="006F7378"/>
  </w:style>
  <w:style w:type="paragraph" w:customStyle="1" w:styleId="1F71EE5BD34D46D88B20B8703C37FE67">
    <w:name w:val="1F71EE5BD34D46D88B20B8703C37FE67"/>
    <w:rsid w:val="006F7378"/>
  </w:style>
  <w:style w:type="paragraph" w:customStyle="1" w:styleId="6125C1AE9A814509812254F36D11A2E5">
    <w:name w:val="6125C1AE9A814509812254F36D11A2E5"/>
    <w:rsid w:val="006F7378"/>
  </w:style>
  <w:style w:type="paragraph" w:customStyle="1" w:styleId="E5F776DADBD24F7CBBB310451AE0F3FC">
    <w:name w:val="E5F776DADBD24F7CBBB310451AE0F3FC"/>
    <w:rsid w:val="006F7378"/>
  </w:style>
  <w:style w:type="paragraph" w:customStyle="1" w:styleId="0695ACAAC30D477D824B39DF5624E304">
    <w:name w:val="0695ACAAC30D477D824B39DF5624E304"/>
    <w:rsid w:val="006F7378"/>
  </w:style>
  <w:style w:type="paragraph" w:customStyle="1" w:styleId="BD60FB37192D4F2C826FDAE4B0460DBD">
    <w:name w:val="BD60FB37192D4F2C826FDAE4B0460DBD"/>
    <w:rsid w:val="006F7378"/>
  </w:style>
  <w:style w:type="paragraph" w:customStyle="1" w:styleId="5734A60387FD41ADA13A24CE59DAAB61">
    <w:name w:val="5734A60387FD41ADA13A24CE59DAAB61"/>
    <w:rsid w:val="006F7378"/>
  </w:style>
  <w:style w:type="paragraph" w:customStyle="1" w:styleId="61CE274EE29A4CEFB63E2286BC48209B">
    <w:name w:val="61CE274EE29A4CEFB63E2286BC48209B"/>
    <w:rsid w:val="006F7378"/>
  </w:style>
  <w:style w:type="paragraph" w:customStyle="1" w:styleId="815BC53748544854AD183BA9B2D31ADD">
    <w:name w:val="815BC53748544854AD183BA9B2D31ADD"/>
    <w:rsid w:val="006F7378"/>
  </w:style>
  <w:style w:type="paragraph" w:customStyle="1" w:styleId="2FF1EAD050244CC984F480B8FFD30FC4">
    <w:name w:val="2FF1EAD050244CC984F480B8FFD30FC4"/>
    <w:rsid w:val="006F7378"/>
  </w:style>
  <w:style w:type="paragraph" w:customStyle="1" w:styleId="DBCEE5824C394622B9C112FCCE5467B8">
    <w:name w:val="DBCEE5824C394622B9C112FCCE5467B8"/>
    <w:rsid w:val="006F7378"/>
  </w:style>
  <w:style w:type="paragraph" w:customStyle="1" w:styleId="ED58977FCE9E4BB282B11DD6E4F80C97">
    <w:name w:val="ED58977FCE9E4BB282B11DD6E4F80C97"/>
    <w:rsid w:val="006F7378"/>
  </w:style>
  <w:style w:type="paragraph" w:customStyle="1" w:styleId="0D99ACEBA8CD49DBA2EF3735A955848A">
    <w:name w:val="0D99ACEBA8CD49DBA2EF3735A955848A"/>
    <w:rsid w:val="006F7378"/>
  </w:style>
  <w:style w:type="paragraph" w:customStyle="1" w:styleId="DA07A4168F34441AA29AB374328CAB99">
    <w:name w:val="DA07A4168F34441AA29AB374328CAB99"/>
    <w:rsid w:val="006F7378"/>
  </w:style>
  <w:style w:type="paragraph" w:customStyle="1" w:styleId="E8BAC17779D04B60BEDA241CB8192A59">
    <w:name w:val="E8BAC17779D04B60BEDA241CB8192A59"/>
    <w:rsid w:val="006F7378"/>
  </w:style>
  <w:style w:type="paragraph" w:customStyle="1" w:styleId="4C65DA5D03DD4214BFE375790F04FB49">
    <w:name w:val="4C65DA5D03DD4214BFE375790F04FB49"/>
    <w:rsid w:val="006F7378"/>
  </w:style>
  <w:style w:type="paragraph" w:customStyle="1" w:styleId="8B12828F10C345288B4E5CFDB741F179">
    <w:name w:val="8B12828F10C345288B4E5CFDB741F179"/>
    <w:rsid w:val="006F7378"/>
  </w:style>
  <w:style w:type="paragraph" w:customStyle="1" w:styleId="A91CC90F9F5941449392BBCBF3947932">
    <w:name w:val="A91CC90F9F5941449392BBCBF3947932"/>
    <w:rsid w:val="006F7378"/>
  </w:style>
  <w:style w:type="paragraph" w:customStyle="1" w:styleId="039870C548FB48328463BE29AC7E55DB">
    <w:name w:val="039870C548FB48328463BE29AC7E55DB"/>
    <w:rsid w:val="006F7378"/>
  </w:style>
  <w:style w:type="paragraph" w:customStyle="1" w:styleId="75206E38232D4473ABE7E67E937FE9A9">
    <w:name w:val="75206E38232D4473ABE7E67E937FE9A9"/>
    <w:rsid w:val="006F7378"/>
  </w:style>
  <w:style w:type="paragraph" w:customStyle="1" w:styleId="0550D4B5663148FD8D8ED25ED7F440F5">
    <w:name w:val="0550D4B5663148FD8D8ED25ED7F440F5"/>
    <w:rsid w:val="006F7378"/>
  </w:style>
  <w:style w:type="paragraph" w:customStyle="1" w:styleId="9185DF2317EF4E08BA3691AFCD5FCE13">
    <w:name w:val="9185DF2317EF4E08BA3691AFCD5FCE13"/>
    <w:rsid w:val="006F7378"/>
  </w:style>
  <w:style w:type="paragraph" w:customStyle="1" w:styleId="B08812BE954741D294FC6B691EA52C80">
    <w:name w:val="B08812BE954741D294FC6B691EA52C80"/>
    <w:rsid w:val="006F7378"/>
  </w:style>
  <w:style w:type="paragraph" w:customStyle="1" w:styleId="E78CEC3CD01846159F80E83A4BF0E593">
    <w:name w:val="E78CEC3CD01846159F80E83A4BF0E593"/>
    <w:rsid w:val="006F7378"/>
  </w:style>
  <w:style w:type="paragraph" w:customStyle="1" w:styleId="3D4E004CE8EC4A6D99FB0813A5161041">
    <w:name w:val="3D4E004CE8EC4A6D99FB0813A5161041"/>
    <w:rsid w:val="006F7378"/>
  </w:style>
  <w:style w:type="paragraph" w:customStyle="1" w:styleId="389A69E049CA446099091FE3E4C73E8F">
    <w:name w:val="389A69E049CA446099091FE3E4C73E8F"/>
    <w:rsid w:val="006F7378"/>
  </w:style>
  <w:style w:type="paragraph" w:customStyle="1" w:styleId="D655553CEDF04AF4A73DDE885DF025AB">
    <w:name w:val="D655553CEDF04AF4A73DDE885DF025AB"/>
    <w:rsid w:val="006F7378"/>
  </w:style>
  <w:style w:type="paragraph" w:customStyle="1" w:styleId="B7B43570E24C45AD80D599CEA3A14B5A">
    <w:name w:val="B7B43570E24C45AD80D599CEA3A14B5A"/>
    <w:rsid w:val="006F7378"/>
  </w:style>
  <w:style w:type="paragraph" w:customStyle="1" w:styleId="DA5F1B293CD74E239BAA1985143AE963">
    <w:name w:val="DA5F1B293CD74E239BAA1985143AE963"/>
    <w:rsid w:val="006F7378"/>
  </w:style>
  <w:style w:type="paragraph" w:customStyle="1" w:styleId="7890D13059254B658EEB9D0AE6AD931F">
    <w:name w:val="7890D13059254B658EEB9D0AE6AD931F"/>
    <w:rsid w:val="006F7378"/>
  </w:style>
  <w:style w:type="paragraph" w:customStyle="1" w:styleId="4336C73D31D54B1BAE2151510DEC8FA8">
    <w:name w:val="4336C73D31D54B1BAE2151510DEC8FA8"/>
    <w:rsid w:val="006F7378"/>
  </w:style>
  <w:style w:type="paragraph" w:customStyle="1" w:styleId="231001CDA04048849C97CA727CA8DB9A">
    <w:name w:val="231001CDA04048849C97CA727CA8DB9A"/>
    <w:rsid w:val="006F7378"/>
  </w:style>
  <w:style w:type="paragraph" w:customStyle="1" w:styleId="E07A3E1C644E44B986E617E1A77444CC">
    <w:name w:val="E07A3E1C644E44B986E617E1A77444CC"/>
    <w:rsid w:val="006F7378"/>
  </w:style>
  <w:style w:type="paragraph" w:customStyle="1" w:styleId="1595A2DF3811456C93CC8C58ADFBCA67">
    <w:name w:val="1595A2DF3811456C93CC8C58ADFBCA67"/>
    <w:rsid w:val="006F7378"/>
  </w:style>
  <w:style w:type="paragraph" w:customStyle="1" w:styleId="BF8AB90A77B14352804372041CA5B79F">
    <w:name w:val="BF8AB90A77B14352804372041CA5B79F"/>
    <w:rsid w:val="006F7378"/>
  </w:style>
  <w:style w:type="paragraph" w:customStyle="1" w:styleId="86C572D3B81B44049A0D180BEE2CC127">
    <w:name w:val="86C572D3B81B44049A0D180BEE2CC127"/>
    <w:rsid w:val="006F7378"/>
  </w:style>
  <w:style w:type="paragraph" w:customStyle="1" w:styleId="8B71766A4B834463964D67CAE9A7412E">
    <w:name w:val="8B71766A4B834463964D67CAE9A7412E"/>
    <w:rsid w:val="006F7378"/>
  </w:style>
  <w:style w:type="paragraph" w:customStyle="1" w:styleId="A2A7CE8ACCBF478EA3C9B4E0D9B4438E">
    <w:name w:val="A2A7CE8ACCBF478EA3C9B4E0D9B4438E"/>
    <w:rsid w:val="006F7378"/>
  </w:style>
  <w:style w:type="paragraph" w:customStyle="1" w:styleId="038A6FC3146C497896C209C68D7E4625">
    <w:name w:val="038A6FC3146C497896C209C68D7E4625"/>
    <w:rsid w:val="006F7378"/>
  </w:style>
  <w:style w:type="paragraph" w:customStyle="1" w:styleId="B337CC4C350E40C486A8884CF657CBC7">
    <w:name w:val="B337CC4C350E40C486A8884CF657CBC7"/>
    <w:rsid w:val="006F7378"/>
  </w:style>
  <w:style w:type="paragraph" w:customStyle="1" w:styleId="295CF54BDD104FD69421B4271E0A3B23">
    <w:name w:val="295CF54BDD104FD69421B4271E0A3B23"/>
    <w:rsid w:val="006F7378"/>
  </w:style>
  <w:style w:type="paragraph" w:customStyle="1" w:styleId="03958BB89F2A479CBFEA4B736898FEFE">
    <w:name w:val="03958BB89F2A479CBFEA4B736898FEFE"/>
    <w:rsid w:val="006F7378"/>
  </w:style>
  <w:style w:type="paragraph" w:customStyle="1" w:styleId="60CDC3A94E2C4964BF89451F30907C92">
    <w:name w:val="60CDC3A94E2C4964BF89451F30907C92"/>
    <w:rsid w:val="006F7378"/>
  </w:style>
  <w:style w:type="paragraph" w:customStyle="1" w:styleId="800EF0D1CB0244209461C3C73BCB6F13">
    <w:name w:val="800EF0D1CB0244209461C3C73BCB6F13"/>
    <w:rsid w:val="006F7378"/>
  </w:style>
  <w:style w:type="paragraph" w:customStyle="1" w:styleId="C2B39AD62C1F4B00B6673AF404A88756">
    <w:name w:val="C2B39AD62C1F4B00B6673AF404A88756"/>
    <w:rsid w:val="006F7378"/>
  </w:style>
  <w:style w:type="paragraph" w:customStyle="1" w:styleId="73583055D7794076B59D4389AC024470">
    <w:name w:val="73583055D7794076B59D4389AC024470"/>
    <w:rsid w:val="006F7378"/>
  </w:style>
  <w:style w:type="paragraph" w:customStyle="1" w:styleId="4FC755DBDDD44D7386D12F3D9D49D2AA">
    <w:name w:val="4FC755DBDDD44D7386D12F3D9D49D2AA"/>
    <w:rsid w:val="006F7378"/>
  </w:style>
  <w:style w:type="paragraph" w:customStyle="1" w:styleId="159EB969039C47ABABD53596500E3C9C">
    <w:name w:val="159EB969039C47ABABD53596500E3C9C"/>
    <w:rsid w:val="006F7378"/>
  </w:style>
  <w:style w:type="paragraph" w:customStyle="1" w:styleId="C050DD65FD194B94B106B1565F09DBFF">
    <w:name w:val="C050DD65FD194B94B106B1565F09DBFF"/>
    <w:rsid w:val="006F7378"/>
  </w:style>
  <w:style w:type="paragraph" w:customStyle="1" w:styleId="F6D3EB222B5643D39EE7EAB380202730">
    <w:name w:val="F6D3EB222B5643D39EE7EAB380202730"/>
    <w:rsid w:val="006F7378"/>
  </w:style>
  <w:style w:type="paragraph" w:customStyle="1" w:styleId="E2D8A0DDFDDA4057A30B3C0802BE09FC">
    <w:name w:val="E2D8A0DDFDDA4057A30B3C0802BE09FC"/>
    <w:rsid w:val="006F7378"/>
  </w:style>
  <w:style w:type="paragraph" w:customStyle="1" w:styleId="DBF226FAD5E64421AF8A0225CBCC2105">
    <w:name w:val="DBF226FAD5E64421AF8A0225CBCC2105"/>
    <w:rsid w:val="006F7378"/>
  </w:style>
  <w:style w:type="paragraph" w:customStyle="1" w:styleId="5C1F04664F634D598AACA09B4FDD773B">
    <w:name w:val="5C1F04664F634D598AACA09B4FDD773B"/>
    <w:rsid w:val="006F7378"/>
  </w:style>
  <w:style w:type="paragraph" w:customStyle="1" w:styleId="6EA86AC6DD0947BFBA54C93952A67F47">
    <w:name w:val="6EA86AC6DD0947BFBA54C93952A67F47"/>
    <w:rsid w:val="006F7378"/>
  </w:style>
  <w:style w:type="paragraph" w:customStyle="1" w:styleId="F15D226B8D9E4FE1B346329C63F2A5C7">
    <w:name w:val="F15D226B8D9E4FE1B346329C63F2A5C7"/>
    <w:rsid w:val="006F7378"/>
  </w:style>
  <w:style w:type="paragraph" w:customStyle="1" w:styleId="B79D2E9882244C0AAF407E4A0D768458">
    <w:name w:val="B79D2E9882244C0AAF407E4A0D768458"/>
    <w:rsid w:val="006F7378"/>
  </w:style>
  <w:style w:type="paragraph" w:customStyle="1" w:styleId="07A2C0705E7E453696A653F162519921">
    <w:name w:val="07A2C0705E7E453696A653F162519921"/>
    <w:rsid w:val="006F7378"/>
  </w:style>
  <w:style w:type="paragraph" w:customStyle="1" w:styleId="5B0E8701B25943818BF9BC2F4DE4FDA4">
    <w:name w:val="5B0E8701B25943818BF9BC2F4DE4FDA4"/>
    <w:rsid w:val="006F7378"/>
  </w:style>
  <w:style w:type="paragraph" w:customStyle="1" w:styleId="7E7BE40197014EA097C38F7D950C42ED">
    <w:name w:val="7E7BE40197014EA097C38F7D950C42ED"/>
    <w:rsid w:val="006F7378"/>
  </w:style>
  <w:style w:type="paragraph" w:customStyle="1" w:styleId="8B83BAB354094550B1C78FEE540A6E4B">
    <w:name w:val="8B83BAB354094550B1C78FEE540A6E4B"/>
    <w:rsid w:val="006F7378"/>
  </w:style>
  <w:style w:type="paragraph" w:customStyle="1" w:styleId="7CC1F7D4FA16457F84E073BF7CB1A4B7">
    <w:name w:val="7CC1F7D4FA16457F84E073BF7CB1A4B7"/>
    <w:rsid w:val="006F7378"/>
  </w:style>
  <w:style w:type="paragraph" w:customStyle="1" w:styleId="E77B246C82764A35B89187DACA57988C">
    <w:name w:val="E77B246C82764A35B89187DACA57988C"/>
    <w:rsid w:val="006F7378"/>
  </w:style>
  <w:style w:type="paragraph" w:customStyle="1" w:styleId="5C0A4E37427B422CABA03BBB45E40ED1">
    <w:name w:val="5C0A4E37427B422CABA03BBB45E40ED1"/>
    <w:rsid w:val="006F7378"/>
  </w:style>
  <w:style w:type="paragraph" w:customStyle="1" w:styleId="2613C622571D4C848D40E76C92D9B366">
    <w:name w:val="2613C622571D4C848D40E76C92D9B366"/>
    <w:rsid w:val="006F7378"/>
  </w:style>
  <w:style w:type="paragraph" w:customStyle="1" w:styleId="7AE5D6115B974E148A41BACA6400226E">
    <w:name w:val="7AE5D6115B974E148A41BACA6400226E"/>
    <w:rsid w:val="006F7378"/>
  </w:style>
  <w:style w:type="paragraph" w:customStyle="1" w:styleId="D51300479BEF4F85B60F062F59E7E74A">
    <w:name w:val="D51300479BEF4F85B60F062F59E7E74A"/>
    <w:rsid w:val="006F7378"/>
  </w:style>
  <w:style w:type="paragraph" w:customStyle="1" w:styleId="12FF3C8C58D748429E2A6477411D0BAF">
    <w:name w:val="12FF3C8C58D748429E2A6477411D0BAF"/>
    <w:rsid w:val="006F7378"/>
  </w:style>
  <w:style w:type="paragraph" w:customStyle="1" w:styleId="F0F44E63E66745818C468AC722E2EEC0">
    <w:name w:val="F0F44E63E66745818C468AC722E2EEC0"/>
    <w:rsid w:val="006F7378"/>
  </w:style>
  <w:style w:type="paragraph" w:customStyle="1" w:styleId="CC8CB4DBC373407591D237A4C02B1A14">
    <w:name w:val="CC8CB4DBC373407591D237A4C02B1A14"/>
    <w:rsid w:val="006F7378"/>
  </w:style>
  <w:style w:type="paragraph" w:customStyle="1" w:styleId="C44AB37E412D4239B2922863163F609D">
    <w:name w:val="C44AB37E412D4239B2922863163F609D"/>
    <w:rsid w:val="006F7378"/>
  </w:style>
  <w:style w:type="paragraph" w:customStyle="1" w:styleId="0829E7528F8A4EDB83F51DD41A35F0DA">
    <w:name w:val="0829E7528F8A4EDB83F51DD41A35F0DA"/>
    <w:rsid w:val="006F7378"/>
  </w:style>
  <w:style w:type="paragraph" w:customStyle="1" w:styleId="DC360D3783AB4CAB9A5B67BB0C121746">
    <w:name w:val="DC360D3783AB4CAB9A5B67BB0C121746"/>
    <w:rsid w:val="006F7378"/>
  </w:style>
  <w:style w:type="paragraph" w:customStyle="1" w:styleId="97F0A4C0CE804408AABCB62BF9B0D84C">
    <w:name w:val="97F0A4C0CE804408AABCB62BF9B0D84C"/>
    <w:rsid w:val="006F7378"/>
  </w:style>
  <w:style w:type="paragraph" w:customStyle="1" w:styleId="63DA5A87B15346DF8E9463B05EF269E1">
    <w:name w:val="63DA5A87B15346DF8E9463B05EF269E1"/>
    <w:rsid w:val="006F7378"/>
  </w:style>
  <w:style w:type="paragraph" w:customStyle="1" w:styleId="C362379FB4764ED0A614EFE8D92905D0">
    <w:name w:val="C362379FB4764ED0A614EFE8D92905D0"/>
    <w:rsid w:val="006F7378"/>
  </w:style>
  <w:style w:type="paragraph" w:customStyle="1" w:styleId="F80DB0DAB2384E7684B06983BDF55474">
    <w:name w:val="F80DB0DAB2384E7684B06983BDF55474"/>
    <w:rsid w:val="006F7378"/>
  </w:style>
  <w:style w:type="paragraph" w:customStyle="1" w:styleId="DA1D60995C574DEEAA1E5725FAAD1887">
    <w:name w:val="DA1D60995C574DEEAA1E5725FAAD1887"/>
    <w:rsid w:val="006F7378"/>
  </w:style>
  <w:style w:type="paragraph" w:customStyle="1" w:styleId="1A60371DD74C47A4A170A0CE0DF8A6AD">
    <w:name w:val="1A60371DD74C47A4A170A0CE0DF8A6AD"/>
    <w:rsid w:val="006F7378"/>
  </w:style>
  <w:style w:type="paragraph" w:customStyle="1" w:styleId="34C85C4C85954F0C8A8F877CCE71119A">
    <w:name w:val="34C85C4C85954F0C8A8F877CCE71119A"/>
    <w:rsid w:val="006F7378"/>
  </w:style>
  <w:style w:type="paragraph" w:customStyle="1" w:styleId="1E81BC4E50F34952A6B234DC1AE05956">
    <w:name w:val="1E81BC4E50F34952A6B234DC1AE05956"/>
    <w:rsid w:val="006F7378"/>
  </w:style>
  <w:style w:type="paragraph" w:customStyle="1" w:styleId="FDA44BE59A254D92A9CDFE38483C5024">
    <w:name w:val="FDA44BE59A254D92A9CDFE38483C5024"/>
    <w:rsid w:val="006F7378"/>
  </w:style>
  <w:style w:type="paragraph" w:customStyle="1" w:styleId="C727AE0A663740E0B3495CC4D17033B9">
    <w:name w:val="C727AE0A663740E0B3495CC4D17033B9"/>
    <w:rsid w:val="006F7378"/>
  </w:style>
  <w:style w:type="paragraph" w:customStyle="1" w:styleId="A263C60630454DBAAAB74EC6FD3CAF4F">
    <w:name w:val="A263C60630454DBAAAB74EC6FD3CAF4F"/>
    <w:rsid w:val="006F7378"/>
  </w:style>
  <w:style w:type="paragraph" w:customStyle="1" w:styleId="E818C2AB20CC4F5D9D841103FAA7E473">
    <w:name w:val="E818C2AB20CC4F5D9D841103FAA7E473"/>
    <w:rsid w:val="006F7378"/>
  </w:style>
  <w:style w:type="paragraph" w:customStyle="1" w:styleId="F5ED0577AD2142B7A46AA4EA7A392DE5">
    <w:name w:val="F5ED0577AD2142B7A46AA4EA7A392DE5"/>
    <w:rsid w:val="006F7378"/>
  </w:style>
  <w:style w:type="paragraph" w:customStyle="1" w:styleId="927B403E18654DDFAD25F3C93656BD50">
    <w:name w:val="927B403E18654DDFAD25F3C93656BD50"/>
    <w:rsid w:val="006F7378"/>
  </w:style>
  <w:style w:type="paragraph" w:customStyle="1" w:styleId="EE4CAADCA4A644B69E59EC4EE32A4072">
    <w:name w:val="EE4CAADCA4A644B69E59EC4EE32A4072"/>
    <w:rsid w:val="006F7378"/>
  </w:style>
  <w:style w:type="paragraph" w:customStyle="1" w:styleId="C80BC24E70484ECD9C80A8F74A90B6FB">
    <w:name w:val="C80BC24E70484ECD9C80A8F74A90B6FB"/>
    <w:rsid w:val="006F7378"/>
  </w:style>
  <w:style w:type="paragraph" w:customStyle="1" w:styleId="4D70579AC2354C16BBA68B9509D41998">
    <w:name w:val="4D70579AC2354C16BBA68B9509D41998"/>
    <w:rsid w:val="006F7378"/>
  </w:style>
  <w:style w:type="paragraph" w:customStyle="1" w:styleId="C7B181A462814EC6A315A75B0B54E866">
    <w:name w:val="C7B181A462814EC6A315A75B0B54E866"/>
    <w:rsid w:val="006F7378"/>
  </w:style>
  <w:style w:type="paragraph" w:customStyle="1" w:styleId="A380E18D8E1E4B7BA171F5F28C9170A1">
    <w:name w:val="A380E18D8E1E4B7BA171F5F28C9170A1"/>
    <w:rsid w:val="006F7378"/>
  </w:style>
  <w:style w:type="paragraph" w:customStyle="1" w:styleId="593EFE62F93D4120A361949378C9DE97">
    <w:name w:val="593EFE62F93D4120A361949378C9DE97"/>
    <w:rsid w:val="006F7378"/>
  </w:style>
  <w:style w:type="paragraph" w:customStyle="1" w:styleId="36546E3D49C649C9A23957F72D584037">
    <w:name w:val="36546E3D49C649C9A23957F72D584037"/>
    <w:rsid w:val="006F7378"/>
  </w:style>
  <w:style w:type="paragraph" w:customStyle="1" w:styleId="5116626A5CA547759C92FE947A6923F9">
    <w:name w:val="5116626A5CA547759C92FE947A6923F9"/>
    <w:rsid w:val="006F737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a:ea typeface=""/>
        <a:cs typeface=""/>
      </a:majorFont>
      <a:minorFont>
        <a:latin typeface="Cambr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
  <CompanyPhone>01 444 804 18 20</CompanyPhone>
  <CompanyFax/>
  <CompanyEmail>dg.@cbslp.edu.mx</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5431C3B-1C29-4CFE-8693-96D0EE28630B}">
  <ds:schemaRefs>
    <ds:schemaRef ds:uri="http://schemas.microsoft.com/sharepoint/v3/contenttype/forms"/>
  </ds:schemaRefs>
</ds:datastoreItem>
</file>

<file path=customXml/itemProps3.xml><?xml version="1.0" encoding="utf-8"?>
<ds:datastoreItem xmlns:ds="http://schemas.openxmlformats.org/officeDocument/2006/customXml" ds:itemID="{7F9E0EFD-56F4-44BC-96FC-A58FC4245E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Currículum básico</Template>
  <TotalTime>0</TotalTime>
  <Pages>5</Pages>
  <Words>679</Words>
  <Characters>3739</Characters>
  <Application>Microsoft Office Word</Application>
  <DocSecurity>0</DocSecurity>
  <Lines>31</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Company>
  <LinksUpToDate>false</LinksUpToDate>
  <CharactersWithSpaces>4410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dc:creator>
  <cp:lastModifiedBy>Archivo</cp:lastModifiedBy>
  <cp:revision>2</cp:revision>
  <cp:lastPrinted>2016-08-12T16:47:00Z</cp:lastPrinted>
  <dcterms:created xsi:type="dcterms:W3CDTF">2017-01-23T20:20:00Z</dcterms:created>
  <dcterms:modified xsi:type="dcterms:W3CDTF">2017-01-23T20:20:00Z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TC029188809991</vt:lpwstr>
  </property>
</Properties>
</file>