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AA7" w:rsidRDefault="002D5AA7" w:rsidP="002D5AA7">
      <w:pPr>
        <w:pStyle w:val="Puesto"/>
        <w:ind w:left="144"/>
        <w:jc w:val="right"/>
        <w:rPr>
          <w:noProof/>
          <w:lang w:val="es-MX" w:eastAsia="es-MX"/>
        </w:rPr>
      </w:pPr>
      <w:bookmarkStart w:id="0" w:name="_GoBack"/>
      <w:bookmarkEnd w:id="0"/>
      <w:r w:rsidRPr="003B0FE9">
        <w:rPr>
          <w:noProof/>
          <w:lang w:val="es-MX" w:eastAsia="es-MX"/>
        </w:rPr>
        <w:drawing>
          <wp:inline distT="0" distB="0" distL="0" distR="0" wp14:anchorId="2EA23EBC" wp14:editId="214D7582">
            <wp:extent cx="1143000" cy="1133475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Imag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4" r="84459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4A2" w:rsidRPr="002D5AA7" w:rsidRDefault="007A7648" w:rsidP="002D5AA7">
      <w:pPr>
        <w:pStyle w:val="Puesto"/>
        <w:ind w:left="144"/>
        <w:rPr>
          <w:noProof/>
          <w:lang w:val="es-MX" w:eastAsia="es-MX"/>
        </w:rPr>
      </w:pPr>
      <w:r>
        <w:rPr>
          <w:noProof/>
          <w:lang w:val="es-MX" w:eastAsia="es-MX"/>
        </w:rPr>
        <w:t>LIC</w:t>
      </w:r>
      <w:r w:rsidR="00E24283">
        <w:rPr>
          <w:noProof/>
          <w:lang w:val="es-MX" w:eastAsia="es-MX"/>
        </w:rPr>
        <w:t>.</w:t>
      </w:r>
      <w:r w:rsidR="002F0FD7">
        <w:rPr>
          <w:noProof/>
          <w:lang w:val="es-MX" w:eastAsia="es-MX"/>
        </w:rPr>
        <w:t xml:space="preserve"> </w:t>
      </w:r>
      <w:r w:rsidR="00E24283">
        <w:rPr>
          <w:noProof/>
          <w:lang w:val="es-MX" w:eastAsia="es-MX"/>
        </w:rPr>
        <w:t>HUGO HUMBERTO DIAZ DE LEON MARTÍ</w:t>
      </w:r>
      <w:r>
        <w:rPr>
          <w:noProof/>
          <w:lang w:val="es-MX" w:eastAsia="es-MX"/>
        </w:rPr>
        <w:t>NEZ</w:t>
      </w:r>
      <w:r w:rsidR="00810BCC">
        <w:rPr>
          <w:noProof/>
          <w:lang w:val="es-MX" w:eastAsia="es-MX"/>
        </w:rPr>
        <w:t xml:space="preserve">                                        </w:t>
      </w:r>
      <w:r>
        <w:rPr>
          <w:noProof/>
          <w:lang w:val="es-MX" w:eastAsia="es-MX"/>
        </w:rPr>
        <w:t xml:space="preserve"> </w:t>
      </w:r>
      <w:r w:rsidR="00B834A2">
        <w:rPr>
          <w:noProof/>
          <w:lang w:val="es-MX" w:eastAsia="es-MX"/>
        </w:rPr>
        <w:t xml:space="preserve"> </w:t>
      </w:r>
    </w:p>
    <w:p w:rsidR="00B834A2" w:rsidRPr="00E24283" w:rsidRDefault="007A7648" w:rsidP="00B834A2">
      <w:pPr>
        <w:rPr>
          <w:color w:val="auto"/>
        </w:rPr>
      </w:pPr>
      <w:r>
        <w:t xml:space="preserve">01-489 38-60549 o </w:t>
      </w:r>
      <w:r w:rsidRPr="00E24283">
        <w:rPr>
          <w:color w:val="auto"/>
        </w:rPr>
        <w:t xml:space="preserve">60758         </w:t>
      </w:r>
      <w:r w:rsidR="00856E27">
        <w:rPr>
          <w:color w:val="auto"/>
        </w:rPr>
        <w:t xml:space="preserve">                  </w:t>
      </w:r>
      <w:r w:rsidRPr="00E24283">
        <w:rPr>
          <w:color w:val="auto"/>
        </w:rPr>
        <w:t xml:space="preserve">  </w:t>
      </w:r>
      <w:hyperlink r:id="rId11" w:history="1">
        <w:r w:rsidRPr="00E24283">
          <w:rPr>
            <w:rStyle w:val="Hipervnculo"/>
            <w:color w:val="auto"/>
          </w:rPr>
          <w:t>plantel13@cbslp.edu.mx</w:t>
        </w:r>
      </w:hyperlink>
      <w:r w:rsidRPr="00E24283">
        <w:rPr>
          <w:color w:val="auto"/>
        </w:rPr>
        <w:t xml:space="preserve">   </w:t>
      </w:r>
    </w:p>
    <w:p w:rsidR="00B834A2" w:rsidRDefault="00B834A2" w:rsidP="00B834A2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B834A2" w:rsidRPr="00EA0B33" w:rsidRDefault="00E24283" w:rsidP="00B834A2">
      <w:r>
        <w:t>DIRECTOR</w:t>
      </w:r>
      <w:r w:rsidR="007A7648">
        <w:t xml:space="preserve"> DE PLANTEL </w:t>
      </w:r>
      <w:r w:rsidR="007A7648">
        <w:tab/>
      </w:r>
      <w:r w:rsidR="007A7648">
        <w:tab/>
      </w:r>
      <w:r>
        <w:tab/>
      </w:r>
      <w:r>
        <w:tab/>
      </w:r>
      <w:r w:rsidR="007A7648">
        <w:t xml:space="preserve">13 TANQUIAN DE ESCOBEDO </w:t>
      </w:r>
      <w:r w:rsidR="00B834A2">
        <w:t xml:space="preserve"> </w:t>
      </w:r>
    </w:p>
    <w:p w:rsidR="00B834A2" w:rsidRDefault="00B834A2" w:rsidP="00B834A2">
      <w:pPr>
        <w:pStyle w:val="Encabezadodelaseccin"/>
        <w:spacing w:before="480"/>
        <w:rPr>
          <w:noProof/>
        </w:rPr>
      </w:pP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3507A065" wp14:editId="00A12407">
                <wp:simplePos x="0" y="0"/>
                <wp:positionH relativeFrom="column">
                  <wp:posOffset>4869815</wp:posOffset>
                </wp:positionH>
                <wp:positionV relativeFrom="paragraph">
                  <wp:posOffset>31115</wp:posOffset>
                </wp:positionV>
                <wp:extent cx="2605405" cy="257810"/>
                <wp:effectExtent l="0" t="7302" r="16192" b="16193"/>
                <wp:wrapSquare wrapText="bothSides"/>
                <wp:docPr id="2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605405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516A" w:rsidRDefault="0011576F" w:rsidP="00B834A2">
                            <w:r>
                              <w:t>FECHA DE ACTUALIZACIÓN: 23</w:t>
                            </w:r>
                            <w:r w:rsidR="005979B0">
                              <w:t xml:space="preserve"> DE </w:t>
                            </w:r>
                            <w:proofErr w:type="gramStart"/>
                            <w:r>
                              <w:t>ENERO</w:t>
                            </w:r>
                            <w:r w:rsidR="005979B0">
                              <w:t xml:space="preserve">  201</w:t>
                            </w:r>
                            <w:r>
                              <w:t>7</w:t>
                            </w:r>
                            <w:proofErr w:type="gramEnd"/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07A06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83.45pt;margin-top:2.45pt;width:205.15pt;height:20.3pt;rotation:-90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" strokecolor="#00b0f0">
                <v:textbox style="layout-flow:vertical">
                  <w:txbxContent>
                    <w:p w:rsidR="00B5516A" w:rsidRDefault="0011576F" w:rsidP="00B834A2">
                      <w:r>
                        <w:t>FECHA DE ACTUALIZACIÓN: 23</w:t>
                      </w:r>
                      <w:r w:rsidR="005979B0">
                        <w:t xml:space="preserve"> DE </w:t>
                      </w:r>
                      <w:proofErr w:type="gramStart"/>
                      <w:r>
                        <w:t>ENERO</w:t>
                      </w:r>
                      <w:r w:rsidR="005979B0">
                        <w:t xml:space="preserve">  201</w:t>
                      </w:r>
                      <w:r>
                        <w:t>7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t>FORMACIÓN</w:t>
      </w:r>
    </w:p>
    <w:p w:rsidR="00B834A2" w:rsidRDefault="00B834A2" w:rsidP="00B834A2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TITULO</w:t>
      </w:r>
      <w:r>
        <w:rPr>
          <w:noProof/>
        </w:rPr>
        <w:t> </w:t>
      </w:r>
      <w:r>
        <w:rPr>
          <w:noProof/>
        </w:rPr>
        <w:sym w:font="Symbol" w:char="F07C"/>
      </w:r>
      <w:r w:rsidR="005979B0">
        <w:rPr>
          <w:noProof/>
        </w:rPr>
        <w:t xml:space="preserve"> LICIENCIADO</w:t>
      </w:r>
      <w:r w:rsidR="004A471E">
        <w:rPr>
          <w:noProof/>
        </w:rPr>
        <w:t xml:space="preserve"> EN RELACIONES INDUSTRIALES</w:t>
      </w:r>
    </w:p>
    <w:p w:rsidR="00B834A2" w:rsidRDefault="00B834A2" w:rsidP="00B834A2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FACULTAD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4A471E">
        <w:rPr>
          <w:noProof/>
        </w:rPr>
        <w:t>INSTITUTO TECNOLOGICO DE SAN LUIS POTOSI</w:t>
      </w:r>
    </w:p>
    <w:p w:rsidR="00B834A2" w:rsidRPr="003412D8" w:rsidRDefault="00B834A2" w:rsidP="00B834A2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>
        <w:rPr>
          <w:noProof/>
          <w:color w:val="2A7B88" w:themeColor="accent1" w:themeShade="BF"/>
        </w:rPr>
        <w:t xml:space="preserve"> </w:t>
      </w:r>
      <w:r w:rsidR="004A471E">
        <w:rPr>
          <w:noProof/>
        </w:rPr>
        <w:t>| 1982 - 1986</w:t>
      </w:r>
    </w:p>
    <w:p w:rsidR="00B834A2" w:rsidRDefault="00B834A2" w:rsidP="00B834A2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4C1E4F">
        <w:rPr>
          <w:noProof/>
        </w:rPr>
        <w:t>| </w:t>
      </w:r>
      <w:r w:rsidR="004A471E">
        <w:rPr>
          <w:noProof/>
        </w:rPr>
        <w:t>7516529</w:t>
      </w:r>
    </w:p>
    <w:p w:rsidR="008744B3" w:rsidRDefault="008744B3" w:rsidP="00B834A2">
      <w:pPr>
        <w:pStyle w:val="Subseccin"/>
        <w:spacing w:before="100"/>
        <w:rPr>
          <w:noProof/>
        </w:rPr>
      </w:pPr>
    </w:p>
    <w:p w:rsidR="008744B3" w:rsidRDefault="008744B3" w:rsidP="008744B3">
      <w:pPr>
        <w:pStyle w:val="Subseccin"/>
        <w:spacing w:before="100"/>
        <w:rPr>
          <w:noProof/>
        </w:rPr>
      </w:pPr>
      <w:r>
        <w:rPr>
          <w:noProof/>
          <w:color w:val="336699"/>
        </w:rPr>
        <w:t>GRADO</w:t>
      </w:r>
      <w:r>
        <w:rPr>
          <w:noProof/>
        </w:rPr>
        <w:t> 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4A471E">
        <w:rPr>
          <w:noProof/>
        </w:rPr>
        <w:t xml:space="preserve">MAESTRIA EN EDUCACION </w:t>
      </w:r>
    </w:p>
    <w:p w:rsidR="008744B3" w:rsidRDefault="008744B3" w:rsidP="008744B3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4A471E">
        <w:rPr>
          <w:noProof/>
        </w:rPr>
        <w:t>UNIVERSIDAD INTERAMERICANA PARA EL DESARROLLO (UNID)</w:t>
      </w:r>
    </w:p>
    <w:p w:rsidR="008744B3" w:rsidRPr="003412D8" w:rsidRDefault="008744B3" w:rsidP="008744B3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>|</w:t>
      </w:r>
      <w:r w:rsidR="004A471E">
        <w:rPr>
          <w:noProof/>
        </w:rPr>
        <w:t>SEP- 2009 – DIC. 2010</w:t>
      </w:r>
    </w:p>
    <w:p w:rsidR="008744B3" w:rsidRPr="004A471E" w:rsidRDefault="008744B3" w:rsidP="008744B3">
      <w:pPr>
        <w:pStyle w:val="Subseccin"/>
        <w:spacing w:before="100"/>
        <w:rPr>
          <w:noProof/>
          <w:color w:val="0D0D0D" w:themeColor="text1" w:themeTint="F2"/>
        </w:rPr>
      </w:pPr>
      <w:r w:rsidRPr="003412D8">
        <w:rPr>
          <w:noProof/>
          <w:color w:val="2A7B88" w:themeColor="accent1" w:themeShade="BF"/>
        </w:rPr>
        <w:t>CEDULA PROFESIONAL </w:t>
      </w:r>
      <w:r w:rsidR="005979B0">
        <w:rPr>
          <w:noProof/>
        </w:rPr>
        <w:t xml:space="preserve">| </w:t>
      </w:r>
      <w:r w:rsidR="004A471E">
        <w:rPr>
          <w:noProof/>
          <w:color w:val="0D0D0D" w:themeColor="text1" w:themeTint="F2"/>
        </w:rPr>
        <w:t>9770589</w:t>
      </w:r>
    </w:p>
    <w:p w:rsidR="00B834A2" w:rsidRDefault="00B834A2" w:rsidP="00B834A2">
      <w:pPr>
        <w:pStyle w:val="Encabezadodelaseccin"/>
        <w:spacing w:before="480"/>
        <w:rPr>
          <w:noProof/>
        </w:rPr>
      </w:pPr>
      <w:r>
        <w:rPr>
          <w:noProof/>
        </w:rPr>
        <w:t>EXPERIENCIA LABORAL</w:t>
      </w:r>
    </w:p>
    <w:p w:rsidR="00B834A2" w:rsidRDefault="004A471E" w:rsidP="00B834A2">
      <w:pPr>
        <w:pStyle w:val="Listaconvietas"/>
        <w:rPr>
          <w:noProof/>
        </w:rPr>
      </w:pPr>
      <w:r>
        <w:rPr>
          <w:noProof/>
        </w:rPr>
        <w:t xml:space="preserve">DOCENTE PL. 09 TANLAJAS S.L.P |SEPTIEMBRE </w:t>
      </w:r>
      <w:r w:rsidR="00622D55">
        <w:rPr>
          <w:noProof/>
        </w:rPr>
        <w:t xml:space="preserve">1993 - </w:t>
      </w:r>
      <w:r>
        <w:rPr>
          <w:noProof/>
        </w:rPr>
        <w:t>1998</w:t>
      </w:r>
    </w:p>
    <w:p w:rsidR="004A471E" w:rsidRDefault="004A471E" w:rsidP="00B834A2">
      <w:pPr>
        <w:pStyle w:val="Listaconvietas"/>
        <w:rPr>
          <w:noProof/>
        </w:rPr>
      </w:pPr>
      <w:r>
        <w:rPr>
          <w:noProof/>
        </w:rPr>
        <w:t xml:space="preserve">SUBDIRECTOR </w:t>
      </w:r>
      <w:r w:rsidR="00622D55">
        <w:rPr>
          <w:noProof/>
        </w:rPr>
        <w:t xml:space="preserve">PL. 05 </w:t>
      </w:r>
      <w:r>
        <w:rPr>
          <w:noProof/>
        </w:rPr>
        <w:t>CD. FERNANDEZ S.L.P.</w:t>
      </w:r>
      <w:r w:rsidR="00622D55" w:rsidRPr="00622D55">
        <w:rPr>
          <w:noProof/>
        </w:rPr>
        <w:t xml:space="preserve"> </w:t>
      </w:r>
      <w:r w:rsidR="00622D55">
        <w:rPr>
          <w:noProof/>
        </w:rPr>
        <w:t>|</w:t>
      </w:r>
      <w:r>
        <w:rPr>
          <w:noProof/>
        </w:rPr>
        <w:t xml:space="preserve"> </w:t>
      </w:r>
      <w:r w:rsidR="00622D55">
        <w:rPr>
          <w:noProof/>
        </w:rPr>
        <w:t>01 MARZO 1998 – AL 31 DE ABRIL 1999</w:t>
      </w:r>
    </w:p>
    <w:p w:rsidR="004A471E" w:rsidRDefault="004A471E" w:rsidP="00B834A2">
      <w:pPr>
        <w:pStyle w:val="Listaconvietas"/>
        <w:rPr>
          <w:noProof/>
        </w:rPr>
      </w:pPr>
      <w:r>
        <w:rPr>
          <w:noProof/>
        </w:rPr>
        <w:t xml:space="preserve">SUBDIRECTOR PL. 08, XILITLA S.L.P. </w:t>
      </w:r>
      <w:r w:rsidR="00622D55">
        <w:rPr>
          <w:noProof/>
        </w:rPr>
        <w:t>|01 SEPTIEMBRE 1999 – 20 ENERO 2002</w:t>
      </w:r>
    </w:p>
    <w:p w:rsidR="00622D55" w:rsidRDefault="00622D55" w:rsidP="00B834A2">
      <w:pPr>
        <w:pStyle w:val="Listaconvietas"/>
        <w:rPr>
          <w:noProof/>
        </w:rPr>
      </w:pPr>
      <w:r>
        <w:rPr>
          <w:noProof/>
        </w:rPr>
        <w:t>DIRECTOR PL. 39 SANTA MARIA PICULA MPI. TAMAZUNCHALE S.L.P. | 21 ENERO 2002 – 20 SEPTIEMBRE 2004</w:t>
      </w:r>
    </w:p>
    <w:p w:rsidR="00622D55" w:rsidRDefault="00622D55" w:rsidP="00B834A2">
      <w:pPr>
        <w:pStyle w:val="Listaconvietas"/>
        <w:rPr>
          <w:noProof/>
        </w:rPr>
      </w:pPr>
      <w:r>
        <w:rPr>
          <w:noProof/>
        </w:rPr>
        <w:t>DIRECTOR PL 37, TAMAPANTZ, MPIO. AQUISMON S.L.P. | 21 SEPTIEMBRE 2004 – 27 AGOSTO 2006</w:t>
      </w:r>
    </w:p>
    <w:p w:rsidR="00622D55" w:rsidRDefault="00622D55" w:rsidP="00B834A2">
      <w:pPr>
        <w:pStyle w:val="Listaconvietas"/>
        <w:rPr>
          <w:noProof/>
        </w:rPr>
      </w:pPr>
      <w:r>
        <w:rPr>
          <w:noProof/>
        </w:rPr>
        <w:t>DIRECTOR PL. 31 AQUISMON S.L.P. |28 AGOSTO 2006 – 15 AGOSTO 2013</w:t>
      </w:r>
    </w:p>
    <w:p w:rsidR="00622D55" w:rsidRDefault="00622D55" w:rsidP="00B834A2">
      <w:pPr>
        <w:pStyle w:val="Listaconvietas"/>
        <w:rPr>
          <w:noProof/>
        </w:rPr>
      </w:pPr>
      <w:r>
        <w:rPr>
          <w:noProof/>
        </w:rPr>
        <w:t xml:space="preserve">DIRECTOR PL. 16 SAN VICENTE </w:t>
      </w:r>
      <w:r w:rsidR="005979B0">
        <w:rPr>
          <w:noProof/>
        </w:rPr>
        <w:t>TANCUAYALAB | 16 JULIO 2015 – 15 ABRIL 2015</w:t>
      </w:r>
    </w:p>
    <w:p w:rsidR="002F0FD7" w:rsidRDefault="005979B0" w:rsidP="00D45E2C">
      <w:pPr>
        <w:pStyle w:val="Listaconvietas"/>
        <w:numPr>
          <w:ilvl w:val="0"/>
          <w:numId w:val="0"/>
        </w:numPr>
        <w:ind w:left="144"/>
        <w:rPr>
          <w:noProof/>
        </w:rPr>
      </w:pPr>
      <w:r>
        <w:rPr>
          <w:noProof/>
        </w:rPr>
        <w:t xml:space="preserve">DIRECTOR PL. 13 TANQUIAN DE ESCOBEDO S.L.P. |16 ABRIL 2015 A LA FECHA </w:t>
      </w:r>
    </w:p>
    <w:sectPr w:rsidR="002F0FD7" w:rsidSect="004B34FC">
      <w:footerReference w:type="default" r:id="rId12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2C7" w:rsidRDefault="005132C7">
      <w:pPr>
        <w:spacing w:after="0"/>
      </w:pPr>
      <w:r>
        <w:separator/>
      </w:r>
    </w:p>
  </w:endnote>
  <w:endnote w:type="continuationSeparator" w:id="0">
    <w:p w:rsidR="005132C7" w:rsidRDefault="005132C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516A" w:rsidRDefault="00B5516A">
    <w:pPr>
      <w:pStyle w:val="Piedepgina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2D5AA7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2C7" w:rsidRDefault="005132C7">
      <w:pPr>
        <w:spacing w:after="0"/>
      </w:pPr>
      <w:r>
        <w:separator/>
      </w:r>
    </w:p>
  </w:footnote>
  <w:footnote w:type="continuationSeparator" w:id="0">
    <w:p w:rsidR="005132C7" w:rsidRDefault="005132C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C3"/>
    <w:rsid w:val="00010431"/>
    <w:rsid w:val="00015AB1"/>
    <w:rsid w:val="00040692"/>
    <w:rsid w:val="00083240"/>
    <w:rsid w:val="000C1295"/>
    <w:rsid w:val="000C5543"/>
    <w:rsid w:val="000E3468"/>
    <w:rsid w:val="000E4A72"/>
    <w:rsid w:val="0011576F"/>
    <w:rsid w:val="00121D52"/>
    <w:rsid w:val="001375BF"/>
    <w:rsid w:val="00190E43"/>
    <w:rsid w:val="001B2E0A"/>
    <w:rsid w:val="001B4CD1"/>
    <w:rsid w:val="001D74FF"/>
    <w:rsid w:val="001F1D59"/>
    <w:rsid w:val="00225DC9"/>
    <w:rsid w:val="002315C3"/>
    <w:rsid w:val="00254AE2"/>
    <w:rsid w:val="0028072A"/>
    <w:rsid w:val="002B5C50"/>
    <w:rsid w:val="002D5483"/>
    <w:rsid w:val="002D5AA7"/>
    <w:rsid w:val="002F03EF"/>
    <w:rsid w:val="002F0FD7"/>
    <w:rsid w:val="00327C7B"/>
    <w:rsid w:val="003412D8"/>
    <w:rsid w:val="003473C6"/>
    <w:rsid w:val="0037447E"/>
    <w:rsid w:val="00380F1B"/>
    <w:rsid w:val="003C7381"/>
    <w:rsid w:val="003E4047"/>
    <w:rsid w:val="0041016A"/>
    <w:rsid w:val="004122C9"/>
    <w:rsid w:val="00423C1B"/>
    <w:rsid w:val="004464D5"/>
    <w:rsid w:val="004967A7"/>
    <w:rsid w:val="004A010D"/>
    <w:rsid w:val="004A07D5"/>
    <w:rsid w:val="004A3406"/>
    <w:rsid w:val="004A471E"/>
    <w:rsid w:val="004B34FC"/>
    <w:rsid w:val="004B6DDC"/>
    <w:rsid w:val="004B74D6"/>
    <w:rsid w:val="004C0851"/>
    <w:rsid w:val="004C1E4F"/>
    <w:rsid w:val="004D2C85"/>
    <w:rsid w:val="004D6BB9"/>
    <w:rsid w:val="004E07FD"/>
    <w:rsid w:val="004F19A3"/>
    <w:rsid w:val="004F367F"/>
    <w:rsid w:val="005132C7"/>
    <w:rsid w:val="00546DF4"/>
    <w:rsid w:val="00561321"/>
    <w:rsid w:val="00565EEC"/>
    <w:rsid w:val="00572341"/>
    <w:rsid w:val="00584F44"/>
    <w:rsid w:val="005979B0"/>
    <w:rsid w:val="00597FC6"/>
    <w:rsid w:val="005B0CD5"/>
    <w:rsid w:val="005C4878"/>
    <w:rsid w:val="005D0A6F"/>
    <w:rsid w:val="005E112D"/>
    <w:rsid w:val="0060085E"/>
    <w:rsid w:val="00600E65"/>
    <w:rsid w:val="0062026D"/>
    <w:rsid w:val="00622D55"/>
    <w:rsid w:val="00655CC2"/>
    <w:rsid w:val="006A4E93"/>
    <w:rsid w:val="006D0030"/>
    <w:rsid w:val="007051AF"/>
    <w:rsid w:val="00716BD5"/>
    <w:rsid w:val="00770BBE"/>
    <w:rsid w:val="00772E29"/>
    <w:rsid w:val="00783CDA"/>
    <w:rsid w:val="00786DF6"/>
    <w:rsid w:val="007A7648"/>
    <w:rsid w:val="007B1660"/>
    <w:rsid w:val="007C73B0"/>
    <w:rsid w:val="007D0D4A"/>
    <w:rsid w:val="007F4AA8"/>
    <w:rsid w:val="007F561C"/>
    <w:rsid w:val="00801822"/>
    <w:rsid w:val="00810BCC"/>
    <w:rsid w:val="00825F48"/>
    <w:rsid w:val="00856E27"/>
    <w:rsid w:val="008744B3"/>
    <w:rsid w:val="00883733"/>
    <w:rsid w:val="0089183B"/>
    <w:rsid w:val="008C41B4"/>
    <w:rsid w:val="008D26AF"/>
    <w:rsid w:val="00900B98"/>
    <w:rsid w:val="009206C8"/>
    <w:rsid w:val="00931466"/>
    <w:rsid w:val="00957916"/>
    <w:rsid w:val="00975A5D"/>
    <w:rsid w:val="009B149B"/>
    <w:rsid w:val="009B24B3"/>
    <w:rsid w:val="00A121B0"/>
    <w:rsid w:val="00A32278"/>
    <w:rsid w:val="00A34348"/>
    <w:rsid w:val="00A42A0B"/>
    <w:rsid w:val="00A4328B"/>
    <w:rsid w:val="00A4694D"/>
    <w:rsid w:val="00A97CFD"/>
    <w:rsid w:val="00AB2016"/>
    <w:rsid w:val="00AB3365"/>
    <w:rsid w:val="00AD2EE4"/>
    <w:rsid w:val="00B22F9C"/>
    <w:rsid w:val="00B5516A"/>
    <w:rsid w:val="00B665E8"/>
    <w:rsid w:val="00B77A85"/>
    <w:rsid w:val="00B834A2"/>
    <w:rsid w:val="00B83BCC"/>
    <w:rsid w:val="00B875A1"/>
    <w:rsid w:val="00BA1273"/>
    <w:rsid w:val="00BC7D77"/>
    <w:rsid w:val="00BE34B5"/>
    <w:rsid w:val="00C00518"/>
    <w:rsid w:val="00C007C7"/>
    <w:rsid w:val="00C0416B"/>
    <w:rsid w:val="00C17721"/>
    <w:rsid w:val="00C23952"/>
    <w:rsid w:val="00C334F9"/>
    <w:rsid w:val="00C51C5F"/>
    <w:rsid w:val="00C53768"/>
    <w:rsid w:val="00C740C3"/>
    <w:rsid w:val="00CA4115"/>
    <w:rsid w:val="00CB0ACC"/>
    <w:rsid w:val="00CC7F77"/>
    <w:rsid w:val="00CF42C4"/>
    <w:rsid w:val="00D41704"/>
    <w:rsid w:val="00D434E5"/>
    <w:rsid w:val="00D45E2C"/>
    <w:rsid w:val="00D72A1F"/>
    <w:rsid w:val="00D91CC4"/>
    <w:rsid w:val="00D960EF"/>
    <w:rsid w:val="00DA3C81"/>
    <w:rsid w:val="00DA5B10"/>
    <w:rsid w:val="00DD7A07"/>
    <w:rsid w:val="00DF0E8F"/>
    <w:rsid w:val="00E0145F"/>
    <w:rsid w:val="00E24283"/>
    <w:rsid w:val="00E34A9B"/>
    <w:rsid w:val="00E817E2"/>
    <w:rsid w:val="00E93444"/>
    <w:rsid w:val="00EA00C7"/>
    <w:rsid w:val="00EA0B33"/>
    <w:rsid w:val="00EC4BB9"/>
    <w:rsid w:val="00ED7EDA"/>
    <w:rsid w:val="00EF2FE3"/>
    <w:rsid w:val="00F25F68"/>
    <w:rsid w:val="00F25F7B"/>
    <w:rsid w:val="00F35F1F"/>
    <w:rsid w:val="00F53D75"/>
    <w:rsid w:val="00F61E98"/>
    <w:rsid w:val="00FD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80808-1E1E-4243-A75F-F986DD3B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PuestoCar">
    <w:name w:val="Puesto Car"/>
    <w:basedOn w:val="Fuentedeprrafopredeter"/>
    <w:link w:val="Puest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  <w:style w:type="character" w:styleId="Hipervnculo">
    <w:name w:val="Hyperlink"/>
    <w:basedOn w:val="Fuentedeprrafopredeter"/>
    <w:uiPriority w:val="99"/>
    <w:unhideWhenUsed/>
    <w:rsid w:val="007B1660"/>
    <w:rPr>
      <w:color w:val="39A5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lantel13@cbslp.edu.mx" TargetMode="Externa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0D997E-C797-4214-899F-D836B8933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</Template>
  <TotalTime>0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</dc:creator>
  <cp:lastModifiedBy>Archivo</cp:lastModifiedBy>
  <cp:revision>3</cp:revision>
  <cp:lastPrinted>2016-10-31T15:46:00Z</cp:lastPrinted>
  <dcterms:created xsi:type="dcterms:W3CDTF">2017-01-24T16:22:00Z</dcterms:created>
  <dcterms:modified xsi:type="dcterms:W3CDTF">2017-01-24T16:22:00Z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