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4A2" w:rsidRDefault="00A32278" w:rsidP="00C23952">
      <w:pPr>
        <w:pStyle w:val="Subseccin"/>
        <w:spacing w:before="100"/>
        <w:rPr>
          <w:noProof/>
        </w:rPr>
      </w:pPr>
      <w:r>
        <w:rPr>
          <w:noProof/>
          <w:lang w:val="es-MX" w:eastAsia="es-MX"/>
        </w:rPr>
        <w:t xml:space="preserve">                                                                                                                                                                                          </w:t>
      </w:r>
      <w:r w:rsidRPr="003B0FE9">
        <w:rPr>
          <w:noProof/>
          <w:lang w:val="es-MX" w:eastAsia="es-MX"/>
        </w:rPr>
        <w:drawing>
          <wp:inline distT="0" distB="0" distL="0" distR="0" wp14:anchorId="7C42F75F" wp14:editId="3018F2C5">
            <wp:extent cx="1143000" cy="1133475"/>
            <wp:effectExtent l="0" t="0" r="0" b="952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0" cstate="print">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B834A2" w:rsidRPr="00D434E5" w:rsidRDefault="007A7648" w:rsidP="00A32278">
      <w:pPr>
        <w:pStyle w:val="Puesto"/>
        <w:rPr>
          <w:noProof/>
        </w:rPr>
      </w:pPr>
      <w:r>
        <w:rPr>
          <w:noProof/>
          <w:lang w:val="es-MX" w:eastAsia="es-MX"/>
        </w:rPr>
        <w:t>ING.</w:t>
      </w:r>
      <w:r w:rsidR="005D0A6F">
        <w:rPr>
          <w:noProof/>
          <w:lang w:val="es-MX" w:eastAsia="es-MX"/>
        </w:rPr>
        <w:t xml:space="preserve"> </w:t>
      </w:r>
      <w:r>
        <w:rPr>
          <w:noProof/>
          <w:lang w:val="es-MX" w:eastAsia="es-MX"/>
        </w:rPr>
        <w:t xml:space="preserve">JORGE MARVAN PAZ </w:t>
      </w:r>
    </w:p>
    <w:p w:rsidR="00B834A2" w:rsidRPr="00546DF4" w:rsidRDefault="007A7648" w:rsidP="00B834A2">
      <w:r>
        <w:t xml:space="preserve">01 483 36 1 30 81 </w:t>
      </w:r>
      <w:r w:rsidR="00B834A2">
        <w:t xml:space="preserve">         </w:t>
      </w:r>
      <w:r w:rsidR="00856E27">
        <w:t xml:space="preserve">               </w:t>
      </w:r>
      <w:r w:rsidR="00B834A2">
        <w:t xml:space="preserve">  plantel</w:t>
      </w:r>
      <w:r>
        <w:t>12</w:t>
      </w:r>
      <w:r w:rsidR="00B834A2">
        <w:t>@cbslp.edu.mx</w:t>
      </w:r>
    </w:p>
    <w:p w:rsidR="00B834A2" w:rsidRDefault="00B834A2" w:rsidP="00B834A2">
      <w:pPr>
        <w:pStyle w:val="Encabezadodelaseccin"/>
        <w:spacing w:before="600"/>
        <w:rPr>
          <w:noProof/>
        </w:rPr>
      </w:pPr>
      <w:r>
        <w:rPr>
          <w:noProof/>
        </w:rPr>
        <w:t>CARGO DEL FUNCIONARIO</w:t>
      </w:r>
      <w:r>
        <w:rPr>
          <w:noProof/>
        </w:rPr>
        <w:tab/>
      </w:r>
      <w:r>
        <w:rPr>
          <w:noProof/>
        </w:rPr>
        <w:tab/>
        <w:t>ADSCRIPCIÓN</w:t>
      </w:r>
    </w:p>
    <w:p w:rsidR="00B834A2" w:rsidRPr="00EA0B33" w:rsidRDefault="00E83F59" w:rsidP="00B834A2">
      <w:r>
        <w:rPr>
          <w:noProof/>
          <w:lang w:val="es-MX" w:eastAsia="es-MX"/>
        </w:rPr>
        <mc:AlternateContent>
          <mc:Choice Requires="wps">
            <w:drawing>
              <wp:anchor distT="45720" distB="45720" distL="114300" distR="114300" simplePos="0" relativeHeight="251685888" behindDoc="0" locked="0" layoutInCell="1" allowOverlap="1" wp14:anchorId="1CE7DFE8" wp14:editId="068580C1">
                <wp:simplePos x="0" y="0"/>
                <wp:positionH relativeFrom="column">
                  <wp:posOffset>4903470</wp:posOffset>
                </wp:positionH>
                <wp:positionV relativeFrom="paragraph">
                  <wp:posOffset>288290</wp:posOffset>
                </wp:positionV>
                <wp:extent cx="2519680" cy="257810"/>
                <wp:effectExtent l="6985" t="0" r="20955" b="20955"/>
                <wp:wrapSquare wrapText="bothSides"/>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519680" cy="257810"/>
                        </a:xfrm>
                        <a:prstGeom prst="rect">
                          <a:avLst/>
                        </a:prstGeom>
                        <a:solidFill>
                          <a:srgbClr val="FFFFFF"/>
                        </a:solidFill>
                        <a:ln w="9525">
                          <a:solidFill>
                            <a:srgbClr val="00B0F0"/>
                          </a:solidFill>
                          <a:miter lim="800000"/>
                          <a:headEnd/>
                          <a:tailEnd/>
                        </a:ln>
                      </wps:spPr>
                      <wps:txbx>
                        <w:txbxContent>
                          <w:p w:rsidR="00783CDA" w:rsidRDefault="00783CDA" w:rsidP="00B834A2">
                            <w:r>
                              <w:t xml:space="preserve">FECHA DE ACTUALIZACIÓN: </w:t>
                            </w:r>
                            <w:r w:rsidR="00E83F59">
                              <w:t>23 ENERO 2017</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E7DFE8" id="_x0000_t202" coordsize="21600,21600" o:spt="202" path="m,l,21600r21600,l21600,xe">
                <v:stroke joinstyle="miter"/>
                <v:path gradientshapeok="t" o:connecttype="rect"/>
              </v:shapetype>
              <v:shape id="Cuadro de texto 2" o:spid="_x0000_s1026" type="#_x0000_t202" style="position:absolute;margin-left:386.1pt;margin-top:22.7pt;width:198.4pt;height:20.3pt;rotation:-90;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" strokecolor="#00b0f0">
                <v:textbox style="layout-flow:vertical">
                  <w:txbxContent>
                    <w:p w:rsidR="00783CDA" w:rsidRDefault="00783CDA" w:rsidP="00B834A2">
                      <w:r>
                        <w:t xml:space="preserve">FECHA DE ACTUALIZACIÓN: </w:t>
                      </w:r>
                      <w:r w:rsidR="00E83F59">
                        <w:t>23 ENERO 2017</w:t>
                      </w:r>
                    </w:p>
                  </w:txbxContent>
                </v:textbox>
                <w10:wrap type="square"/>
              </v:shape>
            </w:pict>
          </mc:Fallback>
        </mc:AlternateContent>
      </w:r>
      <w:r w:rsidR="002315C3">
        <w:t>DIRECTOR</w:t>
      </w:r>
      <w:r w:rsidR="00B834A2">
        <w:t xml:space="preserve"> </w:t>
      </w:r>
      <w:r w:rsidR="007A7648">
        <w:t xml:space="preserve">DE PLANTEL </w:t>
      </w:r>
      <w:r w:rsidR="007A7648">
        <w:tab/>
      </w:r>
      <w:r w:rsidR="007A7648">
        <w:tab/>
      </w:r>
      <w:r w:rsidR="00E24283">
        <w:tab/>
      </w:r>
      <w:r w:rsidR="00E24283">
        <w:tab/>
      </w:r>
      <w:r w:rsidR="007A7648">
        <w:t xml:space="preserve"> 12 TAMPACAN</w:t>
      </w:r>
    </w:p>
    <w:p w:rsidR="00B834A2" w:rsidRDefault="00B834A2" w:rsidP="00B834A2">
      <w:pPr>
        <w:pStyle w:val="Encabezadodelaseccin"/>
        <w:spacing w:before="480"/>
        <w:rPr>
          <w:noProof/>
        </w:rPr>
      </w:pPr>
      <w:r>
        <w:rPr>
          <w:noProof/>
        </w:rPr>
        <w:t>FORMACIÓN</w:t>
      </w:r>
    </w:p>
    <w:p w:rsidR="00B834A2" w:rsidRDefault="00B834A2" w:rsidP="00B834A2">
      <w:pPr>
        <w:pStyle w:val="Subseccin"/>
        <w:spacing w:before="100"/>
        <w:rPr>
          <w:noProof/>
        </w:rPr>
      </w:pPr>
      <w:r w:rsidRPr="00A4694D">
        <w:rPr>
          <w:noProof/>
          <w:color w:val="336699"/>
        </w:rPr>
        <w:t>TITULO</w:t>
      </w:r>
      <w:r>
        <w:rPr>
          <w:noProof/>
        </w:rPr>
        <w:t> </w:t>
      </w:r>
      <w:r>
        <w:rPr>
          <w:noProof/>
        </w:rPr>
        <w:sym w:font="Symbol" w:char="F07C"/>
      </w:r>
      <w:r>
        <w:rPr>
          <w:noProof/>
        </w:rPr>
        <w:t xml:space="preserve"> </w:t>
      </w:r>
      <w:r w:rsidR="00B25039">
        <w:rPr>
          <w:noProof/>
        </w:rPr>
        <w:t>ingeniero agronomo especialidad en fitotecnia</w:t>
      </w:r>
    </w:p>
    <w:p w:rsidR="00B834A2" w:rsidRDefault="00B834A2" w:rsidP="00B834A2">
      <w:pPr>
        <w:pStyle w:val="Subseccin"/>
        <w:spacing w:before="100"/>
        <w:rPr>
          <w:noProof/>
        </w:rPr>
      </w:pPr>
      <w:r w:rsidRPr="00A4694D">
        <w:rPr>
          <w:noProof/>
          <w:color w:val="336699"/>
        </w:rPr>
        <w:t>FACULTAD</w:t>
      </w:r>
      <w:r>
        <w:rPr>
          <w:noProof/>
        </w:rPr>
        <w:t xml:space="preserve"> </w:t>
      </w:r>
      <w:r w:rsidR="00B25039">
        <w:rPr>
          <w:noProof/>
        </w:rPr>
        <w:t>instituto tecnologico agropecuario n0. 22 cd valles,s.l.p.</w:t>
      </w:r>
    </w:p>
    <w:p w:rsidR="00B25039" w:rsidRDefault="00B834A2" w:rsidP="00B834A2">
      <w:pPr>
        <w:pStyle w:val="Subseccin"/>
        <w:spacing w:before="100"/>
        <w:rPr>
          <w:noProof/>
        </w:rPr>
      </w:pPr>
      <w:r w:rsidRPr="003412D8">
        <w:rPr>
          <w:noProof/>
          <w:color w:val="2A7B88" w:themeColor="accent1" w:themeShade="BF"/>
        </w:rPr>
        <w:t>GENERACIÓN</w:t>
      </w:r>
      <w:r>
        <w:rPr>
          <w:noProof/>
          <w:color w:val="2A7B88" w:themeColor="accent1" w:themeShade="BF"/>
        </w:rPr>
        <w:t xml:space="preserve"> </w:t>
      </w:r>
      <w:r>
        <w:rPr>
          <w:noProof/>
        </w:rPr>
        <w:t>|</w:t>
      </w:r>
      <w:r w:rsidR="00B25039">
        <w:rPr>
          <w:noProof/>
        </w:rPr>
        <w:t>1983-1987</w:t>
      </w:r>
    </w:p>
    <w:p w:rsidR="00B834A2" w:rsidRDefault="00B834A2" w:rsidP="00B834A2">
      <w:pPr>
        <w:pStyle w:val="Subseccin"/>
        <w:spacing w:before="100"/>
        <w:rPr>
          <w:noProof/>
        </w:rPr>
      </w:pPr>
      <w:r w:rsidRPr="003412D8">
        <w:rPr>
          <w:noProof/>
          <w:color w:val="2A7B88" w:themeColor="accent1" w:themeShade="BF"/>
        </w:rPr>
        <w:t>CEDULA PROFESIONAL </w:t>
      </w:r>
      <w:r w:rsidR="003D205B">
        <w:rPr>
          <w:noProof/>
        </w:rPr>
        <w:t>| </w:t>
      </w:r>
      <w:r w:rsidR="00B25039">
        <w:rPr>
          <w:noProof/>
        </w:rPr>
        <w:t>n0.1422670</w:t>
      </w:r>
    </w:p>
    <w:p w:rsidR="00EB4819" w:rsidRDefault="00EB4819" w:rsidP="00B834A2">
      <w:pPr>
        <w:pStyle w:val="Subseccin"/>
        <w:spacing w:before="100"/>
        <w:rPr>
          <w:noProof/>
        </w:rPr>
      </w:pPr>
    </w:p>
    <w:p w:rsidR="00EB4819" w:rsidRDefault="00EB4819" w:rsidP="00EB4819">
      <w:pPr>
        <w:pStyle w:val="Subseccin"/>
        <w:spacing w:before="100"/>
        <w:rPr>
          <w:noProof/>
        </w:rPr>
      </w:pPr>
      <w:r>
        <w:rPr>
          <w:noProof/>
          <w:color w:val="336699"/>
        </w:rPr>
        <w:t>GRADO</w:t>
      </w:r>
      <w:r>
        <w:rPr>
          <w:noProof/>
        </w:rPr>
        <w:t> </w:t>
      </w:r>
      <w:r>
        <w:rPr>
          <w:noProof/>
        </w:rPr>
        <w:sym w:font="Symbol" w:char="F07C"/>
      </w:r>
      <w:r>
        <w:rPr>
          <w:noProof/>
        </w:rPr>
        <w:t xml:space="preserve"> </w:t>
      </w:r>
      <w:bookmarkStart w:id="0" w:name="_GoBack"/>
      <w:bookmarkEnd w:id="0"/>
    </w:p>
    <w:p w:rsidR="00EB4819" w:rsidRDefault="00EB4819" w:rsidP="00EB4819">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EB4819" w:rsidRPr="003412D8" w:rsidRDefault="00EB4819" w:rsidP="00EB4819">
      <w:pPr>
        <w:pStyle w:val="Subseccin"/>
        <w:spacing w:before="100"/>
        <w:rPr>
          <w:noProof/>
          <w:color w:val="2A7B88" w:themeColor="accent1" w:themeShade="BF"/>
        </w:rPr>
      </w:pPr>
      <w:r>
        <w:rPr>
          <w:noProof/>
          <w:color w:val="2A7B88" w:themeColor="accent1" w:themeShade="BF"/>
        </w:rPr>
        <w:t xml:space="preserve">AÑO </w:t>
      </w:r>
      <w:r>
        <w:rPr>
          <w:noProof/>
        </w:rPr>
        <w:t>|</w:t>
      </w:r>
    </w:p>
    <w:p w:rsidR="00EB4819" w:rsidRDefault="00EB4819" w:rsidP="00EB4819">
      <w:pPr>
        <w:pStyle w:val="Subseccin"/>
        <w:spacing w:before="100"/>
        <w:rPr>
          <w:noProof/>
        </w:rPr>
      </w:pPr>
      <w:r w:rsidRPr="003412D8">
        <w:rPr>
          <w:noProof/>
          <w:color w:val="2A7B88" w:themeColor="accent1" w:themeShade="BF"/>
        </w:rPr>
        <w:t>CEDULA PROFESIONAL </w:t>
      </w:r>
    </w:p>
    <w:p w:rsidR="00EB4819" w:rsidRDefault="00EB4819" w:rsidP="00EB4819">
      <w:pPr>
        <w:pStyle w:val="Subseccin"/>
        <w:spacing w:before="100"/>
        <w:rPr>
          <w:noProof/>
          <w:color w:val="336699"/>
        </w:rPr>
      </w:pPr>
    </w:p>
    <w:p w:rsidR="00EB4819" w:rsidRDefault="00EB4819" w:rsidP="00EB4819">
      <w:pPr>
        <w:pStyle w:val="Subseccin"/>
        <w:spacing w:before="100"/>
        <w:rPr>
          <w:noProof/>
        </w:rPr>
      </w:pPr>
      <w:r>
        <w:rPr>
          <w:noProof/>
          <w:color w:val="336699"/>
        </w:rPr>
        <w:t>doctorado</w:t>
      </w:r>
      <w:r>
        <w:rPr>
          <w:noProof/>
        </w:rPr>
        <w:t> </w:t>
      </w:r>
      <w:r>
        <w:rPr>
          <w:noProof/>
        </w:rPr>
        <w:sym w:font="Symbol" w:char="F07C"/>
      </w:r>
    </w:p>
    <w:p w:rsidR="00EB4819" w:rsidRDefault="00EB4819" w:rsidP="00EB4819">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EB4819" w:rsidRPr="003412D8" w:rsidRDefault="00EB4819" w:rsidP="00EB4819">
      <w:pPr>
        <w:pStyle w:val="Subseccin"/>
        <w:spacing w:before="100"/>
        <w:rPr>
          <w:noProof/>
          <w:color w:val="2A7B88" w:themeColor="accent1" w:themeShade="BF"/>
        </w:rPr>
      </w:pPr>
      <w:r>
        <w:rPr>
          <w:noProof/>
          <w:color w:val="2A7B88" w:themeColor="accent1" w:themeShade="BF"/>
        </w:rPr>
        <w:t xml:space="preserve">AÑO </w:t>
      </w:r>
      <w:r>
        <w:rPr>
          <w:noProof/>
        </w:rPr>
        <w:t xml:space="preserve">| </w:t>
      </w:r>
    </w:p>
    <w:p w:rsidR="00EB4819" w:rsidRDefault="00EB4819" w:rsidP="00EB4819">
      <w:pPr>
        <w:pStyle w:val="Subseccin"/>
        <w:spacing w:before="100"/>
        <w:rPr>
          <w:noProof/>
          <w:color w:val="336699"/>
        </w:rPr>
      </w:pPr>
      <w:r w:rsidRPr="003412D8">
        <w:rPr>
          <w:noProof/>
          <w:color w:val="2A7B88" w:themeColor="accent1" w:themeShade="BF"/>
        </w:rPr>
        <w:t>CEDULA PROFESIONAL </w:t>
      </w:r>
    </w:p>
    <w:p w:rsidR="003D205B" w:rsidRDefault="003D205B" w:rsidP="00B834A2">
      <w:pPr>
        <w:pStyle w:val="Subseccin"/>
        <w:spacing w:before="100"/>
        <w:rPr>
          <w:noProof/>
        </w:rPr>
      </w:pPr>
    </w:p>
    <w:p w:rsidR="00B834A2" w:rsidRDefault="00EB4819" w:rsidP="00B834A2">
      <w:pPr>
        <w:pStyle w:val="Encabezadodelaseccin"/>
        <w:spacing w:before="480"/>
        <w:rPr>
          <w:noProof/>
        </w:rPr>
      </w:pPr>
      <w:r>
        <w:rPr>
          <w:noProof/>
        </w:rPr>
        <w:t>E</w:t>
      </w:r>
      <w:r w:rsidR="00B834A2">
        <w:rPr>
          <w:noProof/>
        </w:rPr>
        <w:t>XPERIENCIA LABORAL</w:t>
      </w:r>
    </w:p>
    <w:p w:rsidR="00B25039" w:rsidRDefault="00B25039" w:rsidP="00B25039">
      <w:r>
        <w:t>*QUINCE AÑOS COMO DOCENTE EN EL CAMPO FÍSICO MATEMÁTICO  EN EL SUBSISTEMA EN COLEGIO DE BACHILLERES DE SAN LUIS POTOSÍ.</w:t>
      </w:r>
    </w:p>
    <w:p w:rsidR="00B25039" w:rsidRPr="00B25039" w:rsidRDefault="00B25039" w:rsidP="00B25039">
      <w:r>
        <w:t>*OCHO AÑOS COMO DIRECTOR DEL PLANTEL EN EL SUBSISTEMA COLEGIO DE BACHILLERES DE SAN LUIS POTOSI</w:t>
      </w:r>
    </w:p>
    <w:sdt>
      <w:sdtPr>
        <w:rPr>
          <w:b w:val="0"/>
          <w:bCs w:val="0"/>
          <w:caps w:val="0"/>
          <w:noProof/>
          <w:color w:val="404040" w:themeColor="text1" w:themeTint="BF"/>
        </w:rPr>
        <w:id w:val="444275850"/>
      </w:sdtPr>
      <w:sdtEndPr>
        <w:rPr>
          <w:b/>
          <w:bCs/>
          <w:caps/>
          <w:color w:val="262626" w:themeColor="text1" w:themeTint="D9"/>
        </w:rPr>
      </w:sdtEndPr>
      <w:sdtContent>
        <w:p w:rsidR="00B834A2" w:rsidRDefault="00B834A2" w:rsidP="00B25039">
          <w:pPr>
            <w:pStyle w:val="Subseccin"/>
            <w:rPr>
              <w:noProof/>
            </w:rPr>
          </w:pPr>
        </w:p>
        <w:p w:rsidR="00B834A2" w:rsidRDefault="00343EE5" w:rsidP="00B25039">
          <w:pPr>
            <w:pStyle w:val="Subseccin"/>
            <w:rPr>
              <w:noProof/>
            </w:rPr>
          </w:pPr>
        </w:p>
      </w:sdtContent>
    </w:sdt>
    <w:sdt>
      <w:sdtPr>
        <w:rPr>
          <w:b w:val="0"/>
          <w:bCs w:val="0"/>
          <w:caps w:val="0"/>
          <w:noProof/>
          <w:color w:val="404040" w:themeColor="text1" w:themeTint="BF"/>
        </w:rPr>
        <w:id w:val="-867365068"/>
        <w:placeholder>
          <w:docPart w:val="2596F4D89B8941CDBCA7D40F8755DC36"/>
        </w:placeholder>
      </w:sdtPr>
      <w:sdtEndPr>
        <w:rPr>
          <w:b/>
          <w:bCs/>
          <w:caps/>
          <w:color w:val="262626" w:themeColor="text1" w:themeTint="D9"/>
        </w:rPr>
      </w:sdtEndPr>
      <w:sdtContent>
        <w:p w:rsidR="00B834A2" w:rsidRDefault="00343EE5" w:rsidP="00B25039">
          <w:pPr>
            <w:pStyle w:val="Subseccin"/>
            <w:rPr>
              <w:noProof/>
            </w:rPr>
          </w:pPr>
        </w:p>
      </w:sdtContent>
    </w:sdt>
    <w:sectPr w:rsidR="00B834A2" w:rsidSect="004B34FC">
      <w:footerReference w:type="default" r:id="rId11"/>
      <w:pgSz w:w="12240" w:h="15840"/>
      <w:pgMar w:top="85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3EE5" w:rsidRDefault="00343EE5">
      <w:pPr>
        <w:spacing w:after="0"/>
      </w:pPr>
      <w:r>
        <w:separator/>
      </w:r>
    </w:p>
  </w:endnote>
  <w:endnote w:type="continuationSeparator" w:id="0">
    <w:p w:rsidR="00343EE5" w:rsidRDefault="00343E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CDA" w:rsidRDefault="00783CDA">
    <w:pPr>
      <w:pStyle w:val="Piedepgina"/>
    </w:pPr>
    <w:r>
      <w:t xml:space="preserve">Página </w:t>
    </w:r>
    <w:r>
      <w:fldChar w:fldCharType="begin"/>
    </w:r>
    <w:r>
      <w:instrText>PAGE   \* MERGEFORMAT</w:instrText>
    </w:r>
    <w:r>
      <w:fldChar w:fldCharType="separate"/>
    </w:r>
    <w:r w:rsidR="00B25039">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3EE5" w:rsidRDefault="00343EE5">
      <w:pPr>
        <w:spacing w:after="0"/>
      </w:pPr>
      <w:r>
        <w:separator/>
      </w:r>
    </w:p>
  </w:footnote>
  <w:footnote w:type="continuationSeparator" w:id="0">
    <w:p w:rsidR="00343EE5" w:rsidRDefault="00343EE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0C3"/>
    <w:rsid w:val="00010431"/>
    <w:rsid w:val="00015AB1"/>
    <w:rsid w:val="00040692"/>
    <w:rsid w:val="00083240"/>
    <w:rsid w:val="000C1295"/>
    <w:rsid w:val="000E3468"/>
    <w:rsid w:val="000E4A72"/>
    <w:rsid w:val="00121D52"/>
    <w:rsid w:val="00190E43"/>
    <w:rsid w:val="001B2E0A"/>
    <w:rsid w:val="001B4CD1"/>
    <w:rsid w:val="001D74FF"/>
    <w:rsid w:val="001E031C"/>
    <w:rsid w:val="001F1D59"/>
    <w:rsid w:val="00225DC9"/>
    <w:rsid w:val="002315C3"/>
    <w:rsid w:val="00246A79"/>
    <w:rsid w:val="00254AE2"/>
    <w:rsid w:val="0028072A"/>
    <w:rsid w:val="002D5483"/>
    <w:rsid w:val="002F03EF"/>
    <w:rsid w:val="002F0FD7"/>
    <w:rsid w:val="00327C7B"/>
    <w:rsid w:val="00327CCD"/>
    <w:rsid w:val="003412D8"/>
    <w:rsid w:val="00343EE5"/>
    <w:rsid w:val="003473C6"/>
    <w:rsid w:val="0037447E"/>
    <w:rsid w:val="00380F1B"/>
    <w:rsid w:val="003C7381"/>
    <w:rsid w:val="003D205B"/>
    <w:rsid w:val="003E4047"/>
    <w:rsid w:val="0041016A"/>
    <w:rsid w:val="004115FC"/>
    <w:rsid w:val="004122C9"/>
    <w:rsid w:val="00421A85"/>
    <w:rsid w:val="00423C1B"/>
    <w:rsid w:val="004464D5"/>
    <w:rsid w:val="004967A7"/>
    <w:rsid w:val="004A010D"/>
    <w:rsid w:val="004A07D5"/>
    <w:rsid w:val="004A3406"/>
    <w:rsid w:val="004B34FC"/>
    <w:rsid w:val="004B74D6"/>
    <w:rsid w:val="004C0851"/>
    <w:rsid w:val="004D2C85"/>
    <w:rsid w:val="004D6BB9"/>
    <w:rsid w:val="004F19A3"/>
    <w:rsid w:val="004F367F"/>
    <w:rsid w:val="00546DF4"/>
    <w:rsid w:val="00561321"/>
    <w:rsid w:val="00565EEC"/>
    <w:rsid w:val="00572341"/>
    <w:rsid w:val="00584F44"/>
    <w:rsid w:val="00597FC6"/>
    <w:rsid w:val="005B0CD5"/>
    <w:rsid w:val="005C4878"/>
    <w:rsid w:val="005D0A6F"/>
    <w:rsid w:val="005E112D"/>
    <w:rsid w:val="0060085E"/>
    <w:rsid w:val="0062026D"/>
    <w:rsid w:val="00655CC2"/>
    <w:rsid w:val="006D0030"/>
    <w:rsid w:val="007051AF"/>
    <w:rsid w:val="00716BD5"/>
    <w:rsid w:val="00737C66"/>
    <w:rsid w:val="00770BBE"/>
    <w:rsid w:val="00772E29"/>
    <w:rsid w:val="00783CDA"/>
    <w:rsid w:val="00786DF6"/>
    <w:rsid w:val="007A7648"/>
    <w:rsid w:val="007B1660"/>
    <w:rsid w:val="007C73B0"/>
    <w:rsid w:val="007D0D4A"/>
    <w:rsid w:val="007F4AA8"/>
    <w:rsid w:val="007F561C"/>
    <w:rsid w:val="00801822"/>
    <w:rsid w:val="00825F48"/>
    <w:rsid w:val="00856E27"/>
    <w:rsid w:val="0087265F"/>
    <w:rsid w:val="00874C4F"/>
    <w:rsid w:val="00883733"/>
    <w:rsid w:val="0089183B"/>
    <w:rsid w:val="008C41B4"/>
    <w:rsid w:val="008D26AF"/>
    <w:rsid w:val="00900B98"/>
    <w:rsid w:val="009206C8"/>
    <w:rsid w:val="00931466"/>
    <w:rsid w:val="00957916"/>
    <w:rsid w:val="00975A5D"/>
    <w:rsid w:val="009B149B"/>
    <w:rsid w:val="009B24B3"/>
    <w:rsid w:val="00A121B0"/>
    <w:rsid w:val="00A32278"/>
    <w:rsid w:val="00A34348"/>
    <w:rsid w:val="00A4328B"/>
    <w:rsid w:val="00A4694D"/>
    <w:rsid w:val="00A97CFD"/>
    <w:rsid w:val="00AB2016"/>
    <w:rsid w:val="00AB3365"/>
    <w:rsid w:val="00AD2EE4"/>
    <w:rsid w:val="00B22F9C"/>
    <w:rsid w:val="00B25039"/>
    <w:rsid w:val="00B665E8"/>
    <w:rsid w:val="00B77A85"/>
    <w:rsid w:val="00B834A2"/>
    <w:rsid w:val="00B875A1"/>
    <w:rsid w:val="00BA1273"/>
    <w:rsid w:val="00BC7D77"/>
    <w:rsid w:val="00BE34B5"/>
    <w:rsid w:val="00C00518"/>
    <w:rsid w:val="00C007C7"/>
    <w:rsid w:val="00C0416B"/>
    <w:rsid w:val="00C17721"/>
    <w:rsid w:val="00C23952"/>
    <w:rsid w:val="00C334F9"/>
    <w:rsid w:val="00C51C5F"/>
    <w:rsid w:val="00C53768"/>
    <w:rsid w:val="00C740C3"/>
    <w:rsid w:val="00C96771"/>
    <w:rsid w:val="00CA4115"/>
    <w:rsid w:val="00CC7F77"/>
    <w:rsid w:val="00CF221A"/>
    <w:rsid w:val="00CF42C4"/>
    <w:rsid w:val="00D41704"/>
    <w:rsid w:val="00D434E5"/>
    <w:rsid w:val="00D72A1F"/>
    <w:rsid w:val="00D91CC4"/>
    <w:rsid w:val="00D960EF"/>
    <w:rsid w:val="00DA3C81"/>
    <w:rsid w:val="00DA5B10"/>
    <w:rsid w:val="00DD7A07"/>
    <w:rsid w:val="00DF0E8F"/>
    <w:rsid w:val="00E0145F"/>
    <w:rsid w:val="00E24283"/>
    <w:rsid w:val="00E34A9B"/>
    <w:rsid w:val="00E817E2"/>
    <w:rsid w:val="00E83F59"/>
    <w:rsid w:val="00E93444"/>
    <w:rsid w:val="00EA00C7"/>
    <w:rsid w:val="00EA0B33"/>
    <w:rsid w:val="00EB4819"/>
    <w:rsid w:val="00EC4BB9"/>
    <w:rsid w:val="00ED7EDA"/>
    <w:rsid w:val="00EF2FE3"/>
    <w:rsid w:val="00F25F68"/>
    <w:rsid w:val="00F25F7B"/>
    <w:rsid w:val="00F35F1F"/>
    <w:rsid w:val="00F61E98"/>
    <w:rsid w:val="00FD5F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B80808-1E1E-4243-A75F-F986DD3BB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2"/>
    <w:qFormat/>
    <w:rsid w:val="007C73B0"/>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PuestoCar">
    <w:name w:val="Puesto Car"/>
    <w:basedOn w:val="Fuentedeprrafopredeter"/>
    <w:link w:val="Puesto"/>
    <w:uiPriority w:val="2"/>
    <w:rsid w:val="007C73B0"/>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sid w:val="007C73B0"/>
    <w:rPr>
      <w:color w:val="808080"/>
    </w:rPr>
  </w:style>
  <w:style w:type="paragraph" w:customStyle="1" w:styleId="Encabezadodelaseccin">
    <w:name w:val="Encabezado de la sección"/>
    <w:basedOn w:val="Normal"/>
    <w:next w:val="Normal"/>
    <w:uiPriority w:val="1"/>
    <w:qFormat/>
    <w:rsid w:val="007C73B0"/>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rsid w:val="007C73B0"/>
    <w:pPr>
      <w:numPr>
        <w:numId w:val="1"/>
      </w:numPr>
      <w:spacing w:after="80"/>
    </w:pPr>
  </w:style>
  <w:style w:type="paragraph" w:customStyle="1" w:styleId="Subseccin">
    <w:name w:val="Subsección"/>
    <w:basedOn w:val="Normal"/>
    <w:uiPriority w:val="1"/>
    <w:qFormat/>
    <w:rsid w:val="007C73B0"/>
    <w:pPr>
      <w:spacing w:before="280" w:after="120"/>
    </w:pPr>
    <w:rPr>
      <w:b/>
      <w:bCs/>
      <w:caps/>
      <w:color w:val="262626" w:themeColor="text1" w:themeTint="D9"/>
    </w:rPr>
  </w:style>
  <w:style w:type="paragraph" w:styleId="Encabezado">
    <w:name w:val="header"/>
    <w:basedOn w:val="Normal"/>
    <w:link w:val="EncabezadoCar"/>
    <w:uiPriority w:val="99"/>
    <w:unhideWhenUsed/>
    <w:rsid w:val="007C73B0"/>
    <w:pPr>
      <w:tabs>
        <w:tab w:val="center" w:pos="4680"/>
        <w:tab w:val="right" w:pos="9360"/>
      </w:tabs>
      <w:spacing w:after="0"/>
    </w:pPr>
  </w:style>
  <w:style w:type="character" w:customStyle="1" w:styleId="EncabezadoCar">
    <w:name w:val="Encabezado Car"/>
    <w:basedOn w:val="Fuentedeprrafopredeter"/>
    <w:link w:val="Encabezado"/>
    <w:uiPriority w:val="99"/>
    <w:rsid w:val="007C73B0"/>
  </w:style>
  <w:style w:type="paragraph" w:styleId="Piedepgina">
    <w:name w:val="footer"/>
    <w:basedOn w:val="Normal"/>
    <w:link w:val="PiedepginaCar"/>
    <w:uiPriority w:val="99"/>
    <w:unhideWhenUsed/>
    <w:rsid w:val="007C73B0"/>
    <w:pPr>
      <w:spacing w:after="0"/>
      <w:jc w:val="right"/>
    </w:pPr>
    <w:rPr>
      <w:color w:val="39A5B7" w:themeColor="accent1"/>
    </w:rPr>
  </w:style>
  <w:style w:type="character" w:customStyle="1" w:styleId="PiedepginaCar">
    <w:name w:val="Pie de página Car"/>
    <w:basedOn w:val="Fuentedeprrafopredeter"/>
    <w:link w:val="Piedepgina"/>
    <w:uiPriority w:val="99"/>
    <w:rsid w:val="007C73B0"/>
    <w:rPr>
      <w:color w:val="39A5B7" w:themeColor="accent1"/>
    </w:rPr>
  </w:style>
  <w:style w:type="paragraph" w:styleId="Fecha">
    <w:name w:val="Date"/>
    <w:basedOn w:val="Normal"/>
    <w:next w:val="Normal"/>
    <w:link w:val="FechaCar"/>
    <w:uiPriority w:val="1"/>
    <w:unhideWhenUsed/>
    <w:qFormat/>
    <w:rsid w:val="007C73B0"/>
    <w:pPr>
      <w:spacing w:before="720"/>
      <w:contextualSpacing/>
    </w:pPr>
    <w:rPr>
      <w:b/>
      <w:bCs/>
      <w:color w:val="0D0D0D" w:themeColor="text1" w:themeTint="F2"/>
    </w:rPr>
  </w:style>
  <w:style w:type="character" w:customStyle="1" w:styleId="FechaCar">
    <w:name w:val="Fecha Car"/>
    <w:basedOn w:val="Fuentedeprrafopredeter"/>
    <w:link w:val="Fecha"/>
    <w:uiPriority w:val="1"/>
    <w:rsid w:val="007C73B0"/>
    <w:rPr>
      <w:b/>
      <w:bCs/>
      <w:color w:val="0D0D0D" w:themeColor="text1" w:themeTint="F2"/>
    </w:rPr>
  </w:style>
  <w:style w:type="paragraph" w:customStyle="1" w:styleId="Direccin">
    <w:name w:val="Dirección"/>
    <w:basedOn w:val="Normal"/>
    <w:uiPriority w:val="1"/>
    <w:qFormat/>
    <w:rsid w:val="007C73B0"/>
    <w:pPr>
      <w:spacing w:line="336" w:lineRule="auto"/>
      <w:contextualSpacing/>
    </w:pPr>
  </w:style>
  <w:style w:type="paragraph" w:styleId="Saludo">
    <w:name w:val="Salutation"/>
    <w:basedOn w:val="Normal"/>
    <w:next w:val="Normal"/>
    <w:link w:val="SaludoCar"/>
    <w:uiPriority w:val="2"/>
    <w:unhideWhenUsed/>
    <w:qFormat/>
    <w:rsid w:val="007C73B0"/>
    <w:pPr>
      <w:spacing w:before="800" w:after="180"/>
    </w:pPr>
    <w:rPr>
      <w:b/>
      <w:bCs/>
      <w:color w:val="0D0D0D" w:themeColor="text1" w:themeTint="F2"/>
    </w:rPr>
  </w:style>
  <w:style w:type="character" w:customStyle="1" w:styleId="SaludoCar">
    <w:name w:val="Saludo Car"/>
    <w:basedOn w:val="Fuentedeprrafopredeter"/>
    <w:link w:val="Saludo"/>
    <w:uiPriority w:val="2"/>
    <w:rsid w:val="007C73B0"/>
    <w:rPr>
      <w:b/>
      <w:bCs/>
      <w:color w:val="0D0D0D" w:themeColor="text1" w:themeTint="F2"/>
    </w:rPr>
  </w:style>
  <w:style w:type="paragraph" w:styleId="Cierre">
    <w:name w:val="Closing"/>
    <w:basedOn w:val="Normal"/>
    <w:next w:val="Firma"/>
    <w:link w:val="CierreCar"/>
    <w:uiPriority w:val="2"/>
    <w:unhideWhenUsed/>
    <w:qFormat/>
    <w:rsid w:val="007C73B0"/>
    <w:pPr>
      <w:spacing w:before="720" w:after="0"/>
    </w:pPr>
    <w:rPr>
      <w:b/>
      <w:bCs/>
      <w:color w:val="0D0D0D" w:themeColor="text1" w:themeTint="F2"/>
    </w:rPr>
  </w:style>
  <w:style w:type="character" w:customStyle="1" w:styleId="CierreCar">
    <w:name w:val="Cierre Car"/>
    <w:basedOn w:val="Fuentedeprrafopredeter"/>
    <w:link w:val="Cierre"/>
    <w:uiPriority w:val="2"/>
    <w:rsid w:val="007C73B0"/>
    <w:rPr>
      <w:b/>
      <w:bCs/>
      <w:color w:val="0D0D0D" w:themeColor="text1" w:themeTint="F2"/>
    </w:rPr>
  </w:style>
  <w:style w:type="paragraph" w:styleId="Firma">
    <w:name w:val="Signature"/>
    <w:basedOn w:val="Normal"/>
    <w:link w:val="FirmaCar"/>
    <w:uiPriority w:val="2"/>
    <w:unhideWhenUsed/>
    <w:qFormat/>
    <w:rsid w:val="007C73B0"/>
    <w:pPr>
      <w:spacing w:before="1080"/>
      <w:contextualSpacing/>
    </w:pPr>
    <w:rPr>
      <w:b/>
      <w:bCs/>
      <w:color w:val="0D0D0D" w:themeColor="text1" w:themeTint="F2"/>
    </w:rPr>
  </w:style>
  <w:style w:type="character" w:customStyle="1" w:styleId="FirmaCar">
    <w:name w:val="Firma Car"/>
    <w:basedOn w:val="Fuentedeprrafopredeter"/>
    <w:link w:val="Firma"/>
    <w:uiPriority w:val="2"/>
    <w:rsid w:val="007C73B0"/>
    <w:rPr>
      <w:b/>
      <w:bCs/>
      <w:color w:val="0D0D0D" w:themeColor="text1" w:themeTint="F2"/>
    </w:rPr>
  </w:style>
  <w:style w:type="paragraph" w:styleId="Textodeglobo">
    <w:name w:val="Balloon Text"/>
    <w:basedOn w:val="Normal"/>
    <w:link w:val="TextodegloboCar"/>
    <w:uiPriority w:val="99"/>
    <w:semiHidden/>
    <w:unhideWhenUsed/>
    <w:rsid w:val="007D0D4A"/>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0D4A"/>
    <w:rPr>
      <w:rFonts w:ascii="Tahoma" w:hAnsi="Tahoma" w:cs="Tahoma"/>
      <w:sz w:val="16"/>
      <w:szCs w:val="16"/>
    </w:rPr>
  </w:style>
  <w:style w:type="paragraph" w:customStyle="1" w:styleId="a">
    <w:basedOn w:val="Normal"/>
    <w:next w:val="Normal"/>
    <w:link w:val="TtuloCar"/>
    <w:uiPriority w:val="2"/>
    <w:qFormat/>
    <w:rsid w:val="008D26AF"/>
    <w:pPr>
      <w:pBdr>
        <w:bottom w:val="single" w:sz="12" w:space="4" w:color="39A5B7"/>
      </w:pBdr>
      <w:spacing w:after="120"/>
      <w:contextualSpacing/>
    </w:pPr>
    <w:rPr>
      <w:rFonts w:ascii="Cambria" w:eastAsia="Times New Roman" w:hAnsi="Cambria" w:cs="Times New Roman"/>
      <w:color w:val="39A5B7"/>
      <w:kern w:val="28"/>
      <w:sz w:val="52"/>
    </w:rPr>
  </w:style>
  <w:style w:type="character" w:customStyle="1" w:styleId="TtuloCar">
    <w:name w:val="Título Car"/>
    <w:link w:val="a"/>
    <w:uiPriority w:val="2"/>
    <w:rsid w:val="008D26AF"/>
    <w:rPr>
      <w:rFonts w:ascii="Cambria" w:eastAsia="Times New Roman" w:hAnsi="Cambria" w:cs="Times New Roman"/>
      <w:color w:val="39A5B7"/>
      <w:kern w:val="28"/>
      <w:sz w:val="52"/>
    </w:rPr>
  </w:style>
  <w:style w:type="character" w:styleId="Hipervnculo">
    <w:name w:val="Hyperlink"/>
    <w:basedOn w:val="Fuentedeprrafopredeter"/>
    <w:uiPriority w:val="99"/>
    <w:unhideWhenUsed/>
    <w:rsid w:val="007B1660"/>
    <w:rPr>
      <w:color w:val="39A5B7"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596F4D89B8941CDBCA7D40F8755DC36"/>
        <w:category>
          <w:name w:val="General"/>
          <w:gallery w:val="placeholder"/>
        </w:category>
        <w:types>
          <w:type w:val="bbPlcHdr"/>
        </w:types>
        <w:behaviors>
          <w:behavior w:val="content"/>
        </w:behaviors>
        <w:guid w:val="{9274AFD5-37DD-40F4-95D1-1965131297BC}"/>
      </w:docPartPr>
      <w:docPartBody>
        <w:p w:rsidR="007F2D9F" w:rsidRDefault="007F2D9F" w:rsidP="007F2D9F">
          <w:pPr>
            <w:pStyle w:val="2596F4D89B8941CDBCA7D40F8755DC36"/>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0C034D"/>
    <w:rsid w:val="000B1368"/>
    <w:rsid w:val="000C034D"/>
    <w:rsid w:val="000E5250"/>
    <w:rsid w:val="00105F5F"/>
    <w:rsid w:val="001A0998"/>
    <w:rsid w:val="001A1446"/>
    <w:rsid w:val="002011A2"/>
    <w:rsid w:val="0020398F"/>
    <w:rsid w:val="0025002F"/>
    <w:rsid w:val="00370695"/>
    <w:rsid w:val="00397CAD"/>
    <w:rsid w:val="00486BFB"/>
    <w:rsid w:val="00655D42"/>
    <w:rsid w:val="006F7378"/>
    <w:rsid w:val="0074266B"/>
    <w:rsid w:val="007B7BB4"/>
    <w:rsid w:val="007F2D9F"/>
    <w:rsid w:val="008D3760"/>
    <w:rsid w:val="009E4ED3"/>
    <w:rsid w:val="00AE5433"/>
    <w:rsid w:val="00CF1945"/>
    <w:rsid w:val="00CF1A6B"/>
    <w:rsid w:val="00DE378A"/>
    <w:rsid w:val="00DF7BAA"/>
    <w:rsid w:val="00E825EC"/>
    <w:rsid w:val="00E97B6B"/>
    <w:rsid w:val="00EB75BE"/>
    <w:rsid w:val="00EC7ECC"/>
    <w:rsid w:val="00EE56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C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rsid w:val="00397CAD"/>
  </w:style>
  <w:style w:type="paragraph" w:customStyle="1" w:styleId="382F7A351AAC4F5B955482BD20EB8909">
    <w:name w:val="382F7A351AAC4F5B955482BD20EB8909"/>
    <w:rsid w:val="00397CAD"/>
  </w:style>
  <w:style w:type="paragraph" w:customStyle="1" w:styleId="CC9CD484C6514771BB1C845248E18FE3">
    <w:name w:val="CC9CD484C6514771BB1C845248E18FE3"/>
    <w:rsid w:val="00397CAD"/>
  </w:style>
  <w:style w:type="paragraph" w:customStyle="1" w:styleId="850257BEB98D4435806E04641758F20C">
    <w:name w:val="850257BEB98D4435806E04641758F20C"/>
    <w:rsid w:val="00397CAD"/>
  </w:style>
  <w:style w:type="paragraph" w:customStyle="1" w:styleId="38A7C2CD4CC542EFB313002D35D3CC81">
    <w:name w:val="38A7C2CD4CC542EFB313002D35D3CC81"/>
    <w:rsid w:val="00397CAD"/>
  </w:style>
  <w:style w:type="paragraph" w:customStyle="1" w:styleId="6DC6E4F51BD1459B87C2044FE17FD5D4">
    <w:name w:val="6DC6E4F51BD1459B87C2044FE17FD5D4"/>
    <w:rsid w:val="00397CAD"/>
  </w:style>
  <w:style w:type="paragraph" w:customStyle="1" w:styleId="CC6D962E31894A5192ECA7621822BAFC">
    <w:name w:val="CC6D962E31894A5192ECA7621822BAFC"/>
    <w:rsid w:val="00397CAD"/>
  </w:style>
  <w:style w:type="paragraph" w:customStyle="1" w:styleId="634CE7689305427ABD0D98AECFA58523">
    <w:name w:val="634CE7689305427ABD0D98AECFA58523"/>
    <w:rsid w:val="00397CAD"/>
  </w:style>
  <w:style w:type="paragraph" w:customStyle="1" w:styleId="C10F7EAEB0AE4713BC3298621DE02498">
    <w:name w:val="C10F7EAEB0AE4713BC3298621DE02498"/>
    <w:rsid w:val="00397CAD"/>
  </w:style>
  <w:style w:type="character" w:styleId="Textodelmarcadordeposicin">
    <w:name w:val="Placeholder Text"/>
    <w:basedOn w:val="Fuentedeprrafopredeter"/>
    <w:uiPriority w:val="99"/>
    <w:semiHidden/>
    <w:rsid w:val="006F7378"/>
    <w:rPr>
      <w:color w:val="808080"/>
    </w:rPr>
  </w:style>
  <w:style w:type="paragraph" w:customStyle="1" w:styleId="3659E1FA27E74304A4C8EEF0B7428A11">
    <w:name w:val="3659E1FA27E74304A4C8EEF0B7428A11"/>
    <w:rsid w:val="00397CAD"/>
  </w:style>
  <w:style w:type="paragraph" w:customStyle="1" w:styleId="B2A903F223AC47FBA6D03115A1D3A3EF">
    <w:name w:val="B2A903F223AC47FBA6D03115A1D3A3EF"/>
    <w:rsid w:val="00397CAD"/>
  </w:style>
  <w:style w:type="paragraph" w:styleId="Listaconvietas">
    <w:name w:val="List Bullet"/>
    <w:basedOn w:val="Normal"/>
    <w:uiPriority w:val="1"/>
    <w:unhideWhenUsed/>
    <w:qFormat/>
    <w:rsid w:val="00397CAD"/>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rsid w:val="00397CAD"/>
  </w:style>
  <w:style w:type="paragraph" w:customStyle="1" w:styleId="C5B49B327A5A4568A0CDE494C004486A">
    <w:name w:val="C5B49B327A5A4568A0CDE494C004486A"/>
    <w:rsid w:val="00397CAD"/>
  </w:style>
  <w:style w:type="paragraph" w:customStyle="1" w:styleId="B98C953527634A3EBE0A4FC758734CA5">
    <w:name w:val="B98C953527634A3EBE0A4FC758734CA5"/>
    <w:rsid w:val="00397CAD"/>
  </w:style>
  <w:style w:type="paragraph" w:customStyle="1" w:styleId="E58AC796FF4F4AC2ADD9B459FF1549E9">
    <w:name w:val="E58AC796FF4F4AC2ADD9B459FF1549E9"/>
    <w:rsid w:val="00397CAD"/>
  </w:style>
  <w:style w:type="paragraph" w:customStyle="1" w:styleId="9C4913183D47412596064AFB9A79A53F">
    <w:name w:val="9C4913183D47412596064AFB9A79A53F"/>
    <w:rsid w:val="00397CAD"/>
  </w:style>
  <w:style w:type="paragraph" w:customStyle="1" w:styleId="C356A597C8524F9C94C52373443F5EF1">
    <w:name w:val="C356A597C8524F9C94C52373443F5EF1"/>
    <w:rsid w:val="00397CAD"/>
  </w:style>
  <w:style w:type="paragraph" w:customStyle="1" w:styleId="F21CCB10321343AA9DA2E75CC5EF250C">
    <w:name w:val="F21CCB10321343AA9DA2E75CC5EF250C"/>
    <w:rsid w:val="00397CAD"/>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4B66F4921F424C009F26665C539E3ADD">
    <w:name w:val="4B66F4921F424C009F26665C539E3ADD"/>
    <w:rsid w:val="00397CAD"/>
    <w:pPr>
      <w:spacing w:after="200" w:line="276" w:lineRule="auto"/>
    </w:pPr>
  </w:style>
  <w:style w:type="paragraph" w:customStyle="1" w:styleId="DC486BE48B4A466BA2715CDC01EA60AC">
    <w:name w:val="DC486BE48B4A466BA2715CDC01EA60AC"/>
    <w:rsid w:val="000E5250"/>
  </w:style>
  <w:style w:type="paragraph" w:customStyle="1" w:styleId="0BAC4F3467B4432FA571FEAB9A20508E">
    <w:name w:val="0BAC4F3467B4432FA571FEAB9A20508E"/>
    <w:rsid w:val="000E5250"/>
  </w:style>
  <w:style w:type="paragraph" w:customStyle="1" w:styleId="02E79C53ACC0446F95C4CA3597BDBCE8">
    <w:name w:val="02E79C53ACC0446F95C4CA3597BDBCE8"/>
    <w:rsid w:val="000E5250"/>
  </w:style>
  <w:style w:type="paragraph" w:customStyle="1" w:styleId="F182E290FD584D2AA140466431CD17AD">
    <w:name w:val="F182E290FD584D2AA140466431CD17AD"/>
    <w:rsid w:val="000E5250"/>
  </w:style>
  <w:style w:type="paragraph" w:customStyle="1" w:styleId="7DFC995DAA1E4D2BA5452E64A384AAD4">
    <w:name w:val="7DFC995DAA1E4D2BA5452E64A384AAD4"/>
    <w:rsid w:val="000E5250"/>
  </w:style>
  <w:style w:type="paragraph" w:customStyle="1" w:styleId="6E8A8ED102B544ED93192C84A7F507D2">
    <w:name w:val="6E8A8ED102B544ED93192C84A7F507D2"/>
    <w:rsid w:val="000E5250"/>
  </w:style>
  <w:style w:type="paragraph" w:customStyle="1" w:styleId="1D902CA62FDC44C2B523B3B3CC98F1CF">
    <w:name w:val="1D902CA62FDC44C2B523B3B3CC98F1CF"/>
    <w:rsid w:val="000E5250"/>
  </w:style>
  <w:style w:type="paragraph" w:customStyle="1" w:styleId="E692D5BB84924A2D81E08298F7ADB956">
    <w:name w:val="E692D5BB84924A2D81E08298F7ADB956"/>
    <w:rsid w:val="000E5250"/>
  </w:style>
  <w:style w:type="paragraph" w:customStyle="1" w:styleId="C63022EC5180405FA6195F1AB1B5C684">
    <w:name w:val="C63022EC5180405FA6195F1AB1B5C684"/>
    <w:rsid w:val="000E5250"/>
  </w:style>
  <w:style w:type="paragraph" w:customStyle="1" w:styleId="D7F7D881B1A44718B1AA4F094F8B78B4">
    <w:name w:val="D7F7D881B1A44718B1AA4F094F8B78B4"/>
    <w:rsid w:val="000E5250"/>
  </w:style>
  <w:style w:type="paragraph" w:customStyle="1" w:styleId="28AF5AFD75F140FC8824A2064981D117">
    <w:name w:val="28AF5AFD75F140FC8824A2064981D117"/>
    <w:rsid w:val="000E5250"/>
  </w:style>
  <w:style w:type="paragraph" w:customStyle="1" w:styleId="9735CDABD2B54990A6085D1E19C2DCEC">
    <w:name w:val="9735CDABD2B54990A6085D1E19C2DCEC"/>
    <w:rsid w:val="000E5250"/>
  </w:style>
  <w:style w:type="paragraph" w:customStyle="1" w:styleId="305C11F1FC6945B58BDC8EFBE5E9C679">
    <w:name w:val="305C11F1FC6945B58BDC8EFBE5E9C679"/>
    <w:rsid w:val="000E5250"/>
  </w:style>
  <w:style w:type="paragraph" w:customStyle="1" w:styleId="8A68AA04CE104675BF03C0C5C4DC47A8">
    <w:name w:val="8A68AA04CE104675BF03C0C5C4DC47A8"/>
    <w:rsid w:val="000E5250"/>
  </w:style>
  <w:style w:type="paragraph" w:customStyle="1" w:styleId="6934B3A9E39D429B873A6B3E80C1F0B2">
    <w:name w:val="6934B3A9E39D429B873A6B3E80C1F0B2"/>
    <w:rsid w:val="000E5250"/>
  </w:style>
  <w:style w:type="paragraph" w:customStyle="1" w:styleId="56464CE8B85042DE8BA167D6D5E9A0F0">
    <w:name w:val="56464CE8B85042DE8BA167D6D5E9A0F0"/>
    <w:rsid w:val="000E5250"/>
  </w:style>
  <w:style w:type="paragraph" w:customStyle="1" w:styleId="8386FA74274543CBA58934E54E58B3E9">
    <w:name w:val="8386FA74274543CBA58934E54E58B3E9"/>
    <w:rsid w:val="000E5250"/>
  </w:style>
  <w:style w:type="paragraph" w:customStyle="1" w:styleId="5C9E74C943F145A791F224731BC338BA">
    <w:name w:val="5C9E74C943F145A791F224731BC338BA"/>
    <w:rsid w:val="000E5250"/>
  </w:style>
  <w:style w:type="paragraph" w:customStyle="1" w:styleId="4072807D2EA04E4699F628A47E555BA8">
    <w:name w:val="4072807D2EA04E4699F628A47E555BA8"/>
    <w:rsid w:val="000E5250"/>
  </w:style>
  <w:style w:type="paragraph" w:customStyle="1" w:styleId="DF1321C3F3A84692AB3E39998CB0AC6E">
    <w:name w:val="DF1321C3F3A84692AB3E39998CB0AC6E"/>
    <w:rsid w:val="000E5250"/>
  </w:style>
  <w:style w:type="paragraph" w:customStyle="1" w:styleId="0A47DE4E743D416E847B25D6D5E1457E">
    <w:name w:val="0A47DE4E743D416E847B25D6D5E1457E"/>
    <w:rsid w:val="000E5250"/>
  </w:style>
  <w:style w:type="paragraph" w:customStyle="1" w:styleId="F0AA2F6C69A44A2F88EA880415C1A42A">
    <w:name w:val="F0AA2F6C69A44A2F88EA880415C1A42A"/>
    <w:rsid w:val="000E5250"/>
  </w:style>
  <w:style w:type="paragraph" w:customStyle="1" w:styleId="53FCA186065F4825AB03B3AC0D2478CB">
    <w:name w:val="53FCA186065F4825AB03B3AC0D2478CB"/>
    <w:rsid w:val="000E5250"/>
  </w:style>
  <w:style w:type="paragraph" w:customStyle="1" w:styleId="B59FDDF2716C484E9125F60C3F4FE543">
    <w:name w:val="B59FDDF2716C484E9125F60C3F4FE543"/>
    <w:rsid w:val="000E5250"/>
  </w:style>
  <w:style w:type="paragraph" w:customStyle="1" w:styleId="B3D9B2DEAEDD40ABA004BA64F833B40A">
    <w:name w:val="B3D9B2DEAEDD40ABA004BA64F833B40A"/>
    <w:rsid w:val="000E5250"/>
  </w:style>
  <w:style w:type="paragraph" w:customStyle="1" w:styleId="FB5488FB4A024571A986B18C34D8DFDF">
    <w:name w:val="FB5488FB4A024571A986B18C34D8DFDF"/>
    <w:rsid w:val="000E5250"/>
  </w:style>
  <w:style w:type="paragraph" w:customStyle="1" w:styleId="2024AA198E4D440F9B394770CD2D6104">
    <w:name w:val="2024AA198E4D440F9B394770CD2D6104"/>
    <w:rsid w:val="000E5250"/>
  </w:style>
  <w:style w:type="paragraph" w:customStyle="1" w:styleId="A7D968C55BFA4E9791F817D00EB66414">
    <w:name w:val="A7D968C55BFA4E9791F817D00EB66414"/>
    <w:rsid w:val="000E5250"/>
  </w:style>
  <w:style w:type="paragraph" w:customStyle="1" w:styleId="C98EC5E83E8548418DDF93C2DE229DCF">
    <w:name w:val="C98EC5E83E8548418DDF93C2DE229DCF"/>
    <w:rsid w:val="000E5250"/>
  </w:style>
  <w:style w:type="paragraph" w:customStyle="1" w:styleId="FB6D8B23B6C04D4B832E66A3793F379F">
    <w:name w:val="FB6D8B23B6C04D4B832E66A3793F379F"/>
    <w:rsid w:val="000E5250"/>
  </w:style>
  <w:style w:type="paragraph" w:customStyle="1" w:styleId="136199C5FC4A4ADBB321D2DE47CB82E5">
    <w:name w:val="136199C5FC4A4ADBB321D2DE47CB82E5"/>
    <w:rsid w:val="000E5250"/>
  </w:style>
  <w:style w:type="paragraph" w:customStyle="1" w:styleId="4CFF379D649B4A5ABD127D65A7C17EEC">
    <w:name w:val="4CFF379D649B4A5ABD127D65A7C17EEC"/>
    <w:rsid w:val="000E5250"/>
  </w:style>
  <w:style w:type="paragraph" w:customStyle="1" w:styleId="59775314B3DE4D038C9ACDF056694F49">
    <w:name w:val="59775314B3DE4D038C9ACDF056694F49"/>
    <w:rsid w:val="000E5250"/>
  </w:style>
  <w:style w:type="paragraph" w:customStyle="1" w:styleId="3ED90377D6F04635A928E29ADDCE5FD4">
    <w:name w:val="3ED90377D6F04635A928E29ADDCE5FD4"/>
    <w:rsid w:val="000E5250"/>
  </w:style>
  <w:style w:type="paragraph" w:customStyle="1" w:styleId="79FAE694746E429C8262916BCA5D01D1">
    <w:name w:val="79FAE694746E429C8262916BCA5D01D1"/>
    <w:rsid w:val="000E5250"/>
  </w:style>
  <w:style w:type="paragraph" w:customStyle="1" w:styleId="E702AC863C6E4282AD88A64AB03E11DA">
    <w:name w:val="E702AC863C6E4282AD88A64AB03E11DA"/>
    <w:rsid w:val="000E5250"/>
  </w:style>
  <w:style w:type="paragraph" w:customStyle="1" w:styleId="75B86948F09F4D4D9A7BC6F5F861FCA9">
    <w:name w:val="75B86948F09F4D4D9A7BC6F5F861FCA9"/>
    <w:rsid w:val="000E5250"/>
  </w:style>
  <w:style w:type="paragraph" w:customStyle="1" w:styleId="E0D1FE465F18402EADDBDF50764CE6C1">
    <w:name w:val="E0D1FE465F18402EADDBDF50764CE6C1"/>
    <w:rsid w:val="000E5250"/>
  </w:style>
  <w:style w:type="paragraph" w:customStyle="1" w:styleId="EFC56EDDB5FD445BADE62CC061BBAA8B">
    <w:name w:val="EFC56EDDB5FD445BADE62CC061BBAA8B"/>
    <w:rsid w:val="000E5250"/>
  </w:style>
  <w:style w:type="paragraph" w:customStyle="1" w:styleId="6473E9DE78F54BF79355648790951D1F">
    <w:name w:val="6473E9DE78F54BF79355648790951D1F"/>
    <w:rsid w:val="000E5250"/>
  </w:style>
  <w:style w:type="paragraph" w:customStyle="1" w:styleId="0A94597E332C4C62BE6BD6E1F6C9DB86">
    <w:name w:val="0A94597E332C4C62BE6BD6E1F6C9DB86"/>
    <w:rsid w:val="000E5250"/>
  </w:style>
  <w:style w:type="paragraph" w:customStyle="1" w:styleId="557721D704D64F6FA0C4315998B9DDBB">
    <w:name w:val="557721D704D64F6FA0C4315998B9DDBB"/>
    <w:rsid w:val="000E5250"/>
  </w:style>
  <w:style w:type="paragraph" w:customStyle="1" w:styleId="9F994053BAF6408590BCF9C99B14536F">
    <w:name w:val="9F994053BAF6408590BCF9C99B14536F"/>
    <w:rsid w:val="000E5250"/>
  </w:style>
  <w:style w:type="paragraph" w:customStyle="1" w:styleId="91640B23E3A84466A3A59803EEEDCC37">
    <w:name w:val="91640B23E3A84466A3A59803EEEDCC37"/>
    <w:rsid w:val="000E5250"/>
  </w:style>
  <w:style w:type="paragraph" w:customStyle="1" w:styleId="4E2667AA88E947B4B84F0D7FE3284D7B">
    <w:name w:val="4E2667AA88E947B4B84F0D7FE3284D7B"/>
    <w:rsid w:val="000E5250"/>
  </w:style>
  <w:style w:type="paragraph" w:customStyle="1" w:styleId="810AD25E58034CBDB78DC80E5EF0B2F8">
    <w:name w:val="810AD25E58034CBDB78DC80E5EF0B2F8"/>
    <w:rsid w:val="000E5250"/>
  </w:style>
  <w:style w:type="paragraph" w:customStyle="1" w:styleId="3DF9C39645F443DA8D2DDAD8F0CDBF19">
    <w:name w:val="3DF9C39645F443DA8D2DDAD8F0CDBF19"/>
    <w:rsid w:val="008D3760"/>
  </w:style>
  <w:style w:type="paragraph" w:customStyle="1" w:styleId="EFF45661D310450BB600C7137AC7FF95">
    <w:name w:val="EFF45661D310450BB600C7137AC7FF95"/>
    <w:rsid w:val="008D3760"/>
  </w:style>
  <w:style w:type="paragraph" w:customStyle="1" w:styleId="89C6A5B8C1D6467F84F79A825B64480A">
    <w:name w:val="89C6A5B8C1D6467F84F79A825B64480A"/>
    <w:rsid w:val="008D3760"/>
  </w:style>
  <w:style w:type="paragraph" w:customStyle="1" w:styleId="B70F2E4695C442999AACC892FD64440D">
    <w:name w:val="B70F2E4695C442999AACC892FD64440D"/>
    <w:rsid w:val="008D3760"/>
  </w:style>
  <w:style w:type="paragraph" w:customStyle="1" w:styleId="B6CBE35BAEF94F1D88D661B23A1066A6">
    <w:name w:val="B6CBE35BAEF94F1D88D661B23A1066A6"/>
    <w:rsid w:val="008D3760"/>
  </w:style>
  <w:style w:type="paragraph" w:customStyle="1" w:styleId="6F430A43772A481C8BD50221A5D573F7">
    <w:name w:val="6F430A43772A481C8BD50221A5D573F7"/>
    <w:rsid w:val="008D3760"/>
  </w:style>
  <w:style w:type="paragraph" w:customStyle="1" w:styleId="07457382AAAC403C818B1BAFE05DD2BE">
    <w:name w:val="07457382AAAC403C818B1BAFE05DD2BE"/>
    <w:rsid w:val="008D3760"/>
  </w:style>
  <w:style w:type="paragraph" w:customStyle="1" w:styleId="E09529D77A1F44E0B1F6FE2BB889F66D">
    <w:name w:val="E09529D77A1F44E0B1F6FE2BB889F66D"/>
    <w:rsid w:val="008D3760"/>
  </w:style>
  <w:style w:type="paragraph" w:customStyle="1" w:styleId="59C53ED0204F44AB9C11F556FC60A871">
    <w:name w:val="59C53ED0204F44AB9C11F556FC60A871"/>
    <w:rsid w:val="008D3760"/>
  </w:style>
  <w:style w:type="paragraph" w:customStyle="1" w:styleId="7448A86B629E49BD93C7A59AC086A2F9">
    <w:name w:val="7448A86B629E49BD93C7A59AC086A2F9"/>
    <w:rsid w:val="008D3760"/>
  </w:style>
  <w:style w:type="paragraph" w:customStyle="1" w:styleId="E0E7E424712047CC8E8D957ECA844C6D">
    <w:name w:val="E0E7E424712047CC8E8D957ECA844C6D"/>
    <w:rsid w:val="001A1446"/>
  </w:style>
  <w:style w:type="paragraph" w:customStyle="1" w:styleId="61D4FCCC5B98474B88DCC0A43A813161">
    <w:name w:val="61D4FCCC5B98474B88DCC0A43A813161"/>
    <w:rsid w:val="001A1446"/>
  </w:style>
  <w:style w:type="paragraph" w:customStyle="1" w:styleId="87D8039639814C2E89F97BB2C1DDE49F">
    <w:name w:val="87D8039639814C2E89F97BB2C1DDE49F"/>
    <w:rsid w:val="001A1446"/>
  </w:style>
  <w:style w:type="paragraph" w:customStyle="1" w:styleId="3662D6F020B2466A947FEAA2FCE8DCF0">
    <w:name w:val="3662D6F020B2466A947FEAA2FCE8DCF0"/>
    <w:rsid w:val="001A1446"/>
  </w:style>
  <w:style w:type="paragraph" w:customStyle="1" w:styleId="4CCC05EAF8ED4591AB1ACF724A140C1B">
    <w:name w:val="4CCC05EAF8ED4591AB1ACF724A140C1B"/>
    <w:rsid w:val="001A1446"/>
  </w:style>
  <w:style w:type="paragraph" w:customStyle="1" w:styleId="9473218296A54CCD8C41646EC94388F5">
    <w:name w:val="9473218296A54CCD8C41646EC94388F5"/>
    <w:rsid w:val="001A1446"/>
  </w:style>
  <w:style w:type="paragraph" w:customStyle="1" w:styleId="D478993D3AC547CBAB85110D05E73A8D">
    <w:name w:val="D478993D3AC547CBAB85110D05E73A8D"/>
    <w:rsid w:val="001A1446"/>
  </w:style>
  <w:style w:type="paragraph" w:customStyle="1" w:styleId="DE96C3A0290F48C9A2BE02031CF28676">
    <w:name w:val="DE96C3A0290F48C9A2BE02031CF28676"/>
    <w:rsid w:val="001A1446"/>
  </w:style>
  <w:style w:type="paragraph" w:customStyle="1" w:styleId="B81B7058750248B1AB00E43F6FD372EE">
    <w:name w:val="B81B7058750248B1AB00E43F6FD372EE"/>
    <w:rsid w:val="007F2D9F"/>
  </w:style>
  <w:style w:type="paragraph" w:customStyle="1" w:styleId="A7AA122A9163434BB065C8B4CC4D0E9B">
    <w:name w:val="A7AA122A9163434BB065C8B4CC4D0E9B"/>
    <w:rsid w:val="007F2D9F"/>
  </w:style>
  <w:style w:type="paragraph" w:customStyle="1" w:styleId="F5E806A2F5B542C88B93E1A80B97A7E2">
    <w:name w:val="F5E806A2F5B542C88B93E1A80B97A7E2"/>
    <w:rsid w:val="007F2D9F"/>
  </w:style>
  <w:style w:type="paragraph" w:customStyle="1" w:styleId="9733A6652763418FA84CFE542F70F340">
    <w:name w:val="9733A6652763418FA84CFE542F70F340"/>
    <w:rsid w:val="007F2D9F"/>
  </w:style>
  <w:style w:type="paragraph" w:customStyle="1" w:styleId="D7652B2A24814E099E7A9AAC5E705EF8">
    <w:name w:val="D7652B2A24814E099E7A9AAC5E705EF8"/>
    <w:rsid w:val="007F2D9F"/>
  </w:style>
  <w:style w:type="paragraph" w:customStyle="1" w:styleId="2A1B5ACE1F1F4D09AF8408D1E82F7FBD">
    <w:name w:val="2A1B5ACE1F1F4D09AF8408D1E82F7FBD"/>
    <w:rsid w:val="007F2D9F"/>
  </w:style>
  <w:style w:type="paragraph" w:customStyle="1" w:styleId="7D17A56D5F4C4A58BBF92F346CED423F">
    <w:name w:val="7D17A56D5F4C4A58BBF92F346CED423F"/>
    <w:rsid w:val="007F2D9F"/>
  </w:style>
  <w:style w:type="paragraph" w:customStyle="1" w:styleId="C00D20898F854154B550C7754C16555D">
    <w:name w:val="C00D20898F854154B550C7754C16555D"/>
    <w:rsid w:val="007F2D9F"/>
  </w:style>
  <w:style w:type="paragraph" w:customStyle="1" w:styleId="09EFB7562A3540C9A6B83B4672E808D0">
    <w:name w:val="09EFB7562A3540C9A6B83B4672E808D0"/>
    <w:rsid w:val="007F2D9F"/>
  </w:style>
  <w:style w:type="paragraph" w:customStyle="1" w:styleId="FC4C5B681DF94C9DB2437E238155F1AB">
    <w:name w:val="FC4C5B681DF94C9DB2437E238155F1AB"/>
    <w:rsid w:val="007F2D9F"/>
  </w:style>
  <w:style w:type="paragraph" w:customStyle="1" w:styleId="787388CA7AA249ABBDEC9193EF80FC3D">
    <w:name w:val="787388CA7AA249ABBDEC9193EF80FC3D"/>
    <w:rsid w:val="007F2D9F"/>
  </w:style>
  <w:style w:type="paragraph" w:customStyle="1" w:styleId="90C7B80ECFAE4608A104247ED0BE369C">
    <w:name w:val="90C7B80ECFAE4608A104247ED0BE369C"/>
    <w:rsid w:val="007F2D9F"/>
  </w:style>
  <w:style w:type="paragraph" w:customStyle="1" w:styleId="49EC4DFDAB3E4565A3CCD7CAB2047377">
    <w:name w:val="49EC4DFDAB3E4565A3CCD7CAB2047377"/>
    <w:rsid w:val="007F2D9F"/>
  </w:style>
  <w:style w:type="paragraph" w:customStyle="1" w:styleId="105E8B8E3FB3414D8CE4E69F45F5F36D">
    <w:name w:val="105E8B8E3FB3414D8CE4E69F45F5F36D"/>
    <w:rsid w:val="007F2D9F"/>
  </w:style>
  <w:style w:type="paragraph" w:customStyle="1" w:styleId="905D1AD37F554F32B59DC5F59AF67CEA">
    <w:name w:val="905D1AD37F554F32B59DC5F59AF67CEA"/>
    <w:rsid w:val="007F2D9F"/>
  </w:style>
  <w:style w:type="paragraph" w:customStyle="1" w:styleId="3D03875FB8F94FC8A0D1A8BECAAAD788">
    <w:name w:val="3D03875FB8F94FC8A0D1A8BECAAAD788"/>
    <w:rsid w:val="007F2D9F"/>
  </w:style>
  <w:style w:type="paragraph" w:customStyle="1" w:styleId="517B97A5D89842FCA82A7D602128B6C8">
    <w:name w:val="517B97A5D89842FCA82A7D602128B6C8"/>
    <w:rsid w:val="007F2D9F"/>
  </w:style>
  <w:style w:type="paragraph" w:customStyle="1" w:styleId="36E5FD3E6B684B0EA0B96E6B7262C095">
    <w:name w:val="36E5FD3E6B684B0EA0B96E6B7262C095"/>
    <w:rsid w:val="007F2D9F"/>
  </w:style>
  <w:style w:type="paragraph" w:customStyle="1" w:styleId="9691B9C50CC148EE855207203BAEE8A7">
    <w:name w:val="9691B9C50CC148EE855207203BAEE8A7"/>
    <w:rsid w:val="007F2D9F"/>
  </w:style>
  <w:style w:type="paragraph" w:customStyle="1" w:styleId="A655390BFD53429497EFD3C77EF00916">
    <w:name w:val="A655390BFD53429497EFD3C77EF00916"/>
    <w:rsid w:val="007F2D9F"/>
  </w:style>
  <w:style w:type="paragraph" w:customStyle="1" w:styleId="0B1EE224ED5E474389BCF505586ADB76">
    <w:name w:val="0B1EE224ED5E474389BCF505586ADB76"/>
    <w:rsid w:val="007F2D9F"/>
  </w:style>
  <w:style w:type="paragraph" w:customStyle="1" w:styleId="EBD884A21E824ABA9F31093E3DEE915D">
    <w:name w:val="EBD884A21E824ABA9F31093E3DEE915D"/>
    <w:rsid w:val="007F2D9F"/>
  </w:style>
  <w:style w:type="paragraph" w:customStyle="1" w:styleId="3D9AFC2A978649F0806E1B8290A7CE05">
    <w:name w:val="3D9AFC2A978649F0806E1B8290A7CE05"/>
    <w:rsid w:val="007F2D9F"/>
  </w:style>
  <w:style w:type="paragraph" w:customStyle="1" w:styleId="0510169CF5154C2796F4BD0F59F372A6">
    <w:name w:val="0510169CF5154C2796F4BD0F59F372A6"/>
    <w:rsid w:val="007F2D9F"/>
  </w:style>
  <w:style w:type="paragraph" w:customStyle="1" w:styleId="86EF49E839964389A4F7A3581989B6E7">
    <w:name w:val="86EF49E839964389A4F7A3581989B6E7"/>
    <w:rsid w:val="007F2D9F"/>
  </w:style>
  <w:style w:type="paragraph" w:customStyle="1" w:styleId="9A150637A01F4C3597A9CB57931DC947">
    <w:name w:val="9A150637A01F4C3597A9CB57931DC947"/>
    <w:rsid w:val="007F2D9F"/>
  </w:style>
  <w:style w:type="paragraph" w:customStyle="1" w:styleId="E85FB2FF3BA04E0683D7FD3F1CF24162">
    <w:name w:val="E85FB2FF3BA04E0683D7FD3F1CF24162"/>
    <w:rsid w:val="007F2D9F"/>
  </w:style>
  <w:style w:type="paragraph" w:customStyle="1" w:styleId="E3BFA2F429A34BC68027114AB1652424">
    <w:name w:val="E3BFA2F429A34BC68027114AB1652424"/>
    <w:rsid w:val="007F2D9F"/>
  </w:style>
  <w:style w:type="paragraph" w:customStyle="1" w:styleId="B88BA9BC041E484D9E465D076E7A660A">
    <w:name w:val="B88BA9BC041E484D9E465D076E7A660A"/>
    <w:rsid w:val="007F2D9F"/>
  </w:style>
  <w:style w:type="paragraph" w:customStyle="1" w:styleId="F13297DED9F94D7E9E618241844669AD">
    <w:name w:val="F13297DED9F94D7E9E618241844669AD"/>
    <w:rsid w:val="007F2D9F"/>
  </w:style>
  <w:style w:type="paragraph" w:customStyle="1" w:styleId="D30199938B1A4956ADCED2EFB666A10C">
    <w:name w:val="D30199938B1A4956ADCED2EFB666A10C"/>
    <w:rsid w:val="007F2D9F"/>
  </w:style>
  <w:style w:type="paragraph" w:customStyle="1" w:styleId="3EA37CB732844D7BAB20CDB497DB0785">
    <w:name w:val="3EA37CB732844D7BAB20CDB497DB0785"/>
    <w:rsid w:val="007F2D9F"/>
  </w:style>
  <w:style w:type="paragraph" w:customStyle="1" w:styleId="117B293EF0144E18B950C8CCFA033017">
    <w:name w:val="117B293EF0144E18B950C8CCFA033017"/>
    <w:rsid w:val="007F2D9F"/>
  </w:style>
  <w:style w:type="paragraph" w:customStyle="1" w:styleId="7B72AD6D41204FEAA7A8AE43C41BF7E2">
    <w:name w:val="7B72AD6D41204FEAA7A8AE43C41BF7E2"/>
    <w:rsid w:val="007F2D9F"/>
  </w:style>
  <w:style w:type="paragraph" w:customStyle="1" w:styleId="32D41FD60840408FA80308C6077C8910">
    <w:name w:val="32D41FD60840408FA80308C6077C8910"/>
    <w:rsid w:val="007F2D9F"/>
  </w:style>
  <w:style w:type="paragraph" w:customStyle="1" w:styleId="13B4D2A38C62499589CDE176AC321080">
    <w:name w:val="13B4D2A38C62499589CDE176AC321080"/>
    <w:rsid w:val="007F2D9F"/>
  </w:style>
  <w:style w:type="paragraph" w:customStyle="1" w:styleId="5EBEBBD356E645068E3E5F59DDEB9493">
    <w:name w:val="5EBEBBD356E645068E3E5F59DDEB9493"/>
    <w:rsid w:val="007F2D9F"/>
  </w:style>
  <w:style w:type="paragraph" w:customStyle="1" w:styleId="8188FC6E056340269089A88FDAD2930B">
    <w:name w:val="8188FC6E056340269089A88FDAD2930B"/>
    <w:rsid w:val="007F2D9F"/>
  </w:style>
  <w:style w:type="paragraph" w:customStyle="1" w:styleId="038B17D7A6CB447183FE8312264A0634">
    <w:name w:val="038B17D7A6CB447183FE8312264A0634"/>
    <w:rsid w:val="007F2D9F"/>
  </w:style>
  <w:style w:type="paragraph" w:customStyle="1" w:styleId="94DB2265CBC749809652237A936485C6">
    <w:name w:val="94DB2265CBC749809652237A936485C6"/>
    <w:rsid w:val="007F2D9F"/>
  </w:style>
  <w:style w:type="paragraph" w:customStyle="1" w:styleId="B8671568AF814B6996741A9A9DF9FA2B">
    <w:name w:val="B8671568AF814B6996741A9A9DF9FA2B"/>
    <w:rsid w:val="007F2D9F"/>
  </w:style>
  <w:style w:type="paragraph" w:customStyle="1" w:styleId="1E88074BEED64746B54794C968A54ECC">
    <w:name w:val="1E88074BEED64746B54794C968A54ECC"/>
    <w:rsid w:val="007F2D9F"/>
  </w:style>
  <w:style w:type="paragraph" w:customStyle="1" w:styleId="F8D7129F61EC47CC9188D7B0308C9619">
    <w:name w:val="F8D7129F61EC47CC9188D7B0308C9619"/>
    <w:rsid w:val="007F2D9F"/>
  </w:style>
  <w:style w:type="paragraph" w:customStyle="1" w:styleId="092B5E66568B478A8A1548BDEFF3DEC7">
    <w:name w:val="092B5E66568B478A8A1548BDEFF3DEC7"/>
    <w:rsid w:val="007F2D9F"/>
  </w:style>
  <w:style w:type="paragraph" w:customStyle="1" w:styleId="1AC3564FA2A44DDB9D004FD2D7688883">
    <w:name w:val="1AC3564FA2A44DDB9D004FD2D7688883"/>
    <w:rsid w:val="007F2D9F"/>
  </w:style>
  <w:style w:type="paragraph" w:customStyle="1" w:styleId="D59C64CDC24B41A9BC57113B403757A1">
    <w:name w:val="D59C64CDC24B41A9BC57113B403757A1"/>
    <w:rsid w:val="007F2D9F"/>
  </w:style>
  <w:style w:type="paragraph" w:customStyle="1" w:styleId="35508E0A96AE4DB6AE55D131CB352A05">
    <w:name w:val="35508E0A96AE4DB6AE55D131CB352A05"/>
    <w:rsid w:val="007F2D9F"/>
  </w:style>
  <w:style w:type="paragraph" w:customStyle="1" w:styleId="5AF9FBED9BED42B98C4370318BF19449">
    <w:name w:val="5AF9FBED9BED42B98C4370318BF19449"/>
    <w:rsid w:val="007F2D9F"/>
  </w:style>
  <w:style w:type="paragraph" w:customStyle="1" w:styleId="AFBB8B90A88C40389A7EB72A19BD1ACB">
    <w:name w:val="AFBB8B90A88C40389A7EB72A19BD1ACB"/>
    <w:rsid w:val="007F2D9F"/>
  </w:style>
  <w:style w:type="paragraph" w:customStyle="1" w:styleId="330D191549AC491B87545D00D3217E61">
    <w:name w:val="330D191549AC491B87545D00D3217E61"/>
    <w:rsid w:val="007F2D9F"/>
  </w:style>
  <w:style w:type="paragraph" w:customStyle="1" w:styleId="07E468983B5A4ABCB5B70C7738513231">
    <w:name w:val="07E468983B5A4ABCB5B70C7738513231"/>
    <w:rsid w:val="007F2D9F"/>
  </w:style>
  <w:style w:type="paragraph" w:customStyle="1" w:styleId="1FFC0099C8B84720B3B9ECD8B130864A">
    <w:name w:val="1FFC0099C8B84720B3B9ECD8B130864A"/>
    <w:rsid w:val="007F2D9F"/>
  </w:style>
  <w:style w:type="paragraph" w:customStyle="1" w:styleId="6DB66F821DE44BD489CCAF7948FE775C">
    <w:name w:val="6DB66F821DE44BD489CCAF7948FE775C"/>
    <w:rsid w:val="007F2D9F"/>
  </w:style>
  <w:style w:type="paragraph" w:customStyle="1" w:styleId="CF69D5CEC5C848958F8451529CA03979">
    <w:name w:val="CF69D5CEC5C848958F8451529CA03979"/>
    <w:rsid w:val="007F2D9F"/>
  </w:style>
  <w:style w:type="paragraph" w:customStyle="1" w:styleId="90C6171A9AAC41D4A2D6224A54D9901A">
    <w:name w:val="90C6171A9AAC41D4A2D6224A54D9901A"/>
    <w:rsid w:val="007F2D9F"/>
  </w:style>
  <w:style w:type="paragraph" w:customStyle="1" w:styleId="BDD2737264D244A6953181FF7AFBD6E9">
    <w:name w:val="BDD2737264D244A6953181FF7AFBD6E9"/>
    <w:rsid w:val="007F2D9F"/>
  </w:style>
  <w:style w:type="paragraph" w:customStyle="1" w:styleId="283B005F91344626B08024F794BBF8BF">
    <w:name w:val="283B005F91344626B08024F794BBF8BF"/>
    <w:rsid w:val="007F2D9F"/>
  </w:style>
  <w:style w:type="paragraph" w:customStyle="1" w:styleId="114C9383C6114592B5C95E052539A236">
    <w:name w:val="114C9383C6114592B5C95E052539A236"/>
    <w:rsid w:val="007F2D9F"/>
  </w:style>
  <w:style w:type="paragraph" w:customStyle="1" w:styleId="4ADC6509997F4F5B93B404772BD923A8">
    <w:name w:val="4ADC6509997F4F5B93B404772BD923A8"/>
    <w:rsid w:val="007F2D9F"/>
  </w:style>
  <w:style w:type="paragraph" w:customStyle="1" w:styleId="98B21E7771FE456BB8D5D254EC1669EA">
    <w:name w:val="98B21E7771FE456BB8D5D254EC1669EA"/>
    <w:rsid w:val="007F2D9F"/>
  </w:style>
  <w:style w:type="paragraph" w:customStyle="1" w:styleId="F2A6C7B842B7471D817A1939D63EFDE4">
    <w:name w:val="F2A6C7B842B7471D817A1939D63EFDE4"/>
    <w:rsid w:val="007F2D9F"/>
  </w:style>
  <w:style w:type="paragraph" w:customStyle="1" w:styleId="30E8F8E9BDCE4E7E93EA8ABB5E2476B0">
    <w:name w:val="30E8F8E9BDCE4E7E93EA8ABB5E2476B0"/>
    <w:rsid w:val="007F2D9F"/>
  </w:style>
  <w:style w:type="paragraph" w:customStyle="1" w:styleId="988A05F47B374C60A0969E17A952E8D2">
    <w:name w:val="988A05F47B374C60A0969E17A952E8D2"/>
    <w:rsid w:val="007F2D9F"/>
  </w:style>
  <w:style w:type="paragraph" w:customStyle="1" w:styleId="2596F4D89B8941CDBCA7D40F8755DC36">
    <w:name w:val="2596F4D89B8941CDBCA7D40F8755DC36"/>
    <w:rsid w:val="007F2D9F"/>
  </w:style>
  <w:style w:type="paragraph" w:customStyle="1" w:styleId="36A57B05D1E64A34ABB0BB8ACA91EE45">
    <w:name w:val="36A57B05D1E64A34ABB0BB8ACA91EE45"/>
    <w:rsid w:val="007F2D9F"/>
  </w:style>
  <w:style w:type="paragraph" w:customStyle="1" w:styleId="01D36D7A001C4C72B85E1B88CE9B00A0">
    <w:name w:val="01D36D7A001C4C72B85E1B88CE9B00A0"/>
    <w:rsid w:val="007F2D9F"/>
  </w:style>
  <w:style w:type="paragraph" w:customStyle="1" w:styleId="FB0781B123E141CAAC3D76A57F0B26AF">
    <w:name w:val="FB0781B123E141CAAC3D76A57F0B26AF"/>
    <w:rsid w:val="007F2D9F"/>
  </w:style>
  <w:style w:type="paragraph" w:customStyle="1" w:styleId="AB75B436013C4ACCB0496BEAE804718F">
    <w:name w:val="AB75B436013C4ACCB0496BEAE804718F"/>
    <w:rsid w:val="007F2D9F"/>
  </w:style>
  <w:style w:type="paragraph" w:customStyle="1" w:styleId="E471E75A652D4103B57D6B41E4F390D1">
    <w:name w:val="E471E75A652D4103B57D6B41E4F390D1"/>
    <w:rsid w:val="007F2D9F"/>
  </w:style>
  <w:style w:type="paragraph" w:customStyle="1" w:styleId="DDE2AEC0209C4AA9B488B414213A990A">
    <w:name w:val="DDE2AEC0209C4AA9B488B414213A990A"/>
    <w:rsid w:val="007F2D9F"/>
  </w:style>
  <w:style w:type="paragraph" w:customStyle="1" w:styleId="92A339DA59204759AEEC987B56A435E7">
    <w:name w:val="92A339DA59204759AEEC987B56A435E7"/>
    <w:rsid w:val="007F2D9F"/>
  </w:style>
  <w:style w:type="paragraph" w:customStyle="1" w:styleId="8678C15772324D8EA3863111B4777F73">
    <w:name w:val="8678C15772324D8EA3863111B4777F73"/>
    <w:rsid w:val="007F2D9F"/>
  </w:style>
  <w:style w:type="paragraph" w:customStyle="1" w:styleId="BA2FFB62B2F2498DA3CD72D2EFCB34CF">
    <w:name w:val="BA2FFB62B2F2498DA3CD72D2EFCB34CF"/>
    <w:rsid w:val="007F2D9F"/>
  </w:style>
  <w:style w:type="paragraph" w:customStyle="1" w:styleId="F08157C4BB3C480E8EA2050B1E9DAB25">
    <w:name w:val="F08157C4BB3C480E8EA2050B1E9DAB25"/>
    <w:rsid w:val="007F2D9F"/>
  </w:style>
  <w:style w:type="paragraph" w:customStyle="1" w:styleId="87D0DDF12B45467EB839EF831C7ECE7E">
    <w:name w:val="87D0DDF12B45467EB839EF831C7ECE7E"/>
    <w:rsid w:val="007F2D9F"/>
  </w:style>
  <w:style w:type="paragraph" w:customStyle="1" w:styleId="9C86E314118941A195EB993C0F2F9D61">
    <w:name w:val="9C86E314118941A195EB993C0F2F9D61"/>
    <w:rsid w:val="007F2D9F"/>
  </w:style>
  <w:style w:type="paragraph" w:customStyle="1" w:styleId="61FFCE6EB7264AE9974B6CF67EE4F492">
    <w:name w:val="61FFCE6EB7264AE9974B6CF67EE4F492"/>
    <w:rsid w:val="007F2D9F"/>
  </w:style>
  <w:style w:type="paragraph" w:customStyle="1" w:styleId="ED0D90B67EB544C689ED6750491B8FAC">
    <w:name w:val="ED0D90B67EB544C689ED6750491B8FAC"/>
    <w:rsid w:val="007F2D9F"/>
  </w:style>
  <w:style w:type="paragraph" w:customStyle="1" w:styleId="A04BD11B5D8949D8B621A1B924A49123">
    <w:name w:val="A04BD11B5D8949D8B621A1B924A49123"/>
    <w:rsid w:val="007F2D9F"/>
  </w:style>
  <w:style w:type="paragraph" w:customStyle="1" w:styleId="98DF883E45A34656AB243E3396729424">
    <w:name w:val="98DF883E45A34656AB243E3396729424"/>
    <w:rsid w:val="007F2D9F"/>
  </w:style>
  <w:style w:type="paragraph" w:customStyle="1" w:styleId="58D8DA3C07E44CA59838BC9851D5A600">
    <w:name w:val="58D8DA3C07E44CA59838BC9851D5A600"/>
    <w:rsid w:val="007F2D9F"/>
  </w:style>
  <w:style w:type="paragraph" w:customStyle="1" w:styleId="B571DEF889AC4E5E9F1A7F0A3A61E1A8">
    <w:name w:val="B571DEF889AC4E5E9F1A7F0A3A61E1A8"/>
    <w:rsid w:val="007F2D9F"/>
  </w:style>
  <w:style w:type="paragraph" w:customStyle="1" w:styleId="D8D68F0CE30E49168382A8149FC22085">
    <w:name w:val="D8D68F0CE30E49168382A8149FC22085"/>
    <w:rsid w:val="007F2D9F"/>
  </w:style>
  <w:style w:type="paragraph" w:customStyle="1" w:styleId="201A9F3ACF634581AD6D833A8AC31880">
    <w:name w:val="201A9F3ACF634581AD6D833A8AC31880"/>
    <w:rsid w:val="007F2D9F"/>
  </w:style>
  <w:style w:type="paragraph" w:customStyle="1" w:styleId="4DA57AF90BD74CA282B0C14FEA0F9B45">
    <w:name w:val="4DA57AF90BD74CA282B0C14FEA0F9B45"/>
    <w:rsid w:val="007F2D9F"/>
  </w:style>
  <w:style w:type="paragraph" w:customStyle="1" w:styleId="01E45C86498A4302BD87D968C23D67A9">
    <w:name w:val="01E45C86498A4302BD87D968C23D67A9"/>
    <w:rsid w:val="007F2D9F"/>
  </w:style>
  <w:style w:type="paragraph" w:customStyle="1" w:styleId="981C26101F5442289CEA374953796A19">
    <w:name w:val="981C26101F5442289CEA374953796A19"/>
    <w:rsid w:val="007F2D9F"/>
  </w:style>
  <w:style w:type="paragraph" w:customStyle="1" w:styleId="7D4BFC598028465EA4D3C9FF907C1B6E">
    <w:name w:val="7D4BFC598028465EA4D3C9FF907C1B6E"/>
    <w:rsid w:val="007F2D9F"/>
  </w:style>
  <w:style w:type="paragraph" w:customStyle="1" w:styleId="6BE7247AF3184D4F8ADE0D7BE114CB94">
    <w:name w:val="6BE7247AF3184D4F8ADE0D7BE114CB94"/>
    <w:rsid w:val="007F2D9F"/>
  </w:style>
  <w:style w:type="paragraph" w:customStyle="1" w:styleId="DE143063B4534A58900353A2541E8444">
    <w:name w:val="DE143063B4534A58900353A2541E8444"/>
    <w:rsid w:val="007F2D9F"/>
  </w:style>
  <w:style w:type="paragraph" w:customStyle="1" w:styleId="1087205BF9D44D99B0021785518BAEA5">
    <w:name w:val="1087205BF9D44D99B0021785518BAEA5"/>
    <w:rsid w:val="007F2D9F"/>
  </w:style>
  <w:style w:type="paragraph" w:customStyle="1" w:styleId="584C3A14BD1A4464881E3A353697803F">
    <w:name w:val="584C3A14BD1A4464881E3A353697803F"/>
    <w:rsid w:val="007F2D9F"/>
  </w:style>
  <w:style w:type="paragraph" w:customStyle="1" w:styleId="D4D9A82249BA4C03900FC3718EE82520">
    <w:name w:val="D4D9A82249BA4C03900FC3718EE82520"/>
    <w:rsid w:val="007F2D9F"/>
  </w:style>
  <w:style w:type="paragraph" w:customStyle="1" w:styleId="6651C8DD32AD4EFFB59907197AAA98B0">
    <w:name w:val="6651C8DD32AD4EFFB59907197AAA98B0"/>
    <w:rsid w:val="007F2D9F"/>
  </w:style>
  <w:style w:type="paragraph" w:customStyle="1" w:styleId="F0B742334DA74BB68E59D122EA7564B0">
    <w:name w:val="F0B742334DA74BB68E59D122EA7564B0"/>
    <w:rsid w:val="007F2D9F"/>
  </w:style>
  <w:style w:type="paragraph" w:customStyle="1" w:styleId="D44D0871D5674E4CBA0738D49991B765">
    <w:name w:val="D44D0871D5674E4CBA0738D49991B765"/>
    <w:rsid w:val="007F2D9F"/>
  </w:style>
  <w:style w:type="paragraph" w:customStyle="1" w:styleId="82A9FD6CF5F047D999A615156077BEF8">
    <w:name w:val="82A9FD6CF5F047D999A615156077BEF8"/>
    <w:rsid w:val="007F2D9F"/>
  </w:style>
  <w:style w:type="paragraph" w:customStyle="1" w:styleId="FC33F8EC77544609B82407ECF1F0CCC0">
    <w:name w:val="FC33F8EC77544609B82407ECF1F0CCC0"/>
    <w:rsid w:val="007F2D9F"/>
  </w:style>
  <w:style w:type="paragraph" w:customStyle="1" w:styleId="AC4BA3FC2E4144968F5B70183905BC56">
    <w:name w:val="AC4BA3FC2E4144968F5B70183905BC56"/>
    <w:rsid w:val="007F2D9F"/>
  </w:style>
  <w:style w:type="paragraph" w:customStyle="1" w:styleId="5AD52A1AF21B42FEB7FA98186F947B70">
    <w:name w:val="5AD52A1AF21B42FEB7FA98186F947B70"/>
    <w:rsid w:val="007F2D9F"/>
  </w:style>
  <w:style w:type="paragraph" w:customStyle="1" w:styleId="383AD3EEFB7E4C14A61DA04BAC082D09">
    <w:name w:val="383AD3EEFB7E4C14A61DA04BAC082D09"/>
    <w:rsid w:val="007F2D9F"/>
  </w:style>
  <w:style w:type="paragraph" w:customStyle="1" w:styleId="6B41FA2671284F5DADA64AEE9413E1D0">
    <w:name w:val="6B41FA2671284F5DADA64AEE9413E1D0"/>
    <w:rsid w:val="007F2D9F"/>
  </w:style>
  <w:style w:type="paragraph" w:customStyle="1" w:styleId="9EA5535D3A204D06BCACD251950DCF2D">
    <w:name w:val="9EA5535D3A204D06BCACD251950DCF2D"/>
    <w:rsid w:val="007F2D9F"/>
  </w:style>
  <w:style w:type="paragraph" w:customStyle="1" w:styleId="D1706FE098644B35A3F8A3FEB2BC7C61">
    <w:name w:val="D1706FE098644B35A3F8A3FEB2BC7C61"/>
    <w:rsid w:val="007F2D9F"/>
  </w:style>
  <w:style w:type="paragraph" w:customStyle="1" w:styleId="5B63FE331B5145B3AE93170E8A4DD480">
    <w:name w:val="5B63FE331B5145B3AE93170E8A4DD480"/>
    <w:rsid w:val="007F2D9F"/>
  </w:style>
  <w:style w:type="paragraph" w:customStyle="1" w:styleId="DE71DA8037F140FDB39B3D0BC4F4AE9C">
    <w:name w:val="DE71DA8037F140FDB39B3D0BC4F4AE9C"/>
    <w:rsid w:val="007F2D9F"/>
  </w:style>
  <w:style w:type="paragraph" w:customStyle="1" w:styleId="18518A4A6B354A63865B0138505E7212">
    <w:name w:val="18518A4A6B354A63865B0138505E7212"/>
    <w:rsid w:val="007F2D9F"/>
  </w:style>
  <w:style w:type="paragraph" w:customStyle="1" w:styleId="A5F9B436E24240188FFDA19CC3F20DCD">
    <w:name w:val="A5F9B436E24240188FFDA19CC3F20DCD"/>
    <w:rsid w:val="007F2D9F"/>
  </w:style>
  <w:style w:type="paragraph" w:customStyle="1" w:styleId="66DE437F4086418C98FE737D1FB6EE3B">
    <w:name w:val="66DE437F4086418C98FE737D1FB6EE3B"/>
    <w:rsid w:val="007F2D9F"/>
  </w:style>
  <w:style w:type="paragraph" w:customStyle="1" w:styleId="8E6CE10EFF9041E4B9AD9D89A9DDEC4E">
    <w:name w:val="8E6CE10EFF9041E4B9AD9D89A9DDEC4E"/>
    <w:rsid w:val="007F2D9F"/>
  </w:style>
  <w:style w:type="paragraph" w:customStyle="1" w:styleId="4C898E29C3A24FF6805532810C7FD523">
    <w:name w:val="4C898E29C3A24FF6805532810C7FD523"/>
    <w:rsid w:val="007F2D9F"/>
  </w:style>
  <w:style w:type="paragraph" w:customStyle="1" w:styleId="AF37EE5EE0034940BA61DE6DDFD07B70">
    <w:name w:val="AF37EE5EE0034940BA61DE6DDFD07B70"/>
    <w:rsid w:val="007F2D9F"/>
  </w:style>
  <w:style w:type="paragraph" w:customStyle="1" w:styleId="D7F3409D8E704D4A9046A9AFB744F61F">
    <w:name w:val="D7F3409D8E704D4A9046A9AFB744F61F"/>
    <w:rsid w:val="007F2D9F"/>
  </w:style>
  <w:style w:type="paragraph" w:customStyle="1" w:styleId="54B436040791403A8B2DF2FBFF5A2FBA">
    <w:name w:val="54B436040791403A8B2DF2FBFF5A2FBA"/>
    <w:rsid w:val="007F2D9F"/>
  </w:style>
  <w:style w:type="paragraph" w:customStyle="1" w:styleId="21403E22638F48EC9BAC16C41156A234">
    <w:name w:val="21403E22638F48EC9BAC16C41156A234"/>
    <w:rsid w:val="007F2D9F"/>
  </w:style>
  <w:style w:type="paragraph" w:customStyle="1" w:styleId="9A67FA5FDF9A4142B8B6E6D256017D98">
    <w:name w:val="9A67FA5FDF9A4142B8B6E6D256017D98"/>
    <w:rsid w:val="007F2D9F"/>
  </w:style>
  <w:style w:type="paragraph" w:customStyle="1" w:styleId="52FB7358417C41DA892C69777A9A6D98">
    <w:name w:val="52FB7358417C41DA892C69777A9A6D98"/>
    <w:rsid w:val="007F2D9F"/>
  </w:style>
  <w:style w:type="paragraph" w:customStyle="1" w:styleId="A19C3827ADB64C118FCD4915444F3B48">
    <w:name w:val="A19C3827ADB64C118FCD4915444F3B48"/>
    <w:rsid w:val="007F2D9F"/>
  </w:style>
  <w:style w:type="paragraph" w:customStyle="1" w:styleId="D8A5DD356B7E4DB4BC937293C98F4150">
    <w:name w:val="D8A5DD356B7E4DB4BC937293C98F4150"/>
    <w:rsid w:val="007F2D9F"/>
  </w:style>
  <w:style w:type="paragraph" w:customStyle="1" w:styleId="5D743FCE1F2845E4B58F041976433845">
    <w:name w:val="5D743FCE1F2845E4B58F041976433845"/>
    <w:rsid w:val="007F2D9F"/>
  </w:style>
  <w:style w:type="paragraph" w:customStyle="1" w:styleId="0F179AA810D2408B86ACC308901A6FBA">
    <w:name w:val="0F179AA810D2408B86ACC308901A6FBA"/>
    <w:rsid w:val="007F2D9F"/>
  </w:style>
  <w:style w:type="paragraph" w:customStyle="1" w:styleId="FD35E54D36AE477594551E22AFB59F16">
    <w:name w:val="FD35E54D36AE477594551E22AFB59F16"/>
    <w:rsid w:val="007F2D9F"/>
  </w:style>
  <w:style w:type="paragraph" w:customStyle="1" w:styleId="A827EBC33FFB43C3BAE8EFB016E2F29A">
    <w:name w:val="A827EBC33FFB43C3BAE8EFB016E2F29A"/>
    <w:rsid w:val="007F2D9F"/>
  </w:style>
  <w:style w:type="paragraph" w:customStyle="1" w:styleId="6258AF28FFB7405AB65A705CD60E08D2">
    <w:name w:val="6258AF28FFB7405AB65A705CD60E08D2"/>
    <w:rsid w:val="007F2D9F"/>
  </w:style>
  <w:style w:type="paragraph" w:customStyle="1" w:styleId="DEEAA5707927421EA37CAD33AF9334B8">
    <w:name w:val="DEEAA5707927421EA37CAD33AF9334B8"/>
    <w:rsid w:val="007F2D9F"/>
  </w:style>
  <w:style w:type="paragraph" w:customStyle="1" w:styleId="53E35320EFB140318D4E262DE09DD233">
    <w:name w:val="53E35320EFB140318D4E262DE09DD233"/>
    <w:rsid w:val="007F2D9F"/>
  </w:style>
  <w:style w:type="paragraph" w:customStyle="1" w:styleId="A1BB00F1D65C4B44B10B175ED20D2CD4">
    <w:name w:val="A1BB00F1D65C4B44B10B175ED20D2CD4"/>
    <w:rsid w:val="007F2D9F"/>
  </w:style>
  <w:style w:type="paragraph" w:customStyle="1" w:styleId="3FD71FE939584CFE901395BFC32B90F6">
    <w:name w:val="3FD71FE939584CFE901395BFC32B90F6"/>
    <w:rsid w:val="007F2D9F"/>
  </w:style>
  <w:style w:type="paragraph" w:customStyle="1" w:styleId="631EBAC720D443B0B569BD7B54FDD58B">
    <w:name w:val="631EBAC720D443B0B569BD7B54FDD58B"/>
    <w:rsid w:val="007F2D9F"/>
  </w:style>
  <w:style w:type="paragraph" w:customStyle="1" w:styleId="6D86DCE5BD614B17A26EFF8F44F665AD">
    <w:name w:val="6D86DCE5BD614B17A26EFF8F44F665AD"/>
    <w:rsid w:val="007F2D9F"/>
  </w:style>
  <w:style w:type="paragraph" w:customStyle="1" w:styleId="BDADC2E409AC4B51A263BAC209665707">
    <w:name w:val="BDADC2E409AC4B51A263BAC209665707"/>
    <w:rsid w:val="007F2D9F"/>
  </w:style>
  <w:style w:type="paragraph" w:customStyle="1" w:styleId="A81C5ED9D1DF4DA4815194EFCBE7A59E">
    <w:name w:val="A81C5ED9D1DF4DA4815194EFCBE7A59E"/>
    <w:rsid w:val="007F2D9F"/>
  </w:style>
  <w:style w:type="paragraph" w:customStyle="1" w:styleId="17D5A9E003F34D1898B5E13F305DCFBE">
    <w:name w:val="17D5A9E003F34D1898B5E13F305DCFBE"/>
    <w:rsid w:val="007F2D9F"/>
  </w:style>
  <w:style w:type="paragraph" w:customStyle="1" w:styleId="85F94C23D5BD47689084C57FC60A251C">
    <w:name w:val="85F94C23D5BD47689084C57FC60A251C"/>
    <w:rsid w:val="007F2D9F"/>
  </w:style>
  <w:style w:type="paragraph" w:customStyle="1" w:styleId="41882C2F3F644FC2B16CF22BEEDC6D23">
    <w:name w:val="41882C2F3F644FC2B16CF22BEEDC6D23"/>
    <w:rsid w:val="007F2D9F"/>
  </w:style>
  <w:style w:type="paragraph" w:customStyle="1" w:styleId="F970737A7A6F4B69934FF8C320D63336">
    <w:name w:val="F970737A7A6F4B69934FF8C320D63336"/>
    <w:rsid w:val="007F2D9F"/>
  </w:style>
  <w:style w:type="paragraph" w:customStyle="1" w:styleId="F685EF0A5FFB4C288F6A315BB8C8BC37">
    <w:name w:val="F685EF0A5FFB4C288F6A315BB8C8BC37"/>
    <w:rsid w:val="007F2D9F"/>
  </w:style>
  <w:style w:type="paragraph" w:customStyle="1" w:styleId="D004A128C3CB463E8A7F4C5290C2E783">
    <w:name w:val="D004A128C3CB463E8A7F4C5290C2E783"/>
    <w:rsid w:val="007F2D9F"/>
  </w:style>
  <w:style w:type="paragraph" w:customStyle="1" w:styleId="CF324B1AF1BE43E3BC3E6F8E36CBA1D2">
    <w:name w:val="CF324B1AF1BE43E3BC3E6F8E36CBA1D2"/>
    <w:rsid w:val="007F2D9F"/>
  </w:style>
  <w:style w:type="paragraph" w:customStyle="1" w:styleId="C9A33C305333484AB14EA846B63BB709">
    <w:name w:val="C9A33C305333484AB14EA846B63BB709"/>
    <w:rsid w:val="007F2D9F"/>
  </w:style>
  <w:style w:type="paragraph" w:customStyle="1" w:styleId="FC5848F3B8CD4AEA8A863134751282C1">
    <w:name w:val="FC5848F3B8CD4AEA8A863134751282C1"/>
    <w:rsid w:val="007F2D9F"/>
  </w:style>
  <w:style w:type="paragraph" w:customStyle="1" w:styleId="9539449AED0749678BE71274E7CE54C7">
    <w:name w:val="9539449AED0749678BE71274E7CE54C7"/>
    <w:rsid w:val="007F2D9F"/>
  </w:style>
  <w:style w:type="paragraph" w:customStyle="1" w:styleId="6FAE6C1C4CF3419A887F6F79D026F9A7">
    <w:name w:val="6FAE6C1C4CF3419A887F6F79D026F9A7"/>
    <w:rsid w:val="007F2D9F"/>
  </w:style>
  <w:style w:type="paragraph" w:customStyle="1" w:styleId="09714051D61141FA9CE3367DA9A844E6">
    <w:name w:val="09714051D61141FA9CE3367DA9A844E6"/>
    <w:rsid w:val="007F2D9F"/>
  </w:style>
  <w:style w:type="paragraph" w:customStyle="1" w:styleId="7CFEFD56535B478684632D0073E6EAC0">
    <w:name w:val="7CFEFD56535B478684632D0073E6EAC0"/>
    <w:rsid w:val="007F2D9F"/>
  </w:style>
  <w:style w:type="paragraph" w:customStyle="1" w:styleId="F5462A2CEC964D88865553F800DE1B91">
    <w:name w:val="F5462A2CEC964D88865553F800DE1B91"/>
    <w:rsid w:val="007F2D9F"/>
  </w:style>
  <w:style w:type="paragraph" w:customStyle="1" w:styleId="B7A61594FBD648CC90BBF8BE6FE3F151">
    <w:name w:val="B7A61594FBD648CC90BBF8BE6FE3F151"/>
    <w:rsid w:val="007F2D9F"/>
  </w:style>
  <w:style w:type="paragraph" w:customStyle="1" w:styleId="02520F0998474D579A01B17F23783DD7">
    <w:name w:val="02520F0998474D579A01B17F23783DD7"/>
    <w:rsid w:val="007F2D9F"/>
  </w:style>
  <w:style w:type="paragraph" w:customStyle="1" w:styleId="5D5F961FEDAC4B77A2815D49B99D2DBE">
    <w:name w:val="5D5F961FEDAC4B77A2815D49B99D2DBE"/>
    <w:rsid w:val="007F2D9F"/>
  </w:style>
  <w:style w:type="paragraph" w:customStyle="1" w:styleId="532B074502ED4713BDEB5AD6F9D109EE">
    <w:name w:val="532B074502ED4713BDEB5AD6F9D109EE"/>
    <w:rsid w:val="007F2D9F"/>
  </w:style>
  <w:style w:type="paragraph" w:customStyle="1" w:styleId="0F1308FD78BF4909A32FF2B4B5A0BF5A">
    <w:name w:val="0F1308FD78BF4909A32FF2B4B5A0BF5A"/>
    <w:rsid w:val="007F2D9F"/>
  </w:style>
  <w:style w:type="paragraph" w:customStyle="1" w:styleId="2D1E3E00BB714CBBA2BEEB364BA892EA">
    <w:name w:val="2D1E3E00BB714CBBA2BEEB364BA892EA"/>
    <w:rsid w:val="007F2D9F"/>
  </w:style>
  <w:style w:type="paragraph" w:customStyle="1" w:styleId="D1B360DD083C470F9F25982DB033949E">
    <w:name w:val="D1B360DD083C470F9F25982DB033949E"/>
    <w:rsid w:val="007F2D9F"/>
  </w:style>
  <w:style w:type="paragraph" w:customStyle="1" w:styleId="9AA52117D5754E0D97C69916DE2A447E">
    <w:name w:val="9AA52117D5754E0D97C69916DE2A447E"/>
    <w:rsid w:val="007F2D9F"/>
  </w:style>
  <w:style w:type="paragraph" w:customStyle="1" w:styleId="416D6FF81A0147D4A34504A017BCE932">
    <w:name w:val="416D6FF81A0147D4A34504A017BCE932"/>
    <w:rsid w:val="007F2D9F"/>
  </w:style>
  <w:style w:type="paragraph" w:customStyle="1" w:styleId="AD202632571944EE8D8F054F5FA5B166">
    <w:name w:val="AD202632571944EE8D8F054F5FA5B166"/>
    <w:rsid w:val="007F2D9F"/>
  </w:style>
  <w:style w:type="paragraph" w:customStyle="1" w:styleId="26C8CE878C68489EBEE4B0B65D6CF3D1">
    <w:name w:val="26C8CE878C68489EBEE4B0B65D6CF3D1"/>
    <w:rsid w:val="007F2D9F"/>
  </w:style>
  <w:style w:type="paragraph" w:customStyle="1" w:styleId="6E53DD21187F4AC3816AF8B0C15C31A7">
    <w:name w:val="6E53DD21187F4AC3816AF8B0C15C31A7"/>
    <w:rsid w:val="007F2D9F"/>
  </w:style>
  <w:style w:type="paragraph" w:customStyle="1" w:styleId="4F32061BCAD049DDB5E612A6FBE705C3">
    <w:name w:val="4F32061BCAD049DDB5E612A6FBE705C3"/>
    <w:rsid w:val="007F2D9F"/>
  </w:style>
  <w:style w:type="paragraph" w:customStyle="1" w:styleId="8E6DEC8F6E1A478E89CAEB8A32E0950D">
    <w:name w:val="8E6DEC8F6E1A478E89CAEB8A32E0950D"/>
    <w:rsid w:val="007F2D9F"/>
  </w:style>
  <w:style w:type="paragraph" w:customStyle="1" w:styleId="761265D3163E44E194ADE42E02548ED1">
    <w:name w:val="761265D3163E44E194ADE42E02548ED1"/>
    <w:rsid w:val="007F2D9F"/>
  </w:style>
  <w:style w:type="paragraph" w:customStyle="1" w:styleId="FC0A7830EEF445E394C2BA6108D7097F">
    <w:name w:val="FC0A7830EEF445E394C2BA6108D7097F"/>
    <w:rsid w:val="007F2D9F"/>
  </w:style>
  <w:style w:type="paragraph" w:customStyle="1" w:styleId="58BA6B0D71CA4774B8A328E976D952EB">
    <w:name w:val="58BA6B0D71CA4774B8A328E976D952EB"/>
    <w:rsid w:val="007F2D9F"/>
  </w:style>
  <w:style w:type="paragraph" w:customStyle="1" w:styleId="D0D2C920087E4F10A6FA03C59DFC18CB">
    <w:name w:val="D0D2C920087E4F10A6FA03C59DFC18CB"/>
    <w:rsid w:val="007F2D9F"/>
  </w:style>
  <w:style w:type="paragraph" w:customStyle="1" w:styleId="EF846FB2B53F469DB4C032C4A4DF22E8">
    <w:name w:val="EF846FB2B53F469DB4C032C4A4DF22E8"/>
    <w:rsid w:val="007F2D9F"/>
  </w:style>
  <w:style w:type="paragraph" w:customStyle="1" w:styleId="5194DB6A14FA4E0BB1F5E50C49A7C64F">
    <w:name w:val="5194DB6A14FA4E0BB1F5E50C49A7C64F"/>
    <w:rsid w:val="007F2D9F"/>
  </w:style>
  <w:style w:type="paragraph" w:customStyle="1" w:styleId="B36647980014468EB45C3FDE5D18D067">
    <w:name w:val="B36647980014468EB45C3FDE5D18D067"/>
    <w:rsid w:val="007F2D9F"/>
  </w:style>
  <w:style w:type="paragraph" w:customStyle="1" w:styleId="4BA60B6F3035480C9D4AC3C40DCA4551">
    <w:name w:val="4BA60B6F3035480C9D4AC3C40DCA4551"/>
    <w:rsid w:val="007F2D9F"/>
  </w:style>
  <w:style w:type="paragraph" w:customStyle="1" w:styleId="1B7F289A64B34164822AB6CF1FE9F9CF">
    <w:name w:val="1B7F289A64B34164822AB6CF1FE9F9CF"/>
    <w:rsid w:val="007F2D9F"/>
  </w:style>
  <w:style w:type="paragraph" w:customStyle="1" w:styleId="7FF753CDE00F493EB83C9E69C6264D9D">
    <w:name w:val="7FF753CDE00F493EB83C9E69C6264D9D"/>
    <w:rsid w:val="007F2D9F"/>
  </w:style>
  <w:style w:type="paragraph" w:customStyle="1" w:styleId="5351F9743F974E32BC07D4A30B5F5142">
    <w:name w:val="5351F9743F974E32BC07D4A30B5F5142"/>
    <w:rsid w:val="007F2D9F"/>
  </w:style>
  <w:style w:type="paragraph" w:customStyle="1" w:styleId="6C62FD9D83F7495C86BCEB033C462909">
    <w:name w:val="6C62FD9D83F7495C86BCEB033C462909"/>
    <w:rsid w:val="007F2D9F"/>
  </w:style>
  <w:style w:type="paragraph" w:customStyle="1" w:styleId="50654137C1DA4A0BAE0F15867C843A60">
    <w:name w:val="50654137C1DA4A0BAE0F15867C843A60"/>
    <w:rsid w:val="007F2D9F"/>
  </w:style>
  <w:style w:type="paragraph" w:customStyle="1" w:styleId="E2DED49F51A34B1C8C3BB3FFAE08F6C2">
    <w:name w:val="E2DED49F51A34B1C8C3BB3FFAE08F6C2"/>
    <w:rsid w:val="007F2D9F"/>
  </w:style>
  <w:style w:type="paragraph" w:customStyle="1" w:styleId="41AC520F9CB54EAEB46FB397A9E46BE6">
    <w:name w:val="41AC520F9CB54EAEB46FB397A9E46BE6"/>
    <w:rsid w:val="007F2D9F"/>
  </w:style>
  <w:style w:type="paragraph" w:customStyle="1" w:styleId="CC4C15AE45DC46BA8828C607DA86FAD9">
    <w:name w:val="CC4C15AE45DC46BA8828C607DA86FAD9"/>
    <w:rsid w:val="007F2D9F"/>
  </w:style>
  <w:style w:type="paragraph" w:customStyle="1" w:styleId="3AC5DD33ADD640DFAA67465D6ED4AB3D">
    <w:name w:val="3AC5DD33ADD640DFAA67465D6ED4AB3D"/>
    <w:rsid w:val="007F2D9F"/>
  </w:style>
  <w:style w:type="paragraph" w:customStyle="1" w:styleId="FCF8040C7E7A408E853A25200FE90210">
    <w:name w:val="FCF8040C7E7A408E853A25200FE90210"/>
    <w:rsid w:val="007F2D9F"/>
  </w:style>
  <w:style w:type="paragraph" w:customStyle="1" w:styleId="68DD4DD23F344003BBE4108F4BBF9540">
    <w:name w:val="68DD4DD23F344003BBE4108F4BBF9540"/>
    <w:rsid w:val="007F2D9F"/>
  </w:style>
  <w:style w:type="paragraph" w:customStyle="1" w:styleId="AC19605203754F018B894D8A6ABA7004">
    <w:name w:val="AC19605203754F018B894D8A6ABA7004"/>
    <w:rsid w:val="007F2D9F"/>
  </w:style>
  <w:style w:type="paragraph" w:customStyle="1" w:styleId="5010AE81CACA46E99A5CAFEC9A4BAE1C">
    <w:name w:val="5010AE81CACA46E99A5CAFEC9A4BAE1C"/>
    <w:rsid w:val="007F2D9F"/>
  </w:style>
  <w:style w:type="paragraph" w:customStyle="1" w:styleId="859E58BD1A544079A5419EFA0DB31A5E">
    <w:name w:val="859E58BD1A544079A5419EFA0DB31A5E"/>
    <w:rsid w:val="007F2D9F"/>
  </w:style>
  <w:style w:type="paragraph" w:customStyle="1" w:styleId="8943358E35F8472C8012BBAC625C1ADB">
    <w:name w:val="8943358E35F8472C8012BBAC625C1ADB"/>
    <w:rsid w:val="007F2D9F"/>
  </w:style>
  <w:style w:type="paragraph" w:customStyle="1" w:styleId="11A95C713DAB44F69D2A7FCA5B22DDF5">
    <w:name w:val="11A95C713DAB44F69D2A7FCA5B22DDF5"/>
    <w:rsid w:val="007F2D9F"/>
  </w:style>
  <w:style w:type="paragraph" w:customStyle="1" w:styleId="081A0E31022D46AD9BE2779E8097D3F0">
    <w:name w:val="081A0E31022D46AD9BE2779E8097D3F0"/>
    <w:rsid w:val="007F2D9F"/>
  </w:style>
  <w:style w:type="paragraph" w:customStyle="1" w:styleId="08711F5987234E37BD86ABBE37C24E03">
    <w:name w:val="08711F5987234E37BD86ABBE37C24E03"/>
    <w:rsid w:val="007F2D9F"/>
  </w:style>
  <w:style w:type="paragraph" w:customStyle="1" w:styleId="AF3C5687AEAF411E864533B98610375B">
    <w:name w:val="AF3C5687AEAF411E864533B98610375B"/>
    <w:rsid w:val="007F2D9F"/>
  </w:style>
  <w:style w:type="paragraph" w:customStyle="1" w:styleId="9B847C30BAFA43D4975C19E12F2539CE">
    <w:name w:val="9B847C30BAFA43D4975C19E12F2539CE"/>
    <w:rsid w:val="007F2D9F"/>
  </w:style>
  <w:style w:type="paragraph" w:customStyle="1" w:styleId="837A204460864CE091E94F2750DD3A4E">
    <w:name w:val="837A204460864CE091E94F2750DD3A4E"/>
    <w:rsid w:val="007F2D9F"/>
  </w:style>
  <w:style w:type="paragraph" w:customStyle="1" w:styleId="6098BF381228465C856D02C70278B199">
    <w:name w:val="6098BF381228465C856D02C70278B199"/>
    <w:rsid w:val="007F2D9F"/>
  </w:style>
  <w:style w:type="paragraph" w:customStyle="1" w:styleId="CB0247503B024B79A54D88944CEDEFA7">
    <w:name w:val="CB0247503B024B79A54D88944CEDEFA7"/>
    <w:rsid w:val="007F2D9F"/>
  </w:style>
  <w:style w:type="paragraph" w:customStyle="1" w:styleId="4418C5E0565E4C9285FA03A4D01A7159">
    <w:name w:val="4418C5E0565E4C9285FA03A4D01A7159"/>
    <w:rsid w:val="007F2D9F"/>
  </w:style>
  <w:style w:type="paragraph" w:customStyle="1" w:styleId="A36A747296D64C43A9360EE2B77E5379">
    <w:name w:val="A36A747296D64C43A9360EE2B77E5379"/>
    <w:rsid w:val="007F2D9F"/>
  </w:style>
  <w:style w:type="paragraph" w:customStyle="1" w:styleId="9E293B2EFD574A4186050B1CFFF36F21">
    <w:name w:val="9E293B2EFD574A4186050B1CFFF36F21"/>
    <w:rsid w:val="007F2D9F"/>
  </w:style>
  <w:style w:type="paragraph" w:customStyle="1" w:styleId="5C5437EFBCB246D9B4CFB2A662D4728B">
    <w:name w:val="5C5437EFBCB246D9B4CFB2A662D4728B"/>
    <w:rsid w:val="007F2D9F"/>
  </w:style>
  <w:style w:type="paragraph" w:customStyle="1" w:styleId="665C123914254ECFA9BA93AD1A773C7E">
    <w:name w:val="665C123914254ECFA9BA93AD1A773C7E"/>
    <w:rsid w:val="007F2D9F"/>
  </w:style>
  <w:style w:type="paragraph" w:customStyle="1" w:styleId="F52FDEDAC55644B89EBD594F7D2669F8">
    <w:name w:val="F52FDEDAC55644B89EBD594F7D2669F8"/>
    <w:rsid w:val="007F2D9F"/>
  </w:style>
  <w:style w:type="paragraph" w:customStyle="1" w:styleId="DAD2731048EB4830B4C6888894644A29">
    <w:name w:val="DAD2731048EB4830B4C6888894644A29"/>
    <w:rsid w:val="007F2D9F"/>
  </w:style>
  <w:style w:type="paragraph" w:customStyle="1" w:styleId="3F5139CDED4B492BB78A4B7586F4A96D">
    <w:name w:val="3F5139CDED4B492BB78A4B7586F4A96D"/>
    <w:rsid w:val="007F2D9F"/>
  </w:style>
  <w:style w:type="paragraph" w:customStyle="1" w:styleId="3B7A286EA6394EFA92425E7884955852">
    <w:name w:val="3B7A286EA6394EFA92425E7884955852"/>
    <w:rsid w:val="007F2D9F"/>
  </w:style>
  <w:style w:type="paragraph" w:customStyle="1" w:styleId="D8FA3969936E4008926B5EA51C790D9B">
    <w:name w:val="D8FA3969936E4008926B5EA51C790D9B"/>
    <w:rsid w:val="007F2D9F"/>
  </w:style>
  <w:style w:type="paragraph" w:customStyle="1" w:styleId="786F230FA7EB4EE6B1B9016664DAE2B2">
    <w:name w:val="786F230FA7EB4EE6B1B9016664DAE2B2"/>
    <w:rsid w:val="007F2D9F"/>
  </w:style>
  <w:style w:type="paragraph" w:customStyle="1" w:styleId="B01B4912AB8247C9B97466B7E4869F82">
    <w:name w:val="B01B4912AB8247C9B97466B7E4869F82"/>
    <w:rsid w:val="007F2D9F"/>
  </w:style>
  <w:style w:type="paragraph" w:customStyle="1" w:styleId="297DEB2DE3974058B4477697EB8A5D45">
    <w:name w:val="297DEB2DE3974058B4477697EB8A5D45"/>
    <w:rsid w:val="007F2D9F"/>
  </w:style>
  <w:style w:type="paragraph" w:customStyle="1" w:styleId="A1C82F96236A47D6894B2559AC6F95C1">
    <w:name w:val="A1C82F96236A47D6894B2559AC6F95C1"/>
    <w:rsid w:val="007F2D9F"/>
  </w:style>
  <w:style w:type="paragraph" w:customStyle="1" w:styleId="5AD4DBAAEF974DF2AFBDC5CABF9D05C2">
    <w:name w:val="5AD4DBAAEF974DF2AFBDC5CABF9D05C2"/>
    <w:rsid w:val="007F2D9F"/>
  </w:style>
  <w:style w:type="paragraph" w:customStyle="1" w:styleId="307AC08A05B74231BAD175A6AD00057E">
    <w:name w:val="307AC08A05B74231BAD175A6AD00057E"/>
    <w:rsid w:val="007F2D9F"/>
  </w:style>
  <w:style w:type="paragraph" w:customStyle="1" w:styleId="4766F62DB7B3428BBD411E162EBC69B4">
    <w:name w:val="4766F62DB7B3428BBD411E162EBC69B4"/>
    <w:rsid w:val="007F2D9F"/>
  </w:style>
  <w:style w:type="paragraph" w:customStyle="1" w:styleId="2495DC0E2F5A4079ABF122BB0DE5E799">
    <w:name w:val="2495DC0E2F5A4079ABF122BB0DE5E799"/>
    <w:rsid w:val="007F2D9F"/>
  </w:style>
  <w:style w:type="paragraph" w:customStyle="1" w:styleId="DD4EAC29128940409E9999864E0D0B58">
    <w:name w:val="DD4EAC29128940409E9999864E0D0B58"/>
    <w:rsid w:val="007F2D9F"/>
  </w:style>
  <w:style w:type="paragraph" w:customStyle="1" w:styleId="BA8FE16DA60446FBB49BB5597C2F8AF0">
    <w:name w:val="BA8FE16DA60446FBB49BB5597C2F8AF0"/>
    <w:rsid w:val="007F2D9F"/>
  </w:style>
  <w:style w:type="paragraph" w:customStyle="1" w:styleId="C014C4537A29445EBC7A93C654ED60F8">
    <w:name w:val="C014C4537A29445EBC7A93C654ED60F8"/>
    <w:rsid w:val="007F2D9F"/>
  </w:style>
  <w:style w:type="paragraph" w:customStyle="1" w:styleId="613CC657D3DF4BDA96E0D82B0C310CA8">
    <w:name w:val="613CC657D3DF4BDA96E0D82B0C310CA8"/>
    <w:rsid w:val="007F2D9F"/>
  </w:style>
  <w:style w:type="paragraph" w:customStyle="1" w:styleId="0D1E6F531C504A6CB99E147AC552F254">
    <w:name w:val="0D1E6F531C504A6CB99E147AC552F254"/>
    <w:rsid w:val="007F2D9F"/>
  </w:style>
  <w:style w:type="paragraph" w:customStyle="1" w:styleId="71002E3B4A9C4500895CF518629322F8">
    <w:name w:val="71002E3B4A9C4500895CF518629322F8"/>
    <w:rsid w:val="007F2D9F"/>
  </w:style>
  <w:style w:type="paragraph" w:customStyle="1" w:styleId="64AD313CA65E4560B277198078C61DFA">
    <w:name w:val="64AD313CA65E4560B277198078C61DFA"/>
    <w:rsid w:val="007F2D9F"/>
  </w:style>
  <w:style w:type="paragraph" w:customStyle="1" w:styleId="54AFC0A265FB48BC802F3578B467D93D">
    <w:name w:val="54AFC0A265FB48BC802F3578B467D93D"/>
    <w:rsid w:val="007F2D9F"/>
  </w:style>
  <w:style w:type="paragraph" w:customStyle="1" w:styleId="3B1CF5B1A7A24259872C246E7057D706">
    <w:name w:val="3B1CF5B1A7A24259872C246E7057D706"/>
    <w:rsid w:val="007F2D9F"/>
  </w:style>
  <w:style w:type="paragraph" w:customStyle="1" w:styleId="59192B75F1584D8782CFB1A5DF51FF19">
    <w:name w:val="59192B75F1584D8782CFB1A5DF51FF19"/>
    <w:rsid w:val="007F2D9F"/>
  </w:style>
  <w:style w:type="paragraph" w:customStyle="1" w:styleId="F0A1FFF5B4BB4EDBA0C43CBB7142254F">
    <w:name w:val="F0A1FFF5B4BB4EDBA0C43CBB7142254F"/>
    <w:rsid w:val="007F2D9F"/>
  </w:style>
  <w:style w:type="paragraph" w:customStyle="1" w:styleId="2EE0176BA928479EB5562F344BF600CA">
    <w:name w:val="2EE0176BA928479EB5562F344BF600CA"/>
    <w:rsid w:val="007F2D9F"/>
  </w:style>
  <w:style w:type="paragraph" w:customStyle="1" w:styleId="6B26E03A325B428EA6AEC35824F9ED9D">
    <w:name w:val="6B26E03A325B428EA6AEC35824F9ED9D"/>
    <w:rsid w:val="007F2D9F"/>
  </w:style>
  <w:style w:type="paragraph" w:customStyle="1" w:styleId="439961EDE5A547E3897B0D07FCAE087A">
    <w:name w:val="439961EDE5A547E3897B0D07FCAE087A"/>
    <w:rsid w:val="007F2D9F"/>
  </w:style>
  <w:style w:type="paragraph" w:customStyle="1" w:styleId="08111C024B964A568DBC3F258C9AF004">
    <w:name w:val="08111C024B964A568DBC3F258C9AF004"/>
    <w:rsid w:val="007F2D9F"/>
  </w:style>
  <w:style w:type="paragraph" w:customStyle="1" w:styleId="B05ACA1843E642F38E9D950B5257B6FD">
    <w:name w:val="B05ACA1843E642F38E9D950B5257B6FD"/>
    <w:rsid w:val="007F2D9F"/>
  </w:style>
  <w:style w:type="paragraph" w:customStyle="1" w:styleId="65187CA960274C9785199D1B30E64868">
    <w:name w:val="65187CA960274C9785199D1B30E64868"/>
    <w:rsid w:val="007F2D9F"/>
  </w:style>
  <w:style w:type="paragraph" w:customStyle="1" w:styleId="8DC23E05A61B4B4597B52366F6687F82">
    <w:name w:val="8DC23E05A61B4B4597B52366F6687F82"/>
    <w:rsid w:val="007F2D9F"/>
  </w:style>
  <w:style w:type="paragraph" w:customStyle="1" w:styleId="8B11AB8765FB4B9DB70455E7789ADC78">
    <w:name w:val="8B11AB8765FB4B9DB70455E7789ADC78"/>
    <w:rsid w:val="007F2D9F"/>
  </w:style>
  <w:style w:type="paragraph" w:customStyle="1" w:styleId="DCFD74F4100E4EB785C8C5E4F71E51D1">
    <w:name w:val="DCFD74F4100E4EB785C8C5E4F71E51D1"/>
    <w:rsid w:val="007F2D9F"/>
  </w:style>
  <w:style w:type="paragraph" w:customStyle="1" w:styleId="392CA35DEF67478C80C192C620F85302">
    <w:name w:val="392CA35DEF67478C80C192C620F85302"/>
    <w:rsid w:val="007F2D9F"/>
  </w:style>
  <w:style w:type="paragraph" w:customStyle="1" w:styleId="4AB4FA5166B34FED8A751A3A2C91016B">
    <w:name w:val="4AB4FA5166B34FED8A751A3A2C91016B"/>
    <w:rsid w:val="007F2D9F"/>
  </w:style>
  <w:style w:type="paragraph" w:customStyle="1" w:styleId="3F7BF988F1E149299B43C032C183191F">
    <w:name w:val="3F7BF988F1E149299B43C032C183191F"/>
    <w:rsid w:val="007F2D9F"/>
  </w:style>
  <w:style w:type="paragraph" w:customStyle="1" w:styleId="9EA69850F1B14E1ABB5F6E65E8C6EC03">
    <w:name w:val="9EA69850F1B14E1ABB5F6E65E8C6EC03"/>
    <w:rsid w:val="007F2D9F"/>
  </w:style>
  <w:style w:type="paragraph" w:customStyle="1" w:styleId="192AD24F979D471FA43DA63861DBE738">
    <w:name w:val="192AD24F979D471FA43DA63861DBE738"/>
    <w:rsid w:val="007F2D9F"/>
  </w:style>
  <w:style w:type="paragraph" w:customStyle="1" w:styleId="806DE838E95A44A5977054C9E5B02662">
    <w:name w:val="806DE838E95A44A5977054C9E5B02662"/>
    <w:rsid w:val="006F7378"/>
  </w:style>
  <w:style w:type="paragraph" w:customStyle="1" w:styleId="9EE6C1EDF6244ACEB67C6B18E0AC1DEE">
    <w:name w:val="9EE6C1EDF6244ACEB67C6B18E0AC1DEE"/>
    <w:rsid w:val="006F7378"/>
  </w:style>
  <w:style w:type="paragraph" w:customStyle="1" w:styleId="C805BB8E3BC143128A3A5E02A48A2ADF">
    <w:name w:val="C805BB8E3BC143128A3A5E02A48A2ADF"/>
    <w:rsid w:val="006F7378"/>
  </w:style>
  <w:style w:type="paragraph" w:customStyle="1" w:styleId="0F17B7E7510C4929AFD68023CC528225">
    <w:name w:val="0F17B7E7510C4929AFD68023CC528225"/>
    <w:rsid w:val="006F7378"/>
  </w:style>
  <w:style w:type="paragraph" w:customStyle="1" w:styleId="C259BCB319874DC482047B33A9921A19">
    <w:name w:val="C259BCB319874DC482047B33A9921A19"/>
    <w:rsid w:val="006F7378"/>
  </w:style>
  <w:style w:type="paragraph" w:customStyle="1" w:styleId="1F71EE5BD34D46D88B20B8703C37FE67">
    <w:name w:val="1F71EE5BD34D46D88B20B8703C37FE67"/>
    <w:rsid w:val="006F7378"/>
  </w:style>
  <w:style w:type="paragraph" w:customStyle="1" w:styleId="6125C1AE9A814509812254F36D11A2E5">
    <w:name w:val="6125C1AE9A814509812254F36D11A2E5"/>
    <w:rsid w:val="006F7378"/>
  </w:style>
  <w:style w:type="paragraph" w:customStyle="1" w:styleId="E5F776DADBD24F7CBBB310451AE0F3FC">
    <w:name w:val="E5F776DADBD24F7CBBB310451AE0F3FC"/>
    <w:rsid w:val="006F7378"/>
  </w:style>
  <w:style w:type="paragraph" w:customStyle="1" w:styleId="0695ACAAC30D477D824B39DF5624E304">
    <w:name w:val="0695ACAAC30D477D824B39DF5624E304"/>
    <w:rsid w:val="006F7378"/>
  </w:style>
  <w:style w:type="paragraph" w:customStyle="1" w:styleId="BD60FB37192D4F2C826FDAE4B0460DBD">
    <w:name w:val="BD60FB37192D4F2C826FDAE4B0460DBD"/>
    <w:rsid w:val="006F7378"/>
  </w:style>
  <w:style w:type="paragraph" w:customStyle="1" w:styleId="5734A60387FD41ADA13A24CE59DAAB61">
    <w:name w:val="5734A60387FD41ADA13A24CE59DAAB61"/>
    <w:rsid w:val="006F7378"/>
  </w:style>
  <w:style w:type="paragraph" w:customStyle="1" w:styleId="61CE274EE29A4CEFB63E2286BC48209B">
    <w:name w:val="61CE274EE29A4CEFB63E2286BC48209B"/>
    <w:rsid w:val="006F7378"/>
  </w:style>
  <w:style w:type="paragraph" w:customStyle="1" w:styleId="815BC53748544854AD183BA9B2D31ADD">
    <w:name w:val="815BC53748544854AD183BA9B2D31ADD"/>
    <w:rsid w:val="006F7378"/>
  </w:style>
  <w:style w:type="paragraph" w:customStyle="1" w:styleId="2FF1EAD050244CC984F480B8FFD30FC4">
    <w:name w:val="2FF1EAD050244CC984F480B8FFD30FC4"/>
    <w:rsid w:val="006F7378"/>
  </w:style>
  <w:style w:type="paragraph" w:customStyle="1" w:styleId="DBCEE5824C394622B9C112FCCE5467B8">
    <w:name w:val="DBCEE5824C394622B9C112FCCE5467B8"/>
    <w:rsid w:val="006F7378"/>
  </w:style>
  <w:style w:type="paragraph" w:customStyle="1" w:styleId="ED58977FCE9E4BB282B11DD6E4F80C97">
    <w:name w:val="ED58977FCE9E4BB282B11DD6E4F80C97"/>
    <w:rsid w:val="006F7378"/>
  </w:style>
  <w:style w:type="paragraph" w:customStyle="1" w:styleId="0D99ACEBA8CD49DBA2EF3735A955848A">
    <w:name w:val="0D99ACEBA8CD49DBA2EF3735A955848A"/>
    <w:rsid w:val="006F7378"/>
  </w:style>
  <w:style w:type="paragraph" w:customStyle="1" w:styleId="DA07A4168F34441AA29AB374328CAB99">
    <w:name w:val="DA07A4168F34441AA29AB374328CAB99"/>
    <w:rsid w:val="006F7378"/>
  </w:style>
  <w:style w:type="paragraph" w:customStyle="1" w:styleId="E8BAC17779D04B60BEDA241CB8192A59">
    <w:name w:val="E8BAC17779D04B60BEDA241CB8192A59"/>
    <w:rsid w:val="006F7378"/>
  </w:style>
  <w:style w:type="paragraph" w:customStyle="1" w:styleId="4C65DA5D03DD4214BFE375790F04FB49">
    <w:name w:val="4C65DA5D03DD4214BFE375790F04FB49"/>
    <w:rsid w:val="006F7378"/>
  </w:style>
  <w:style w:type="paragraph" w:customStyle="1" w:styleId="8B12828F10C345288B4E5CFDB741F179">
    <w:name w:val="8B12828F10C345288B4E5CFDB741F179"/>
    <w:rsid w:val="006F7378"/>
  </w:style>
  <w:style w:type="paragraph" w:customStyle="1" w:styleId="A91CC90F9F5941449392BBCBF3947932">
    <w:name w:val="A91CC90F9F5941449392BBCBF3947932"/>
    <w:rsid w:val="006F7378"/>
  </w:style>
  <w:style w:type="paragraph" w:customStyle="1" w:styleId="039870C548FB48328463BE29AC7E55DB">
    <w:name w:val="039870C548FB48328463BE29AC7E55DB"/>
    <w:rsid w:val="006F7378"/>
  </w:style>
  <w:style w:type="paragraph" w:customStyle="1" w:styleId="75206E38232D4473ABE7E67E937FE9A9">
    <w:name w:val="75206E38232D4473ABE7E67E937FE9A9"/>
    <w:rsid w:val="006F7378"/>
  </w:style>
  <w:style w:type="paragraph" w:customStyle="1" w:styleId="0550D4B5663148FD8D8ED25ED7F440F5">
    <w:name w:val="0550D4B5663148FD8D8ED25ED7F440F5"/>
    <w:rsid w:val="006F7378"/>
  </w:style>
  <w:style w:type="paragraph" w:customStyle="1" w:styleId="9185DF2317EF4E08BA3691AFCD5FCE13">
    <w:name w:val="9185DF2317EF4E08BA3691AFCD5FCE13"/>
    <w:rsid w:val="006F7378"/>
  </w:style>
  <w:style w:type="paragraph" w:customStyle="1" w:styleId="B08812BE954741D294FC6B691EA52C80">
    <w:name w:val="B08812BE954741D294FC6B691EA52C80"/>
    <w:rsid w:val="006F7378"/>
  </w:style>
  <w:style w:type="paragraph" w:customStyle="1" w:styleId="E78CEC3CD01846159F80E83A4BF0E593">
    <w:name w:val="E78CEC3CD01846159F80E83A4BF0E593"/>
    <w:rsid w:val="006F7378"/>
  </w:style>
  <w:style w:type="paragraph" w:customStyle="1" w:styleId="3D4E004CE8EC4A6D99FB0813A5161041">
    <w:name w:val="3D4E004CE8EC4A6D99FB0813A5161041"/>
    <w:rsid w:val="006F7378"/>
  </w:style>
  <w:style w:type="paragraph" w:customStyle="1" w:styleId="389A69E049CA446099091FE3E4C73E8F">
    <w:name w:val="389A69E049CA446099091FE3E4C73E8F"/>
    <w:rsid w:val="006F7378"/>
  </w:style>
  <w:style w:type="paragraph" w:customStyle="1" w:styleId="D655553CEDF04AF4A73DDE885DF025AB">
    <w:name w:val="D655553CEDF04AF4A73DDE885DF025AB"/>
    <w:rsid w:val="006F7378"/>
  </w:style>
  <w:style w:type="paragraph" w:customStyle="1" w:styleId="B7B43570E24C45AD80D599CEA3A14B5A">
    <w:name w:val="B7B43570E24C45AD80D599CEA3A14B5A"/>
    <w:rsid w:val="006F7378"/>
  </w:style>
  <w:style w:type="paragraph" w:customStyle="1" w:styleId="DA5F1B293CD74E239BAA1985143AE963">
    <w:name w:val="DA5F1B293CD74E239BAA1985143AE963"/>
    <w:rsid w:val="006F7378"/>
  </w:style>
  <w:style w:type="paragraph" w:customStyle="1" w:styleId="7890D13059254B658EEB9D0AE6AD931F">
    <w:name w:val="7890D13059254B658EEB9D0AE6AD931F"/>
    <w:rsid w:val="006F7378"/>
  </w:style>
  <w:style w:type="paragraph" w:customStyle="1" w:styleId="4336C73D31D54B1BAE2151510DEC8FA8">
    <w:name w:val="4336C73D31D54B1BAE2151510DEC8FA8"/>
    <w:rsid w:val="006F7378"/>
  </w:style>
  <w:style w:type="paragraph" w:customStyle="1" w:styleId="231001CDA04048849C97CA727CA8DB9A">
    <w:name w:val="231001CDA04048849C97CA727CA8DB9A"/>
    <w:rsid w:val="006F7378"/>
  </w:style>
  <w:style w:type="paragraph" w:customStyle="1" w:styleId="E07A3E1C644E44B986E617E1A77444CC">
    <w:name w:val="E07A3E1C644E44B986E617E1A77444CC"/>
    <w:rsid w:val="006F7378"/>
  </w:style>
  <w:style w:type="paragraph" w:customStyle="1" w:styleId="1595A2DF3811456C93CC8C58ADFBCA67">
    <w:name w:val="1595A2DF3811456C93CC8C58ADFBCA67"/>
    <w:rsid w:val="006F7378"/>
  </w:style>
  <w:style w:type="paragraph" w:customStyle="1" w:styleId="BF8AB90A77B14352804372041CA5B79F">
    <w:name w:val="BF8AB90A77B14352804372041CA5B79F"/>
    <w:rsid w:val="006F7378"/>
  </w:style>
  <w:style w:type="paragraph" w:customStyle="1" w:styleId="86C572D3B81B44049A0D180BEE2CC127">
    <w:name w:val="86C572D3B81B44049A0D180BEE2CC127"/>
    <w:rsid w:val="006F7378"/>
  </w:style>
  <w:style w:type="paragraph" w:customStyle="1" w:styleId="8B71766A4B834463964D67CAE9A7412E">
    <w:name w:val="8B71766A4B834463964D67CAE9A7412E"/>
    <w:rsid w:val="006F7378"/>
  </w:style>
  <w:style w:type="paragraph" w:customStyle="1" w:styleId="A2A7CE8ACCBF478EA3C9B4E0D9B4438E">
    <w:name w:val="A2A7CE8ACCBF478EA3C9B4E0D9B4438E"/>
    <w:rsid w:val="006F7378"/>
  </w:style>
  <w:style w:type="paragraph" w:customStyle="1" w:styleId="038A6FC3146C497896C209C68D7E4625">
    <w:name w:val="038A6FC3146C497896C209C68D7E4625"/>
    <w:rsid w:val="006F7378"/>
  </w:style>
  <w:style w:type="paragraph" w:customStyle="1" w:styleId="B337CC4C350E40C486A8884CF657CBC7">
    <w:name w:val="B337CC4C350E40C486A8884CF657CBC7"/>
    <w:rsid w:val="006F7378"/>
  </w:style>
  <w:style w:type="paragraph" w:customStyle="1" w:styleId="295CF54BDD104FD69421B4271E0A3B23">
    <w:name w:val="295CF54BDD104FD69421B4271E0A3B23"/>
    <w:rsid w:val="006F7378"/>
  </w:style>
  <w:style w:type="paragraph" w:customStyle="1" w:styleId="03958BB89F2A479CBFEA4B736898FEFE">
    <w:name w:val="03958BB89F2A479CBFEA4B736898FEFE"/>
    <w:rsid w:val="006F7378"/>
  </w:style>
  <w:style w:type="paragraph" w:customStyle="1" w:styleId="60CDC3A94E2C4964BF89451F30907C92">
    <w:name w:val="60CDC3A94E2C4964BF89451F30907C92"/>
    <w:rsid w:val="006F7378"/>
  </w:style>
  <w:style w:type="paragraph" w:customStyle="1" w:styleId="800EF0D1CB0244209461C3C73BCB6F13">
    <w:name w:val="800EF0D1CB0244209461C3C73BCB6F13"/>
    <w:rsid w:val="006F7378"/>
  </w:style>
  <w:style w:type="paragraph" w:customStyle="1" w:styleId="C2B39AD62C1F4B00B6673AF404A88756">
    <w:name w:val="C2B39AD62C1F4B00B6673AF404A88756"/>
    <w:rsid w:val="006F7378"/>
  </w:style>
  <w:style w:type="paragraph" w:customStyle="1" w:styleId="73583055D7794076B59D4389AC024470">
    <w:name w:val="73583055D7794076B59D4389AC024470"/>
    <w:rsid w:val="006F7378"/>
  </w:style>
  <w:style w:type="paragraph" w:customStyle="1" w:styleId="4FC755DBDDD44D7386D12F3D9D49D2AA">
    <w:name w:val="4FC755DBDDD44D7386D12F3D9D49D2AA"/>
    <w:rsid w:val="006F7378"/>
  </w:style>
  <w:style w:type="paragraph" w:customStyle="1" w:styleId="159EB969039C47ABABD53596500E3C9C">
    <w:name w:val="159EB969039C47ABABD53596500E3C9C"/>
    <w:rsid w:val="006F7378"/>
  </w:style>
  <w:style w:type="paragraph" w:customStyle="1" w:styleId="C050DD65FD194B94B106B1565F09DBFF">
    <w:name w:val="C050DD65FD194B94B106B1565F09DBFF"/>
    <w:rsid w:val="006F7378"/>
  </w:style>
  <w:style w:type="paragraph" w:customStyle="1" w:styleId="F6D3EB222B5643D39EE7EAB380202730">
    <w:name w:val="F6D3EB222B5643D39EE7EAB380202730"/>
    <w:rsid w:val="006F7378"/>
  </w:style>
  <w:style w:type="paragraph" w:customStyle="1" w:styleId="E2D8A0DDFDDA4057A30B3C0802BE09FC">
    <w:name w:val="E2D8A0DDFDDA4057A30B3C0802BE09FC"/>
    <w:rsid w:val="006F7378"/>
  </w:style>
  <w:style w:type="paragraph" w:customStyle="1" w:styleId="DBF226FAD5E64421AF8A0225CBCC2105">
    <w:name w:val="DBF226FAD5E64421AF8A0225CBCC2105"/>
    <w:rsid w:val="006F7378"/>
  </w:style>
  <w:style w:type="paragraph" w:customStyle="1" w:styleId="5C1F04664F634D598AACA09B4FDD773B">
    <w:name w:val="5C1F04664F634D598AACA09B4FDD773B"/>
    <w:rsid w:val="006F7378"/>
  </w:style>
  <w:style w:type="paragraph" w:customStyle="1" w:styleId="6EA86AC6DD0947BFBA54C93952A67F47">
    <w:name w:val="6EA86AC6DD0947BFBA54C93952A67F47"/>
    <w:rsid w:val="006F7378"/>
  </w:style>
  <w:style w:type="paragraph" w:customStyle="1" w:styleId="F15D226B8D9E4FE1B346329C63F2A5C7">
    <w:name w:val="F15D226B8D9E4FE1B346329C63F2A5C7"/>
    <w:rsid w:val="006F7378"/>
  </w:style>
  <w:style w:type="paragraph" w:customStyle="1" w:styleId="B79D2E9882244C0AAF407E4A0D768458">
    <w:name w:val="B79D2E9882244C0AAF407E4A0D768458"/>
    <w:rsid w:val="006F7378"/>
  </w:style>
  <w:style w:type="paragraph" w:customStyle="1" w:styleId="07A2C0705E7E453696A653F162519921">
    <w:name w:val="07A2C0705E7E453696A653F162519921"/>
    <w:rsid w:val="006F7378"/>
  </w:style>
  <w:style w:type="paragraph" w:customStyle="1" w:styleId="5B0E8701B25943818BF9BC2F4DE4FDA4">
    <w:name w:val="5B0E8701B25943818BF9BC2F4DE4FDA4"/>
    <w:rsid w:val="006F7378"/>
  </w:style>
  <w:style w:type="paragraph" w:customStyle="1" w:styleId="7E7BE40197014EA097C38F7D950C42ED">
    <w:name w:val="7E7BE40197014EA097C38F7D950C42ED"/>
    <w:rsid w:val="006F7378"/>
  </w:style>
  <w:style w:type="paragraph" w:customStyle="1" w:styleId="8B83BAB354094550B1C78FEE540A6E4B">
    <w:name w:val="8B83BAB354094550B1C78FEE540A6E4B"/>
    <w:rsid w:val="006F7378"/>
  </w:style>
  <w:style w:type="paragraph" w:customStyle="1" w:styleId="7CC1F7D4FA16457F84E073BF7CB1A4B7">
    <w:name w:val="7CC1F7D4FA16457F84E073BF7CB1A4B7"/>
    <w:rsid w:val="006F7378"/>
  </w:style>
  <w:style w:type="paragraph" w:customStyle="1" w:styleId="E77B246C82764A35B89187DACA57988C">
    <w:name w:val="E77B246C82764A35B89187DACA57988C"/>
    <w:rsid w:val="006F7378"/>
  </w:style>
  <w:style w:type="paragraph" w:customStyle="1" w:styleId="5C0A4E37427B422CABA03BBB45E40ED1">
    <w:name w:val="5C0A4E37427B422CABA03BBB45E40ED1"/>
    <w:rsid w:val="006F7378"/>
  </w:style>
  <w:style w:type="paragraph" w:customStyle="1" w:styleId="2613C622571D4C848D40E76C92D9B366">
    <w:name w:val="2613C622571D4C848D40E76C92D9B366"/>
    <w:rsid w:val="006F7378"/>
  </w:style>
  <w:style w:type="paragraph" w:customStyle="1" w:styleId="7AE5D6115B974E148A41BACA6400226E">
    <w:name w:val="7AE5D6115B974E148A41BACA6400226E"/>
    <w:rsid w:val="006F7378"/>
  </w:style>
  <w:style w:type="paragraph" w:customStyle="1" w:styleId="D51300479BEF4F85B60F062F59E7E74A">
    <w:name w:val="D51300479BEF4F85B60F062F59E7E74A"/>
    <w:rsid w:val="006F7378"/>
  </w:style>
  <w:style w:type="paragraph" w:customStyle="1" w:styleId="12FF3C8C58D748429E2A6477411D0BAF">
    <w:name w:val="12FF3C8C58D748429E2A6477411D0BAF"/>
    <w:rsid w:val="006F7378"/>
  </w:style>
  <w:style w:type="paragraph" w:customStyle="1" w:styleId="F0F44E63E66745818C468AC722E2EEC0">
    <w:name w:val="F0F44E63E66745818C468AC722E2EEC0"/>
    <w:rsid w:val="006F7378"/>
  </w:style>
  <w:style w:type="paragraph" w:customStyle="1" w:styleId="CC8CB4DBC373407591D237A4C02B1A14">
    <w:name w:val="CC8CB4DBC373407591D237A4C02B1A14"/>
    <w:rsid w:val="006F7378"/>
  </w:style>
  <w:style w:type="paragraph" w:customStyle="1" w:styleId="C44AB37E412D4239B2922863163F609D">
    <w:name w:val="C44AB37E412D4239B2922863163F609D"/>
    <w:rsid w:val="006F7378"/>
  </w:style>
  <w:style w:type="paragraph" w:customStyle="1" w:styleId="0829E7528F8A4EDB83F51DD41A35F0DA">
    <w:name w:val="0829E7528F8A4EDB83F51DD41A35F0DA"/>
    <w:rsid w:val="006F7378"/>
  </w:style>
  <w:style w:type="paragraph" w:customStyle="1" w:styleId="DC360D3783AB4CAB9A5B67BB0C121746">
    <w:name w:val="DC360D3783AB4CAB9A5B67BB0C121746"/>
    <w:rsid w:val="006F7378"/>
  </w:style>
  <w:style w:type="paragraph" w:customStyle="1" w:styleId="97F0A4C0CE804408AABCB62BF9B0D84C">
    <w:name w:val="97F0A4C0CE804408AABCB62BF9B0D84C"/>
    <w:rsid w:val="006F7378"/>
  </w:style>
  <w:style w:type="paragraph" w:customStyle="1" w:styleId="63DA5A87B15346DF8E9463B05EF269E1">
    <w:name w:val="63DA5A87B15346DF8E9463B05EF269E1"/>
    <w:rsid w:val="006F7378"/>
  </w:style>
  <w:style w:type="paragraph" w:customStyle="1" w:styleId="C362379FB4764ED0A614EFE8D92905D0">
    <w:name w:val="C362379FB4764ED0A614EFE8D92905D0"/>
    <w:rsid w:val="006F7378"/>
  </w:style>
  <w:style w:type="paragraph" w:customStyle="1" w:styleId="F80DB0DAB2384E7684B06983BDF55474">
    <w:name w:val="F80DB0DAB2384E7684B06983BDF55474"/>
    <w:rsid w:val="006F7378"/>
  </w:style>
  <w:style w:type="paragraph" w:customStyle="1" w:styleId="DA1D60995C574DEEAA1E5725FAAD1887">
    <w:name w:val="DA1D60995C574DEEAA1E5725FAAD1887"/>
    <w:rsid w:val="006F7378"/>
  </w:style>
  <w:style w:type="paragraph" w:customStyle="1" w:styleId="1A60371DD74C47A4A170A0CE0DF8A6AD">
    <w:name w:val="1A60371DD74C47A4A170A0CE0DF8A6AD"/>
    <w:rsid w:val="006F7378"/>
  </w:style>
  <w:style w:type="paragraph" w:customStyle="1" w:styleId="34C85C4C85954F0C8A8F877CCE71119A">
    <w:name w:val="34C85C4C85954F0C8A8F877CCE71119A"/>
    <w:rsid w:val="006F7378"/>
  </w:style>
  <w:style w:type="paragraph" w:customStyle="1" w:styleId="1E81BC4E50F34952A6B234DC1AE05956">
    <w:name w:val="1E81BC4E50F34952A6B234DC1AE05956"/>
    <w:rsid w:val="006F7378"/>
  </w:style>
  <w:style w:type="paragraph" w:customStyle="1" w:styleId="FDA44BE59A254D92A9CDFE38483C5024">
    <w:name w:val="FDA44BE59A254D92A9CDFE38483C5024"/>
    <w:rsid w:val="006F7378"/>
  </w:style>
  <w:style w:type="paragraph" w:customStyle="1" w:styleId="C727AE0A663740E0B3495CC4D17033B9">
    <w:name w:val="C727AE0A663740E0B3495CC4D17033B9"/>
    <w:rsid w:val="006F7378"/>
  </w:style>
  <w:style w:type="paragraph" w:customStyle="1" w:styleId="A263C60630454DBAAAB74EC6FD3CAF4F">
    <w:name w:val="A263C60630454DBAAAB74EC6FD3CAF4F"/>
    <w:rsid w:val="006F7378"/>
  </w:style>
  <w:style w:type="paragraph" w:customStyle="1" w:styleId="E818C2AB20CC4F5D9D841103FAA7E473">
    <w:name w:val="E818C2AB20CC4F5D9D841103FAA7E473"/>
    <w:rsid w:val="006F7378"/>
  </w:style>
  <w:style w:type="paragraph" w:customStyle="1" w:styleId="F5ED0577AD2142B7A46AA4EA7A392DE5">
    <w:name w:val="F5ED0577AD2142B7A46AA4EA7A392DE5"/>
    <w:rsid w:val="006F7378"/>
  </w:style>
  <w:style w:type="paragraph" w:customStyle="1" w:styleId="927B403E18654DDFAD25F3C93656BD50">
    <w:name w:val="927B403E18654DDFAD25F3C93656BD50"/>
    <w:rsid w:val="006F7378"/>
  </w:style>
  <w:style w:type="paragraph" w:customStyle="1" w:styleId="EE4CAADCA4A644B69E59EC4EE32A4072">
    <w:name w:val="EE4CAADCA4A644B69E59EC4EE32A4072"/>
    <w:rsid w:val="006F7378"/>
  </w:style>
  <w:style w:type="paragraph" w:customStyle="1" w:styleId="C80BC24E70484ECD9C80A8F74A90B6FB">
    <w:name w:val="C80BC24E70484ECD9C80A8F74A90B6FB"/>
    <w:rsid w:val="006F7378"/>
  </w:style>
  <w:style w:type="paragraph" w:customStyle="1" w:styleId="4D70579AC2354C16BBA68B9509D41998">
    <w:name w:val="4D70579AC2354C16BBA68B9509D41998"/>
    <w:rsid w:val="006F7378"/>
  </w:style>
  <w:style w:type="paragraph" w:customStyle="1" w:styleId="C7B181A462814EC6A315A75B0B54E866">
    <w:name w:val="C7B181A462814EC6A315A75B0B54E866"/>
    <w:rsid w:val="006F7378"/>
  </w:style>
  <w:style w:type="paragraph" w:customStyle="1" w:styleId="A380E18D8E1E4B7BA171F5F28C9170A1">
    <w:name w:val="A380E18D8E1E4B7BA171F5F28C9170A1"/>
    <w:rsid w:val="006F7378"/>
  </w:style>
  <w:style w:type="paragraph" w:customStyle="1" w:styleId="593EFE62F93D4120A361949378C9DE97">
    <w:name w:val="593EFE62F93D4120A361949378C9DE97"/>
    <w:rsid w:val="006F7378"/>
  </w:style>
  <w:style w:type="paragraph" w:customStyle="1" w:styleId="36546E3D49C649C9A23957F72D584037">
    <w:name w:val="36546E3D49C649C9A23957F72D584037"/>
    <w:rsid w:val="006F7378"/>
  </w:style>
  <w:style w:type="paragraph" w:customStyle="1" w:styleId="5116626A5CA547759C92FE947A6923F9">
    <w:name w:val="5116626A5CA547759C92FE947A6923F9"/>
    <w:rsid w:val="006F73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01 444 804 18 20</CompanyPhone>
  <CompanyFax/>
  <CompanyEmail>dg.@cbslp.edu.mx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customXml/itemProps3.xml><?xml version="1.0" encoding="utf-8"?>
<ds:datastoreItem xmlns:ds="http://schemas.openxmlformats.org/officeDocument/2006/customXml" ds:itemID="{4DC41B44-A5AC-4E2B-8836-750914C41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Currículum básico</Template>
  <TotalTime>1</TotalTime>
  <Pages>1</Pages>
  <Words>136</Words>
  <Characters>754</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Company>
  <LinksUpToDate>false</LinksUpToDate>
  <CharactersWithSpaces>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Archivo</cp:lastModifiedBy>
  <cp:revision>2</cp:revision>
  <cp:lastPrinted>2016-08-12T16:47:00Z</cp:lastPrinted>
  <dcterms:created xsi:type="dcterms:W3CDTF">2017-01-25T18:14:00Z</dcterms:created>
  <dcterms:modified xsi:type="dcterms:W3CDTF">2017-01-25T18:14:00Z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