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5F7B" w:rsidRDefault="00F25F7B" w:rsidP="00C740C3">
      <w:pPr>
        <w:pStyle w:val="Ttulo"/>
        <w:rPr>
          <w:noProof/>
        </w:rPr>
      </w:pPr>
      <w:r>
        <w:rPr>
          <w:noProof/>
          <w:lang w:val="es-MX" w:eastAsia="es-MX"/>
        </w:rPr>
        <w:t xml:space="preserve">                                                                </w:t>
      </w:r>
      <w:r w:rsidRPr="003B0FE9">
        <w:rPr>
          <w:noProof/>
          <w:lang w:val="es-MX" w:eastAsia="es-MX"/>
        </w:rPr>
        <w:drawing>
          <wp:inline distT="0" distB="0" distL="0" distR="0">
            <wp:extent cx="1143000" cy="113347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Imagen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74" r="84459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0C3" w:rsidRPr="00EA0B33" w:rsidRDefault="00503942" w:rsidP="00C740C3">
      <w:pPr>
        <w:pStyle w:val="Ttulo"/>
        <w:rPr>
          <w:noProof/>
          <w:sz w:val="48"/>
        </w:rPr>
      </w:pPr>
      <w:r>
        <w:rPr>
          <w:noProof/>
          <w:sz w:val="48"/>
        </w:rPr>
        <w:t>MTRA. MARIANELA VILLANUEVA PONCE</w:t>
      </w:r>
    </w:p>
    <w:p w:rsidR="004967A7" w:rsidRDefault="00C51C5F">
      <w:pPr>
        <w:rPr>
          <w:noProof/>
        </w:rPr>
      </w:pPr>
      <w:r>
        <w:rPr>
          <w:noProof/>
        </w:rPr>
        <w:t> | </w:t>
      </w:r>
      <w:sdt>
        <w:sdtPr>
          <w:rPr>
            <w:noProof/>
          </w:rPr>
          <w:alias w:val="Teléfono"/>
          <w:tag w:val=""/>
          <w:id w:val="-1416317146"/>
          <w:placeholder>
            <w:docPart w:val="CC9CD484C6514771BB1C845248E18FE3"/>
          </w:placeholder>
          <w:dataBinding w:prefixMappings="xmlns:ns0='http://schemas.microsoft.com/office/2006/coverPageProps' " w:xpath="/ns0:CoverPageProperties[1]/ns0:CompanyPhone[1]" w:storeItemID="{55AF091B-3C7A-41E3-B477-F2FDAA23CFDA}"/>
          <w:text/>
        </w:sdtPr>
        <w:sdtEndPr/>
        <w:sdtContent>
          <w:r w:rsidR="004F19A3">
            <w:rPr>
              <w:noProof/>
              <w:lang w:val="es-MX"/>
            </w:rPr>
            <w:t>01 4</w:t>
          </w:r>
          <w:r w:rsidR="00DD7A07">
            <w:rPr>
              <w:noProof/>
              <w:lang w:val="es-MX"/>
            </w:rPr>
            <w:t>44</w:t>
          </w:r>
          <w:r w:rsidR="004F19A3">
            <w:rPr>
              <w:noProof/>
              <w:lang w:val="es-MX"/>
            </w:rPr>
            <w:t xml:space="preserve"> 8</w:t>
          </w:r>
          <w:r w:rsidR="00DD7A07">
            <w:rPr>
              <w:noProof/>
              <w:lang w:val="es-MX"/>
            </w:rPr>
            <w:t>04</w:t>
          </w:r>
          <w:r w:rsidR="007D0D4A">
            <w:rPr>
              <w:noProof/>
              <w:lang w:val="es-MX"/>
            </w:rPr>
            <w:t xml:space="preserve"> </w:t>
          </w:r>
          <w:r w:rsidR="00DD7A07">
            <w:rPr>
              <w:noProof/>
              <w:lang w:val="es-MX"/>
            </w:rPr>
            <w:t>18</w:t>
          </w:r>
          <w:r w:rsidR="004F19A3">
            <w:rPr>
              <w:noProof/>
              <w:lang w:val="es-MX"/>
            </w:rPr>
            <w:t xml:space="preserve"> </w:t>
          </w:r>
          <w:r w:rsidR="00DD7A07">
            <w:rPr>
              <w:noProof/>
              <w:lang w:val="es-MX"/>
            </w:rPr>
            <w:t>20</w:t>
          </w:r>
        </w:sdtContent>
      </w:sdt>
      <w:r>
        <w:rPr>
          <w:noProof/>
        </w:rPr>
        <w:t> | </w:t>
      </w:r>
      <w:r w:rsidR="00DD7A07">
        <w:rPr>
          <w:rFonts w:ascii="Arial" w:hAnsi="Arial" w:cs="Arial"/>
          <w:color w:val="777777"/>
          <w:szCs w:val="18"/>
          <w:shd w:val="clear" w:color="auto" w:fill="FFFFFF"/>
        </w:rPr>
        <w:t xml:space="preserve"> </w:t>
      </w:r>
      <w:sdt>
        <w:sdtPr>
          <w:rPr>
            <w:rFonts w:ascii="Arial" w:hAnsi="Arial" w:cs="Arial"/>
            <w:color w:val="777777"/>
            <w:szCs w:val="18"/>
            <w:shd w:val="clear" w:color="auto" w:fill="FFFFFF"/>
          </w:rPr>
          <w:alias w:val="Correo electrónico"/>
          <w:tag w:val=""/>
          <w:id w:val="-391963670"/>
          <w:placeholder>
            <w:docPart w:val="850257BEB98D4435806E04641758F20C"/>
          </w:placeholder>
          <w:dataBinding w:prefixMappings="xmlns:ns0='http://schemas.microsoft.com/office/2006/coverPageProps' " w:xpath="/ns0:CoverPageProperties[1]/ns0:CompanyEmail[1]" w:storeItemID="{55AF091B-3C7A-41E3-B477-F2FDAA23CFDA}"/>
          <w:text/>
        </w:sdtPr>
        <w:sdtEndPr/>
        <w:sdtContent>
          <w:r w:rsidR="00786DF6">
            <w:rPr>
              <w:rFonts w:ascii="Arial" w:hAnsi="Arial" w:cs="Arial"/>
              <w:color w:val="777777"/>
              <w:szCs w:val="18"/>
              <w:shd w:val="clear" w:color="auto" w:fill="FFFFFF"/>
            </w:rPr>
            <w:t>dg</w:t>
          </w:r>
          <w:r w:rsidR="00900B98">
            <w:rPr>
              <w:rFonts w:ascii="Arial" w:hAnsi="Arial" w:cs="Arial"/>
              <w:color w:val="777777"/>
              <w:szCs w:val="18"/>
              <w:shd w:val="clear" w:color="auto" w:fill="FFFFFF"/>
            </w:rPr>
            <w:t>.</w:t>
          </w:r>
          <w:r w:rsidR="00DD7A07">
            <w:rPr>
              <w:rFonts w:ascii="Arial" w:hAnsi="Arial" w:cs="Arial"/>
              <w:color w:val="777777"/>
              <w:szCs w:val="18"/>
              <w:shd w:val="clear" w:color="auto" w:fill="FFFFFF"/>
            </w:rPr>
            <w:t>@cbslp.edu.mx</w:t>
          </w:r>
        </w:sdtContent>
      </w:sdt>
    </w:p>
    <w:p w:rsidR="00F25F7B" w:rsidRDefault="00F25F7B" w:rsidP="00F25F7B">
      <w:pPr>
        <w:pStyle w:val="Encabezadodelaseccin"/>
        <w:spacing w:before="600"/>
        <w:rPr>
          <w:noProof/>
        </w:rPr>
      </w:pPr>
      <w:r>
        <w:rPr>
          <w:noProof/>
        </w:rPr>
        <w:t>CARGO DEL FUNCIONARIO</w:t>
      </w:r>
      <w:r>
        <w:rPr>
          <w:noProof/>
        </w:rPr>
        <w:tab/>
      </w:r>
      <w:r>
        <w:rPr>
          <w:noProof/>
        </w:rPr>
        <w:tab/>
        <w:t>ADSCRIPCIÓN</w:t>
      </w:r>
    </w:p>
    <w:p w:rsidR="00EA0B33" w:rsidRPr="00EA0B33" w:rsidRDefault="00844919" w:rsidP="00EA0B33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F3CE36B" wp14:editId="2DED3A9E">
                <wp:simplePos x="0" y="0"/>
                <wp:positionH relativeFrom="column">
                  <wp:posOffset>4954905</wp:posOffset>
                </wp:positionH>
                <wp:positionV relativeFrom="paragraph">
                  <wp:posOffset>280035</wp:posOffset>
                </wp:positionV>
                <wp:extent cx="2418715" cy="257810"/>
                <wp:effectExtent l="0" t="5397" r="14287" b="14288"/>
                <wp:wrapSquare wrapText="bothSides"/>
                <wp:docPr id="1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418715" cy="25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34FC" w:rsidRDefault="007D0D4A">
                            <w:r>
                              <w:t xml:space="preserve">FECHA DE ACTUALIZACIÓN: </w:t>
                            </w:r>
                            <w:r w:rsidR="00503942">
                              <w:t>01/JUNIO/2017</w:t>
                            </w:r>
                          </w:p>
                          <w:p w:rsidR="00E93444" w:rsidRDefault="00D91CC4">
                            <w:r>
                              <w:t xml:space="preserve"> </w:t>
                            </w:r>
                            <w:r w:rsidR="00E93444">
                              <w:t xml:space="preserve"> </w:t>
                            </w:r>
                            <w:r w:rsidR="00DD7A07">
                              <w:t>MAYO</w:t>
                            </w:r>
                            <w:r w:rsidR="00E93444">
                              <w:t xml:space="preserve"> </w:t>
                            </w:r>
                            <w:r w:rsidR="00DD7A07">
                              <w:t>2016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3CE36B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90.15pt;margin-top:22.05pt;width:190.45pt;height:20.3pt;rotation:-90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" strokecolor="#00b0f0">
                <v:textbox style="layout-flow:vertical">
                  <w:txbxContent>
                    <w:p w:rsidR="004B34FC" w:rsidRDefault="007D0D4A">
                      <w:r>
                        <w:t xml:space="preserve">FECHA DE ACTUALIZACIÓN: </w:t>
                      </w:r>
                      <w:r w:rsidR="00503942">
                        <w:t>01/JUNIO/2017</w:t>
                      </w:r>
                    </w:p>
                    <w:p w:rsidR="00E93444" w:rsidRDefault="00D91CC4">
                      <w:r>
                        <w:t xml:space="preserve"> </w:t>
                      </w:r>
                      <w:r w:rsidR="00E93444">
                        <w:t xml:space="preserve"> </w:t>
                      </w:r>
                      <w:r w:rsidR="00DD7A07">
                        <w:t>MAYO</w:t>
                      </w:r>
                      <w:r w:rsidR="00E93444">
                        <w:t xml:space="preserve"> </w:t>
                      </w:r>
                      <w:r w:rsidR="00DD7A07">
                        <w:t>2016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86DF6">
        <w:t>DIRECTOR GENERAL</w:t>
      </w:r>
      <w:r w:rsidR="004F19A3">
        <w:tab/>
      </w:r>
      <w:r w:rsidR="004F19A3">
        <w:tab/>
      </w:r>
      <w:r w:rsidR="00786DF6">
        <w:tab/>
      </w:r>
      <w:r w:rsidR="00786DF6">
        <w:tab/>
      </w:r>
      <w:r w:rsidR="00DD7A07">
        <w:t>DIRECCIÓN GENERAL</w:t>
      </w:r>
    </w:p>
    <w:p w:rsidR="004967A7" w:rsidRDefault="00E93444" w:rsidP="00C51C5F">
      <w:pPr>
        <w:pStyle w:val="Encabezadodelaseccin"/>
        <w:spacing w:before="480"/>
        <w:rPr>
          <w:noProof/>
        </w:rPr>
      </w:pPr>
      <w:r>
        <w:rPr>
          <w:noProof/>
        </w:rPr>
        <w:t>FORMACIÓN</w:t>
      </w:r>
    </w:p>
    <w:p w:rsidR="00584F44" w:rsidRDefault="00A4694D">
      <w:pPr>
        <w:pStyle w:val="Subseccin"/>
        <w:spacing w:before="100"/>
        <w:rPr>
          <w:noProof/>
        </w:rPr>
      </w:pPr>
      <w:r w:rsidRPr="00A4694D">
        <w:rPr>
          <w:noProof/>
          <w:color w:val="336699"/>
        </w:rPr>
        <w:t>TITULO</w:t>
      </w:r>
      <w:r w:rsidR="00C51C5F">
        <w:rPr>
          <w:noProof/>
        </w:rPr>
        <w:t> </w:t>
      </w:r>
      <w:r>
        <w:rPr>
          <w:noProof/>
        </w:rPr>
        <w:sym w:font="Symbol" w:char="F07C"/>
      </w:r>
      <w:r>
        <w:rPr>
          <w:noProof/>
        </w:rPr>
        <w:t xml:space="preserve"> </w:t>
      </w:r>
      <w:r w:rsidR="00503942">
        <w:rPr>
          <w:noProof/>
        </w:rPr>
        <w:t>LICENCIADA EN PSICOLOGIA</w:t>
      </w:r>
    </w:p>
    <w:p w:rsidR="00B875A1" w:rsidRDefault="001D74FF" w:rsidP="003412D8">
      <w:pPr>
        <w:pStyle w:val="Subseccin"/>
        <w:spacing w:before="100"/>
        <w:rPr>
          <w:noProof/>
        </w:rPr>
      </w:pPr>
      <w:r w:rsidRPr="00A4694D">
        <w:rPr>
          <w:noProof/>
          <w:color w:val="336699"/>
        </w:rPr>
        <w:t>FACULTAD</w:t>
      </w:r>
      <w:r w:rsidR="00A4694D">
        <w:rPr>
          <w:noProof/>
        </w:rPr>
        <w:t xml:space="preserve"> </w:t>
      </w:r>
      <w:r w:rsidR="00A4694D">
        <w:rPr>
          <w:noProof/>
        </w:rPr>
        <w:sym w:font="Symbol" w:char="F07C"/>
      </w:r>
      <w:r w:rsidR="003412D8">
        <w:rPr>
          <w:noProof/>
        </w:rPr>
        <w:t xml:space="preserve"> </w:t>
      </w:r>
      <w:r w:rsidR="00503942">
        <w:rPr>
          <w:noProof/>
        </w:rPr>
        <w:t>UNIVERSIDAD AUTONOMA DE SAN LUIS POTOSI</w:t>
      </w:r>
      <w:r w:rsidR="00B875A1">
        <w:rPr>
          <w:noProof/>
        </w:rPr>
        <w:t xml:space="preserve"> </w:t>
      </w:r>
    </w:p>
    <w:p w:rsidR="003412D8" w:rsidRPr="003412D8" w:rsidRDefault="003412D8" w:rsidP="003412D8">
      <w:pPr>
        <w:pStyle w:val="Subseccin"/>
        <w:spacing w:before="100"/>
        <w:rPr>
          <w:noProof/>
          <w:color w:val="2A7B88" w:themeColor="accent1" w:themeShade="BF"/>
        </w:rPr>
      </w:pPr>
      <w:r w:rsidRPr="003412D8">
        <w:rPr>
          <w:noProof/>
          <w:color w:val="2A7B88" w:themeColor="accent1" w:themeShade="BF"/>
        </w:rPr>
        <w:t>GENERACIÓN</w:t>
      </w:r>
      <w:r w:rsidR="005B0CD5">
        <w:rPr>
          <w:noProof/>
          <w:color w:val="2A7B88" w:themeColor="accent1" w:themeShade="BF"/>
        </w:rPr>
        <w:t xml:space="preserve"> </w:t>
      </w:r>
      <w:r w:rsidR="00503942">
        <w:rPr>
          <w:noProof/>
        </w:rPr>
        <w:t>| 1990-1994</w:t>
      </w:r>
    </w:p>
    <w:p w:rsidR="004967A7" w:rsidRDefault="003412D8" w:rsidP="005B0CD5">
      <w:pPr>
        <w:pStyle w:val="Subseccin"/>
        <w:spacing w:before="100"/>
        <w:rPr>
          <w:noProof/>
        </w:rPr>
      </w:pPr>
      <w:r w:rsidRPr="003412D8">
        <w:rPr>
          <w:noProof/>
          <w:color w:val="2A7B88" w:themeColor="accent1" w:themeShade="BF"/>
        </w:rPr>
        <w:t>CEDULA PROFESIONAL</w:t>
      </w:r>
      <w:r w:rsidR="00C51C5F" w:rsidRPr="003412D8">
        <w:rPr>
          <w:noProof/>
          <w:color w:val="2A7B88" w:themeColor="accent1" w:themeShade="BF"/>
        </w:rPr>
        <w:t> </w:t>
      </w:r>
      <w:r w:rsidR="00C51C5F">
        <w:rPr>
          <w:noProof/>
        </w:rPr>
        <w:t>| </w:t>
      </w:r>
      <w:r w:rsidR="00584F44">
        <w:rPr>
          <w:noProof/>
        </w:rPr>
        <w:t xml:space="preserve"> </w:t>
      </w:r>
      <w:r w:rsidR="00503942">
        <w:rPr>
          <w:noProof/>
        </w:rPr>
        <w:t>2195657</w:t>
      </w:r>
    </w:p>
    <w:p w:rsidR="00A4694D" w:rsidRDefault="00A4694D" w:rsidP="00A4694D">
      <w:pPr>
        <w:pStyle w:val="Subseccin"/>
        <w:spacing w:before="100"/>
        <w:rPr>
          <w:noProof/>
          <w:color w:val="336699"/>
        </w:rPr>
      </w:pPr>
    </w:p>
    <w:p w:rsidR="00A4694D" w:rsidRDefault="00A4694D" w:rsidP="00A4694D">
      <w:pPr>
        <w:pStyle w:val="Subseccin"/>
        <w:spacing w:before="100"/>
        <w:rPr>
          <w:noProof/>
        </w:rPr>
      </w:pPr>
      <w:r>
        <w:rPr>
          <w:noProof/>
          <w:color w:val="336699"/>
        </w:rPr>
        <w:t>GRADO</w:t>
      </w:r>
      <w:r>
        <w:rPr>
          <w:noProof/>
        </w:rPr>
        <w:t> </w:t>
      </w:r>
      <w:r>
        <w:rPr>
          <w:noProof/>
        </w:rPr>
        <w:sym w:font="Symbol" w:char="F07C"/>
      </w:r>
      <w:r>
        <w:rPr>
          <w:noProof/>
        </w:rPr>
        <w:t xml:space="preserve"> </w:t>
      </w:r>
      <w:r w:rsidR="00503942">
        <w:rPr>
          <w:noProof/>
        </w:rPr>
        <w:t>MAESTRIA EN EDUCACION CON ACENTUACION EN CONSEJERIA</w:t>
      </w:r>
      <w:r w:rsidR="00B875A1">
        <w:rPr>
          <w:noProof/>
        </w:rPr>
        <w:t xml:space="preserve"> </w:t>
      </w:r>
      <w:r>
        <w:rPr>
          <w:noProof/>
        </w:rPr>
        <w:t> </w:t>
      </w:r>
    </w:p>
    <w:p w:rsidR="00B875A1" w:rsidRDefault="00A4694D" w:rsidP="00A4694D">
      <w:pPr>
        <w:pStyle w:val="Subseccin"/>
        <w:spacing w:before="100"/>
        <w:rPr>
          <w:noProof/>
        </w:rPr>
      </w:pPr>
      <w:r>
        <w:rPr>
          <w:noProof/>
          <w:color w:val="336699"/>
        </w:rPr>
        <w:t>INSTITUCION</w:t>
      </w:r>
      <w:r>
        <w:rPr>
          <w:noProof/>
        </w:rPr>
        <w:t xml:space="preserve"> </w:t>
      </w:r>
      <w:r>
        <w:rPr>
          <w:noProof/>
        </w:rPr>
        <w:sym w:font="Symbol" w:char="F07C"/>
      </w:r>
      <w:r>
        <w:rPr>
          <w:noProof/>
        </w:rPr>
        <w:t xml:space="preserve"> </w:t>
      </w:r>
      <w:r w:rsidR="00503942">
        <w:rPr>
          <w:noProof/>
        </w:rPr>
        <w:t>INSTITUTO TECNOLOGICO Y DE ESTUDIOS SUPERIORES DE MONTERREY</w:t>
      </w:r>
      <w:r w:rsidR="00B875A1">
        <w:rPr>
          <w:noProof/>
        </w:rPr>
        <w:t xml:space="preserve"> </w:t>
      </w:r>
    </w:p>
    <w:p w:rsidR="00D91CC4" w:rsidRPr="003412D8" w:rsidRDefault="00503942" w:rsidP="00D91CC4">
      <w:pPr>
        <w:pStyle w:val="Subseccin"/>
        <w:spacing w:before="100"/>
        <w:rPr>
          <w:noProof/>
          <w:color w:val="2A7B88" w:themeColor="accent1" w:themeShade="BF"/>
        </w:rPr>
      </w:pPr>
      <w:r>
        <w:rPr>
          <w:noProof/>
          <w:color w:val="2A7B88" w:themeColor="accent1" w:themeShade="BF"/>
        </w:rPr>
        <w:t>CEDULA</w:t>
      </w:r>
      <w:r w:rsidR="00D91CC4">
        <w:rPr>
          <w:noProof/>
          <w:color w:val="2A7B88" w:themeColor="accent1" w:themeShade="BF"/>
        </w:rPr>
        <w:t xml:space="preserve"> </w:t>
      </w:r>
      <w:r>
        <w:rPr>
          <w:noProof/>
        </w:rPr>
        <w:t>| 9719945</w:t>
      </w:r>
    </w:p>
    <w:p w:rsidR="0041016A" w:rsidRDefault="0041016A" w:rsidP="00A4694D">
      <w:pPr>
        <w:pStyle w:val="Subseccin"/>
        <w:spacing w:before="100"/>
        <w:rPr>
          <w:noProof/>
        </w:rPr>
      </w:pPr>
    </w:p>
    <w:p w:rsidR="00A4694D" w:rsidRDefault="0041016A" w:rsidP="00A4694D">
      <w:pPr>
        <w:pStyle w:val="Subseccin"/>
        <w:spacing w:before="100"/>
        <w:rPr>
          <w:noProof/>
        </w:rPr>
      </w:pPr>
      <w:r>
        <w:rPr>
          <w:noProof/>
          <w:color w:val="336699"/>
        </w:rPr>
        <w:t>doctorado</w:t>
      </w:r>
      <w:r w:rsidR="00A4694D">
        <w:rPr>
          <w:noProof/>
        </w:rPr>
        <w:t> </w:t>
      </w:r>
      <w:r w:rsidR="00A4694D">
        <w:rPr>
          <w:noProof/>
        </w:rPr>
        <w:sym w:font="Symbol" w:char="F07C"/>
      </w:r>
      <w:r w:rsidR="00503942">
        <w:rPr>
          <w:noProof/>
        </w:rPr>
        <w:t xml:space="preserve"> EN EDUCACION</w:t>
      </w:r>
    </w:p>
    <w:p w:rsidR="00A4694D" w:rsidRDefault="00A4694D" w:rsidP="00A4694D">
      <w:pPr>
        <w:pStyle w:val="Subseccin"/>
        <w:spacing w:before="100"/>
        <w:rPr>
          <w:noProof/>
        </w:rPr>
      </w:pPr>
      <w:r>
        <w:rPr>
          <w:noProof/>
          <w:color w:val="336699"/>
        </w:rPr>
        <w:t>INSTITUCION</w:t>
      </w:r>
      <w:r>
        <w:rPr>
          <w:noProof/>
        </w:rPr>
        <w:t xml:space="preserve"> </w:t>
      </w:r>
      <w:r>
        <w:rPr>
          <w:noProof/>
        </w:rPr>
        <w:sym w:font="Symbol" w:char="F07C"/>
      </w:r>
      <w:r>
        <w:rPr>
          <w:noProof/>
        </w:rPr>
        <w:t xml:space="preserve"> </w:t>
      </w:r>
      <w:r w:rsidR="00503942">
        <w:rPr>
          <w:noProof/>
        </w:rPr>
        <w:t>UNIVERSIDAD ABIERTA</w:t>
      </w:r>
      <w:r w:rsidR="0041016A">
        <w:rPr>
          <w:noProof/>
        </w:rPr>
        <w:t xml:space="preserve"> </w:t>
      </w:r>
      <w:r>
        <w:rPr>
          <w:noProof/>
        </w:rPr>
        <w:t xml:space="preserve">  </w:t>
      </w:r>
    </w:p>
    <w:p w:rsidR="00D91CC4" w:rsidRPr="003412D8" w:rsidRDefault="00D91CC4" w:rsidP="00D91CC4">
      <w:pPr>
        <w:pStyle w:val="Subseccin"/>
        <w:spacing w:before="100"/>
        <w:rPr>
          <w:noProof/>
          <w:color w:val="2A7B88" w:themeColor="accent1" w:themeShade="BF"/>
        </w:rPr>
      </w:pPr>
      <w:r>
        <w:rPr>
          <w:noProof/>
          <w:color w:val="2A7B88" w:themeColor="accent1" w:themeShade="BF"/>
        </w:rPr>
        <w:t xml:space="preserve">AÑO </w:t>
      </w:r>
      <w:r>
        <w:rPr>
          <w:noProof/>
        </w:rPr>
        <w:t xml:space="preserve">| </w:t>
      </w:r>
      <w:r w:rsidR="00503942">
        <w:rPr>
          <w:noProof/>
        </w:rPr>
        <w:t>EN PROCESO</w:t>
      </w:r>
    </w:p>
    <w:p w:rsidR="0041016A" w:rsidRDefault="0041016A" w:rsidP="00A4694D">
      <w:pPr>
        <w:pStyle w:val="Subseccin"/>
        <w:spacing w:before="100"/>
        <w:rPr>
          <w:noProof/>
        </w:rPr>
      </w:pPr>
    </w:p>
    <w:p w:rsidR="004967A7" w:rsidRDefault="00584F44" w:rsidP="00584F44">
      <w:pPr>
        <w:pStyle w:val="Encabezadodelaseccin"/>
        <w:spacing w:before="480"/>
        <w:rPr>
          <w:noProof/>
        </w:rPr>
      </w:pPr>
      <w:r>
        <w:rPr>
          <w:noProof/>
        </w:rPr>
        <w:t>EXPERIENCIA</w:t>
      </w:r>
      <w:r w:rsidR="0041016A">
        <w:rPr>
          <w:noProof/>
        </w:rPr>
        <w:t xml:space="preserve"> </w:t>
      </w:r>
      <w:r>
        <w:rPr>
          <w:noProof/>
        </w:rPr>
        <w:t>LABORAL</w:t>
      </w:r>
    </w:p>
    <w:p w:rsidR="004967A7" w:rsidRDefault="00503942" w:rsidP="00327C7B">
      <w:pPr>
        <w:pStyle w:val="Subseccin"/>
        <w:spacing w:before="100"/>
        <w:jc w:val="both"/>
        <w:rPr>
          <w:noProof/>
        </w:rPr>
      </w:pPr>
      <w:r>
        <w:rPr>
          <w:noProof/>
        </w:rPr>
        <w:t>DIRECTORA DE LA ESCUELA DE EDUCACION ESPECIAL RAFAEL ARGANIZ</w:t>
      </w:r>
      <w:r w:rsidR="00C51C5F">
        <w:rPr>
          <w:noProof/>
        </w:rPr>
        <w:t> |</w:t>
      </w:r>
      <w:r>
        <w:rPr>
          <w:noProof/>
        </w:rPr>
        <w:t>1998-2000</w:t>
      </w:r>
    </w:p>
    <w:p w:rsidR="0041016A" w:rsidRDefault="00503942" w:rsidP="00327C7B">
      <w:pPr>
        <w:pStyle w:val="Subseccin"/>
        <w:spacing w:before="100"/>
        <w:jc w:val="both"/>
        <w:rPr>
          <w:noProof/>
        </w:rPr>
      </w:pPr>
      <w:r>
        <w:rPr>
          <w:noProof/>
        </w:rPr>
        <w:t>DIRECTORA DEL comité ORGANIZADOR DE LAS FERIA PROFESIONALES DEL ISNTITUTO POTOSINO</w:t>
      </w:r>
      <w:r w:rsidR="00572341">
        <w:rPr>
          <w:noProof/>
        </w:rPr>
        <w:t>.</w:t>
      </w:r>
      <w:r w:rsidR="0041016A">
        <w:rPr>
          <w:noProof/>
        </w:rPr>
        <w:t> |</w:t>
      </w:r>
      <w:r>
        <w:rPr>
          <w:noProof/>
        </w:rPr>
        <w:t>2000-2006</w:t>
      </w:r>
    </w:p>
    <w:p w:rsidR="00572341" w:rsidRDefault="00503942" w:rsidP="00327C7B">
      <w:pPr>
        <w:pStyle w:val="Subseccin"/>
        <w:spacing w:before="100"/>
        <w:jc w:val="both"/>
        <w:rPr>
          <w:noProof/>
        </w:rPr>
      </w:pPr>
      <w:r>
        <w:rPr>
          <w:noProof/>
        </w:rPr>
        <w:t>COORDINADORA DEL DEPARTAMENTO DE ORIENTACION, PREVENCION Y PSICOLOGIA DEL INSTITUTO POTOSINO</w:t>
      </w:r>
      <w:r w:rsidR="00572341">
        <w:rPr>
          <w:noProof/>
        </w:rPr>
        <w:t>.  |</w:t>
      </w:r>
      <w:r>
        <w:rPr>
          <w:noProof/>
        </w:rPr>
        <w:t>2006-2009</w:t>
      </w:r>
    </w:p>
    <w:p w:rsidR="00572341" w:rsidRDefault="00503942" w:rsidP="00327C7B">
      <w:pPr>
        <w:pStyle w:val="Subseccin"/>
        <w:spacing w:before="100"/>
        <w:jc w:val="both"/>
        <w:rPr>
          <w:noProof/>
        </w:rPr>
      </w:pPr>
      <w:r>
        <w:rPr>
          <w:noProof/>
        </w:rPr>
        <w:t>TERAPEUTA PARTICULAR CON NIÑOS Y ADOLESCENTES</w:t>
      </w:r>
      <w:r w:rsidR="00572341">
        <w:rPr>
          <w:noProof/>
        </w:rPr>
        <w:t xml:space="preserve"> |</w:t>
      </w:r>
      <w:r>
        <w:rPr>
          <w:noProof/>
        </w:rPr>
        <w:t>1997-2017</w:t>
      </w:r>
    </w:p>
    <w:p w:rsidR="00572341" w:rsidRDefault="00503942" w:rsidP="00327C7B">
      <w:pPr>
        <w:pStyle w:val="Subseccin"/>
        <w:spacing w:before="100"/>
        <w:jc w:val="both"/>
        <w:rPr>
          <w:noProof/>
        </w:rPr>
      </w:pPr>
      <w:r>
        <w:rPr>
          <w:noProof/>
        </w:rPr>
        <w:t>DIRECTORA DEL SISTEMA MUNICIPAL DIF SAN LUIS POTOSI</w:t>
      </w:r>
      <w:r w:rsidR="00572341">
        <w:rPr>
          <w:noProof/>
        </w:rPr>
        <w:t>. |</w:t>
      </w:r>
      <w:r>
        <w:rPr>
          <w:noProof/>
        </w:rPr>
        <w:t>2009-2012</w:t>
      </w:r>
    </w:p>
    <w:p w:rsidR="00C23952" w:rsidRDefault="00503942" w:rsidP="00327C7B">
      <w:pPr>
        <w:pStyle w:val="Subseccin"/>
        <w:spacing w:before="100"/>
        <w:jc w:val="both"/>
        <w:rPr>
          <w:noProof/>
        </w:rPr>
      </w:pPr>
      <w:r>
        <w:rPr>
          <w:noProof/>
        </w:rPr>
        <w:t>DIPUTADA ELECTA POR EL V DISTRITO LOCAL DE SAN LUIS POTOSI</w:t>
      </w:r>
      <w:r w:rsidR="00572341">
        <w:rPr>
          <w:noProof/>
        </w:rPr>
        <w:t> |</w:t>
      </w:r>
      <w:r>
        <w:rPr>
          <w:noProof/>
        </w:rPr>
        <w:t>2012-2015</w:t>
      </w:r>
    </w:p>
    <w:p w:rsidR="00C23952" w:rsidRDefault="00503942" w:rsidP="00327C7B">
      <w:pPr>
        <w:pStyle w:val="Subseccin"/>
        <w:spacing w:before="100"/>
        <w:jc w:val="both"/>
        <w:rPr>
          <w:noProof/>
        </w:rPr>
      </w:pPr>
      <w:r>
        <w:rPr>
          <w:noProof/>
        </w:rPr>
        <w:t>SUBSECRETARIA DE ENLACE INTERINSTITUCIONAL DE LA SECRETARIA GENERAL DE GOBIERNO DEL ESTADO. |SEPTIEMBRE 2015 A FEBRERO 2016.</w:t>
      </w:r>
    </w:p>
    <w:p w:rsidR="00C23952" w:rsidRDefault="00503942" w:rsidP="00327C7B">
      <w:pPr>
        <w:pStyle w:val="Subseccin"/>
        <w:spacing w:before="100"/>
        <w:jc w:val="both"/>
        <w:rPr>
          <w:noProof/>
        </w:rPr>
      </w:pPr>
      <w:r>
        <w:rPr>
          <w:noProof/>
        </w:rPr>
        <w:t>DIRECTORA GENERAL DEL INSTITUTO DE CPACITACIONES PARA EL TRABAJO DEL ESTAADO DE SAN LUIS POTOSI</w:t>
      </w:r>
      <w:r w:rsidR="009B24B3">
        <w:rPr>
          <w:noProof/>
        </w:rPr>
        <w:t xml:space="preserve"> |</w:t>
      </w:r>
      <w:r w:rsidR="003C3419">
        <w:rPr>
          <w:noProof/>
        </w:rPr>
        <w:t>07 DE ABRIL DE 2016 A ABRIL DE 2017.</w:t>
      </w:r>
    </w:p>
    <w:p w:rsidR="00010431" w:rsidRDefault="00010431" w:rsidP="00C23952">
      <w:pPr>
        <w:pStyle w:val="Subseccin"/>
        <w:spacing w:before="100"/>
        <w:rPr>
          <w:noProof/>
        </w:rPr>
      </w:pPr>
      <w:bookmarkStart w:id="0" w:name="_GoBack"/>
      <w:bookmarkEnd w:id="0"/>
    </w:p>
    <w:sectPr w:rsidR="00010431" w:rsidSect="004B34FC">
      <w:footerReference w:type="default" r:id="rId10"/>
      <w:pgSz w:w="12240" w:h="15840"/>
      <w:pgMar w:top="851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0711" w:rsidRDefault="003D0711">
      <w:pPr>
        <w:spacing w:after="0"/>
      </w:pPr>
      <w:r>
        <w:separator/>
      </w:r>
    </w:p>
  </w:endnote>
  <w:endnote w:type="continuationSeparator" w:id="0">
    <w:p w:rsidR="003D0711" w:rsidRDefault="003D071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67A7" w:rsidRDefault="00C51C5F">
    <w:pPr>
      <w:pStyle w:val="Piedepgina"/>
    </w:pPr>
    <w:r>
      <w:t xml:space="preserve">Página </w:t>
    </w:r>
    <w:r w:rsidR="007C73B0">
      <w:fldChar w:fldCharType="begin"/>
    </w:r>
    <w:r>
      <w:instrText>PAGE   \* MERGEFORMAT</w:instrText>
    </w:r>
    <w:r w:rsidR="007C73B0">
      <w:fldChar w:fldCharType="separate"/>
    </w:r>
    <w:r w:rsidR="003C3419">
      <w:rPr>
        <w:noProof/>
      </w:rPr>
      <w:t>2</w:t>
    </w:r>
    <w:r w:rsidR="007C73B0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0711" w:rsidRDefault="003D0711">
      <w:pPr>
        <w:spacing w:after="0"/>
      </w:pPr>
      <w:r>
        <w:separator/>
      </w:r>
    </w:p>
  </w:footnote>
  <w:footnote w:type="continuationSeparator" w:id="0">
    <w:p w:rsidR="003D0711" w:rsidRDefault="003D071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70FC019A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0C3"/>
    <w:rsid w:val="00010431"/>
    <w:rsid w:val="00015AB1"/>
    <w:rsid w:val="00040692"/>
    <w:rsid w:val="000E4A72"/>
    <w:rsid w:val="00190E43"/>
    <w:rsid w:val="001B2E0A"/>
    <w:rsid w:val="001B4CD1"/>
    <w:rsid w:val="001D74FF"/>
    <w:rsid w:val="002D04AD"/>
    <w:rsid w:val="002F03EF"/>
    <w:rsid w:val="00327C7B"/>
    <w:rsid w:val="003412D8"/>
    <w:rsid w:val="003C3419"/>
    <w:rsid w:val="003D0711"/>
    <w:rsid w:val="0041016A"/>
    <w:rsid w:val="004967A7"/>
    <w:rsid w:val="004A3406"/>
    <w:rsid w:val="004B34FC"/>
    <w:rsid w:val="004C0851"/>
    <w:rsid w:val="004D6BB9"/>
    <w:rsid w:val="004F19A3"/>
    <w:rsid w:val="00503942"/>
    <w:rsid w:val="00572341"/>
    <w:rsid w:val="00584F44"/>
    <w:rsid w:val="005B0CD5"/>
    <w:rsid w:val="0060085E"/>
    <w:rsid w:val="0062026D"/>
    <w:rsid w:val="006D0030"/>
    <w:rsid w:val="00786DF6"/>
    <w:rsid w:val="007C73B0"/>
    <w:rsid w:val="007D0D4A"/>
    <w:rsid w:val="00801822"/>
    <w:rsid w:val="00825F48"/>
    <w:rsid w:val="00844919"/>
    <w:rsid w:val="008D26AF"/>
    <w:rsid w:val="00900B98"/>
    <w:rsid w:val="009B24B3"/>
    <w:rsid w:val="00A4694D"/>
    <w:rsid w:val="00A97CFD"/>
    <w:rsid w:val="00B22F9C"/>
    <w:rsid w:val="00B875A1"/>
    <w:rsid w:val="00BE34B5"/>
    <w:rsid w:val="00C00518"/>
    <w:rsid w:val="00C17721"/>
    <w:rsid w:val="00C23952"/>
    <w:rsid w:val="00C51C5F"/>
    <w:rsid w:val="00C740C3"/>
    <w:rsid w:val="00CF42C4"/>
    <w:rsid w:val="00D001C0"/>
    <w:rsid w:val="00D72A1F"/>
    <w:rsid w:val="00D72D89"/>
    <w:rsid w:val="00D91CC4"/>
    <w:rsid w:val="00DA3C81"/>
    <w:rsid w:val="00DA5B10"/>
    <w:rsid w:val="00DD7A07"/>
    <w:rsid w:val="00DF0E8F"/>
    <w:rsid w:val="00E93444"/>
    <w:rsid w:val="00EA0B33"/>
    <w:rsid w:val="00F25F7B"/>
    <w:rsid w:val="00FD5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B4CD7"/>
  <w15:docId w15:val="{11B80808-1E1E-4243-A75F-F986DD3BB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404040" w:themeColor="text1" w:themeTint="BF"/>
        <w:sz w:val="18"/>
        <w:lang w:val="es-ES" w:eastAsia="es-ES" w:bidi="ar-SA"/>
      </w:rPr>
    </w:rPrDefault>
    <w:pPrDefault>
      <w:pPr>
        <w:spacing w:after="28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C73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1"/>
    <w:uiPriority w:val="2"/>
    <w:qFormat/>
    <w:rsid w:val="007C73B0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customStyle="1" w:styleId="TtuloCar1">
    <w:name w:val="Título Car1"/>
    <w:basedOn w:val="Fuentedeprrafopredeter"/>
    <w:link w:val="Ttulo"/>
    <w:uiPriority w:val="2"/>
    <w:rsid w:val="007C73B0"/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styleId="Textodelmarcadordeposicin">
    <w:name w:val="Placeholder Text"/>
    <w:basedOn w:val="Fuentedeprrafopredeter"/>
    <w:uiPriority w:val="99"/>
    <w:semiHidden/>
    <w:rsid w:val="007C73B0"/>
    <w:rPr>
      <w:color w:val="808080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7C73B0"/>
    <w:pPr>
      <w:spacing w:before="500" w:after="100"/>
    </w:pPr>
    <w:rPr>
      <w:rFonts w:asciiTheme="majorHAnsi" w:eastAsiaTheme="majorEastAsia" w:hAnsiTheme="majorHAnsi" w:cstheme="majorBidi"/>
      <w:b/>
      <w:bCs/>
      <w:color w:val="39A5B7" w:themeColor="accent1"/>
      <w:sz w:val="24"/>
    </w:rPr>
  </w:style>
  <w:style w:type="paragraph" w:styleId="Listaconvietas">
    <w:name w:val="List Bullet"/>
    <w:basedOn w:val="Normal"/>
    <w:uiPriority w:val="1"/>
    <w:unhideWhenUsed/>
    <w:qFormat/>
    <w:rsid w:val="007C73B0"/>
    <w:pPr>
      <w:numPr>
        <w:numId w:val="1"/>
      </w:numPr>
      <w:spacing w:after="80"/>
    </w:pPr>
  </w:style>
  <w:style w:type="paragraph" w:customStyle="1" w:styleId="Subseccin">
    <w:name w:val="Subsección"/>
    <w:basedOn w:val="Normal"/>
    <w:uiPriority w:val="1"/>
    <w:qFormat/>
    <w:rsid w:val="007C73B0"/>
    <w:pPr>
      <w:spacing w:before="280" w:after="120"/>
    </w:pPr>
    <w:rPr>
      <w:b/>
      <w:bCs/>
      <w:caps/>
      <w:color w:val="262626" w:themeColor="text1" w:themeTint="D9"/>
    </w:rPr>
  </w:style>
  <w:style w:type="paragraph" w:styleId="Encabezado">
    <w:name w:val="header"/>
    <w:basedOn w:val="Normal"/>
    <w:link w:val="EncabezadoCar"/>
    <w:uiPriority w:val="99"/>
    <w:unhideWhenUsed/>
    <w:rsid w:val="007C73B0"/>
    <w:pPr>
      <w:tabs>
        <w:tab w:val="center" w:pos="4680"/>
        <w:tab w:val="right" w:pos="9360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7C73B0"/>
  </w:style>
  <w:style w:type="paragraph" w:styleId="Piedepgina">
    <w:name w:val="footer"/>
    <w:basedOn w:val="Normal"/>
    <w:link w:val="PiedepginaCar"/>
    <w:uiPriority w:val="99"/>
    <w:unhideWhenUsed/>
    <w:rsid w:val="007C73B0"/>
    <w:pPr>
      <w:spacing w:after="0"/>
      <w:jc w:val="right"/>
    </w:pPr>
    <w:rPr>
      <w:color w:val="39A5B7" w:themeColor="accent1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C73B0"/>
    <w:rPr>
      <w:color w:val="39A5B7" w:themeColor="accent1"/>
    </w:rPr>
  </w:style>
  <w:style w:type="paragraph" w:styleId="Fecha">
    <w:name w:val="Date"/>
    <w:basedOn w:val="Normal"/>
    <w:next w:val="Normal"/>
    <w:link w:val="FechaCar"/>
    <w:uiPriority w:val="1"/>
    <w:unhideWhenUsed/>
    <w:qFormat/>
    <w:rsid w:val="007C73B0"/>
    <w:pPr>
      <w:spacing w:before="720"/>
      <w:contextualSpacing/>
    </w:pPr>
    <w:rPr>
      <w:b/>
      <w:bCs/>
      <w:color w:val="0D0D0D" w:themeColor="text1" w:themeTint="F2"/>
    </w:rPr>
  </w:style>
  <w:style w:type="character" w:customStyle="1" w:styleId="FechaCar">
    <w:name w:val="Fecha Car"/>
    <w:basedOn w:val="Fuentedeprrafopredeter"/>
    <w:link w:val="Fecha"/>
    <w:uiPriority w:val="1"/>
    <w:rsid w:val="007C73B0"/>
    <w:rPr>
      <w:b/>
      <w:bCs/>
      <w:color w:val="0D0D0D" w:themeColor="text1" w:themeTint="F2"/>
    </w:rPr>
  </w:style>
  <w:style w:type="paragraph" w:customStyle="1" w:styleId="Direccin">
    <w:name w:val="Dirección"/>
    <w:basedOn w:val="Normal"/>
    <w:uiPriority w:val="1"/>
    <w:qFormat/>
    <w:rsid w:val="007C73B0"/>
    <w:pPr>
      <w:spacing w:line="336" w:lineRule="auto"/>
      <w:contextualSpacing/>
    </w:pPr>
  </w:style>
  <w:style w:type="paragraph" w:styleId="Saludo">
    <w:name w:val="Salutation"/>
    <w:basedOn w:val="Normal"/>
    <w:next w:val="Normal"/>
    <w:link w:val="SaludoCar"/>
    <w:uiPriority w:val="2"/>
    <w:unhideWhenUsed/>
    <w:qFormat/>
    <w:rsid w:val="007C73B0"/>
    <w:pPr>
      <w:spacing w:before="800" w:after="180"/>
    </w:pPr>
    <w:rPr>
      <w:b/>
      <w:bCs/>
      <w:color w:val="0D0D0D" w:themeColor="text1" w:themeTint="F2"/>
    </w:rPr>
  </w:style>
  <w:style w:type="character" w:customStyle="1" w:styleId="SaludoCar">
    <w:name w:val="Saludo Car"/>
    <w:basedOn w:val="Fuentedeprrafopredeter"/>
    <w:link w:val="Saludo"/>
    <w:uiPriority w:val="2"/>
    <w:rsid w:val="007C73B0"/>
    <w:rPr>
      <w:b/>
      <w:bCs/>
      <w:color w:val="0D0D0D" w:themeColor="text1" w:themeTint="F2"/>
    </w:rPr>
  </w:style>
  <w:style w:type="paragraph" w:styleId="Cierre">
    <w:name w:val="Closing"/>
    <w:basedOn w:val="Normal"/>
    <w:next w:val="Firma"/>
    <w:link w:val="CierreCar"/>
    <w:uiPriority w:val="2"/>
    <w:unhideWhenUsed/>
    <w:qFormat/>
    <w:rsid w:val="007C73B0"/>
    <w:pPr>
      <w:spacing w:before="720" w:after="0"/>
    </w:pPr>
    <w:rPr>
      <w:b/>
      <w:bCs/>
      <w:color w:val="0D0D0D" w:themeColor="text1" w:themeTint="F2"/>
    </w:rPr>
  </w:style>
  <w:style w:type="character" w:customStyle="1" w:styleId="CierreCar">
    <w:name w:val="Cierre Car"/>
    <w:basedOn w:val="Fuentedeprrafopredeter"/>
    <w:link w:val="Cierre"/>
    <w:uiPriority w:val="2"/>
    <w:rsid w:val="007C73B0"/>
    <w:rPr>
      <w:b/>
      <w:bCs/>
      <w:color w:val="0D0D0D" w:themeColor="text1" w:themeTint="F2"/>
    </w:rPr>
  </w:style>
  <w:style w:type="paragraph" w:styleId="Firma">
    <w:name w:val="Signature"/>
    <w:basedOn w:val="Normal"/>
    <w:link w:val="FirmaCar"/>
    <w:uiPriority w:val="2"/>
    <w:unhideWhenUsed/>
    <w:qFormat/>
    <w:rsid w:val="007C73B0"/>
    <w:pPr>
      <w:spacing w:before="1080"/>
      <w:contextualSpacing/>
    </w:pPr>
    <w:rPr>
      <w:b/>
      <w:bCs/>
      <w:color w:val="0D0D0D" w:themeColor="text1" w:themeTint="F2"/>
    </w:rPr>
  </w:style>
  <w:style w:type="character" w:customStyle="1" w:styleId="FirmaCar">
    <w:name w:val="Firma Car"/>
    <w:basedOn w:val="Fuentedeprrafopredeter"/>
    <w:link w:val="Firma"/>
    <w:uiPriority w:val="2"/>
    <w:rsid w:val="007C73B0"/>
    <w:rPr>
      <w:b/>
      <w:bCs/>
      <w:color w:val="0D0D0D" w:themeColor="text1" w:themeTint="F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0D4A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0D4A"/>
    <w:rPr>
      <w:rFonts w:ascii="Tahoma" w:hAnsi="Tahoma" w:cs="Tahoma"/>
      <w:sz w:val="16"/>
      <w:szCs w:val="16"/>
    </w:rPr>
  </w:style>
  <w:style w:type="paragraph" w:customStyle="1" w:styleId="a">
    <w:basedOn w:val="Normal"/>
    <w:next w:val="Normal"/>
    <w:link w:val="TtuloCar"/>
    <w:uiPriority w:val="2"/>
    <w:qFormat/>
    <w:rsid w:val="008D26AF"/>
    <w:pPr>
      <w:pBdr>
        <w:bottom w:val="single" w:sz="12" w:space="4" w:color="39A5B7"/>
      </w:pBdr>
      <w:spacing w:after="120"/>
      <w:contextualSpacing/>
    </w:pPr>
    <w:rPr>
      <w:rFonts w:ascii="Cambria" w:eastAsia="Times New Roman" w:hAnsi="Cambria" w:cs="Times New Roman"/>
      <w:color w:val="39A5B7"/>
      <w:kern w:val="28"/>
      <w:sz w:val="52"/>
    </w:rPr>
  </w:style>
  <w:style w:type="character" w:customStyle="1" w:styleId="TtuloCar">
    <w:name w:val="Título Car"/>
    <w:link w:val="a"/>
    <w:uiPriority w:val="2"/>
    <w:rsid w:val="008D26AF"/>
    <w:rPr>
      <w:rFonts w:ascii="Cambria" w:eastAsia="Times New Roman" w:hAnsi="Cambria" w:cs="Times New Roman"/>
      <w:color w:val="39A5B7"/>
      <w:kern w:val="28"/>
      <w:sz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ci\AppData\Roaming\Microsoft\Plantillas\Curr&#237;culum%20b&#225;sic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CC9CD484C6514771BB1C845248E18F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B09AA9-CEB2-4011-8AF2-B00CC534B7A5}"/>
      </w:docPartPr>
      <w:docPartBody>
        <w:p w:rsidR="00EE56BC" w:rsidRDefault="00EE56BC">
          <w:pPr>
            <w:pStyle w:val="CC9CD484C6514771BB1C845248E18FE3"/>
          </w:pPr>
          <w:r>
            <w:t>[Teléfono]</w:t>
          </w:r>
        </w:p>
      </w:docPartBody>
    </w:docPart>
    <w:docPart>
      <w:docPartPr>
        <w:name w:val="850257BEB98D4435806E04641758F2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DD3A67-995C-4308-A0AB-CF87E8F88A30}"/>
      </w:docPartPr>
      <w:docPartBody>
        <w:p w:rsidR="00EE56BC" w:rsidRDefault="00EE56BC">
          <w:pPr>
            <w:pStyle w:val="850257BEB98D4435806E04641758F20C"/>
          </w:pPr>
          <w:r>
            <w:t>[Correo electrónico]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70FC019A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0C034D"/>
    <w:rsid w:val="000C034D"/>
    <w:rsid w:val="000E5250"/>
    <w:rsid w:val="00105F5F"/>
    <w:rsid w:val="001A1446"/>
    <w:rsid w:val="0020398F"/>
    <w:rsid w:val="002C6995"/>
    <w:rsid w:val="00370695"/>
    <w:rsid w:val="00397CAD"/>
    <w:rsid w:val="00655D42"/>
    <w:rsid w:val="00885113"/>
    <w:rsid w:val="008D3760"/>
    <w:rsid w:val="009C52A6"/>
    <w:rsid w:val="00AF7EC5"/>
    <w:rsid w:val="00CF1945"/>
    <w:rsid w:val="00DE378A"/>
    <w:rsid w:val="00E97B6B"/>
    <w:rsid w:val="00EC7ECC"/>
    <w:rsid w:val="00EE5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7CA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79FE26F652A4564880A37C2D3F2AD6B">
    <w:name w:val="B79FE26F652A4564880A37C2D3F2AD6B"/>
    <w:rsid w:val="00397CAD"/>
  </w:style>
  <w:style w:type="paragraph" w:customStyle="1" w:styleId="382F7A351AAC4F5B955482BD20EB8909">
    <w:name w:val="382F7A351AAC4F5B955482BD20EB8909"/>
    <w:rsid w:val="00397CAD"/>
  </w:style>
  <w:style w:type="paragraph" w:customStyle="1" w:styleId="CC9CD484C6514771BB1C845248E18FE3">
    <w:name w:val="CC9CD484C6514771BB1C845248E18FE3"/>
    <w:rsid w:val="00397CAD"/>
  </w:style>
  <w:style w:type="paragraph" w:customStyle="1" w:styleId="850257BEB98D4435806E04641758F20C">
    <w:name w:val="850257BEB98D4435806E04641758F20C"/>
    <w:rsid w:val="00397CAD"/>
  </w:style>
  <w:style w:type="paragraph" w:customStyle="1" w:styleId="38A7C2CD4CC542EFB313002D35D3CC81">
    <w:name w:val="38A7C2CD4CC542EFB313002D35D3CC81"/>
    <w:rsid w:val="00397CAD"/>
  </w:style>
  <w:style w:type="paragraph" w:customStyle="1" w:styleId="6DC6E4F51BD1459B87C2044FE17FD5D4">
    <w:name w:val="6DC6E4F51BD1459B87C2044FE17FD5D4"/>
    <w:rsid w:val="00397CAD"/>
  </w:style>
  <w:style w:type="paragraph" w:customStyle="1" w:styleId="CC6D962E31894A5192ECA7621822BAFC">
    <w:name w:val="CC6D962E31894A5192ECA7621822BAFC"/>
    <w:rsid w:val="00397CAD"/>
  </w:style>
  <w:style w:type="paragraph" w:customStyle="1" w:styleId="634CE7689305427ABD0D98AECFA58523">
    <w:name w:val="634CE7689305427ABD0D98AECFA58523"/>
    <w:rsid w:val="00397CAD"/>
  </w:style>
  <w:style w:type="paragraph" w:customStyle="1" w:styleId="C10F7EAEB0AE4713BC3298621DE02498">
    <w:name w:val="C10F7EAEB0AE4713BC3298621DE02498"/>
    <w:rsid w:val="00397CAD"/>
  </w:style>
  <w:style w:type="character" w:styleId="Textodelmarcadordeposicin">
    <w:name w:val="Placeholder Text"/>
    <w:basedOn w:val="Fuentedeprrafopredeter"/>
    <w:uiPriority w:val="99"/>
    <w:semiHidden/>
    <w:rsid w:val="001A1446"/>
    <w:rPr>
      <w:color w:val="808080"/>
    </w:rPr>
  </w:style>
  <w:style w:type="paragraph" w:customStyle="1" w:styleId="3659E1FA27E74304A4C8EEF0B7428A11">
    <w:name w:val="3659E1FA27E74304A4C8EEF0B7428A11"/>
    <w:rsid w:val="00397CAD"/>
  </w:style>
  <w:style w:type="paragraph" w:customStyle="1" w:styleId="B2A903F223AC47FBA6D03115A1D3A3EF">
    <w:name w:val="B2A903F223AC47FBA6D03115A1D3A3EF"/>
    <w:rsid w:val="00397CAD"/>
  </w:style>
  <w:style w:type="paragraph" w:styleId="Listaconvietas">
    <w:name w:val="List Bullet"/>
    <w:basedOn w:val="Normal"/>
    <w:uiPriority w:val="1"/>
    <w:unhideWhenUsed/>
    <w:qFormat/>
    <w:rsid w:val="00397CAD"/>
    <w:pPr>
      <w:numPr>
        <w:numId w:val="1"/>
      </w:numPr>
      <w:spacing w:after="80" w:line="240" w:lineRule="auto"/>
    </w:pPr>
    <w:rPr>
      <w:rFonts w:eastAsiaTheme="minorHAnsi"/>
      <w:color w:val="404040" w:themeColor="text1" w:themeTint="BF"/>
      <w:sz w:val="18"/>
      <w:szCs w:val="20"/>
      <w:lang w:val="es-ES" w:eastAsia="es-ES"/>
    </w:rPr>
  </w:style>
  <w:style w:type="paragraph" w:customStyle="1" w:styleId="13218EE2FB924E82981FF400534A7163">
    <w:name w:val="13218EE2FB924E82981FF400534A7163"/>
    <w:rsid w:val="00397CAD"/>
  </w:style>
  <w:style w:type="paragraph" w:customStyle="1" w:styleId="C5B49B327A5A4568A0CDE494C004486A">
    <w:name w:val="C5B49B327A5A4568A0CDE494C004486A"/>
    <w:rsid w:val="00397CAD"/>
  </w:style>
  <w:style w:type="paragraph" w:customStyle="1" w:styleId="B98C953527634A3EBE0A4FC758734CA5">
    <w:name w:val="B98C953527634A3EBE0A4FC758734CA5"/>
    <w:rsid w:val="00397CAD"/>
  </w:style>
  <w:style w:type="paragraph" w:customStyle="1" w:styleId="E58AC796FF4F4AC2ADD9B459FF1549E9">
    <w:name w:val="E58AC796FF4F4AC2ADD9B459FF1549E9"/>
    <w:rsid w:val="00397CAD"/>
  </w:style>
  <w:style w:type="paragraph" w:customStyle="1" w:styleId="9C4913183D47412596064AFB9A79A53F">
    <w:name w:val="9C4913183D47412596064AFB9A79A53F"/>
    <w:rsid w:val="00397CAD"/>
  </w:style>
  <w:style w:type="paragraph" w:customStyle="1" w:styleId="C356A597C8524F9C94C52373443F5EF1">
    <w:name w:val="C356A597C8524F9C94C52373443F5EF1"/>
    <w:rsid w:val="00397CAD"/>
  </w:style>
  <w:style w:type="paragraph" w:customStyle="1" w:styleId="F21CCB10321343AA9DA2E75CC5EF250C">
    <w:name w:val="F21CCB10321343AA9DA2E75CC5EF250C"/>
    <w:rsid w:val="00397CAD"/>
  </w:style>
  <w:style w:type="paragraph" w:customStyle="1" w:styleId="D583393DB5DD42FF9342C0A98DC3B53A">
    <w:name w:val="D583393DB5DD42FF9342C0A98DC3B53A"/>
    <w:rsid w:val="000C034D"/>
  </w:style>
  <w:style w:type="paragraph" w:customStyle="1" w:styleId="1BECA9CEC20A48F2BF5EE6775D3A4D04">
    <w:name w:val="1BECA9CEC20A48F2BF5EE6775D3A4D04"/>
    <w:rsid w:val="000C034D"/>
  </w:style>
  <w:style w:type="paragraph" w:customStyle="1" w:styleId="5C98E7A8300C482B862D3D601104C5F8">
    <w:name w:val="5C98E7A8300C482B862D3D601104C5F8"/>
    <w:rsid w:val="000C034D"/>
  </w:style>
  <w:style w:type="paragraph" w:customStyle="1" w:styleId="514E80107E5B40A9A637E54B1647FC56">
    <w:name w:val="514E80107E5B40A9A637E54B1647FC56"/>
    <w:rsid w:val="000C034D"/>
  </w:style>
  <w:style w:type="paragraph" w:customStyle="1" w:styleId="F968F1FEB6454ECDBEE4ADF99153A905">
    <w:name w:val="F968F1FEB6454ECDBEE4ADF99153A905"/>
    <w:rsid w:val="000C034D"/>
  </w:style>
  <w:style w:type="paragraph" w:customStyle="1" w:styleId="399498D8D4474D2586AE5CFF07EDB225">
    <w:name w:val="399498D8D4474D2586AE5CFF07EDB225"/>
    <w:rsid w:val="000C034D"/>
  </w:style>
  <w:style w:type="paragraph" w:customStyle="1" w:styleId="82830F733C9B439595FD58884E1E985C">
    <w:name w:val="82830F733C9B439595FD58884E1E985C"/>
    <w:rsid w:val="000C034D"/>
  </w:style>
  <w:style w:type="paragraph" w:customStyle="1" w:styleId="B5121603EA7B478C94527AE55B3C1541">
    <w:name w:val="B5121603EA7B478C94527AE55B3C1541"/>
    <w:rsid w:val="000C034D"/>
  </w:style>
  <w:style w:type="paragraph" w:customStyle="1" w:styleId="D872586A43184786A87964137DE8D347">
    <w:name w:val="D872586A43184786A87964137DE8D347"/>
    <w:rsid w:val="000C034D"/>
  </w:style>
  <w:style w:type="paragraph" w:customStyle="1" w:styleId="23E5440A2FC14881A51E955A929B8553">
    <w:name w:val="23E5440A2FC14881A51E955A929B8553"/>
    <w:rsid w:val="000C034D"/>
  </w:style>
  <w:style w:type="paragraph" w:customStyle="1" w:styleId="F54B44C245E04AFCB9CA815127A7F6C6">
    <w:name w:val="F54B44C245E04AFCB9CA815127A7F6C6"/>
    <w:rsid w:val="000C034D"/>
  </w:style>
  <w:style w:type="paragraph" w:customStyle="1" w:styleId="4B66F4921F424C009F26665C539E3ADD">
    <w:name w:val="4B66F4921F424C009F26665C539E3ADD"/>
    <w:rsid w:val="00397CAD"/>
    <w:pPr>
      <w:spacing w:after="200" w:line="276" w:lineRule="auto"/>
    </w:pPr>
  </w:style>
  <w:style w:type="paragraph" w:customStyle="1" w:styleId="DC486BE48B4A466BA2715CDC01EA60AC">
    <w:name w:val="DC486BE48B4A466BA2715CDC01EA60AC"/>
    <w:rsid w:val="000E5250"/>
  </w:style>
  <w:style w:type="paragraph" w:customStyle="1" w:styleId="0BAC4F3467B4432FA571FEAB9A20508E">
    <w:name w:val="0BAC4F3467B4432FA571FEAB9A20508E"/>
    <w:rsid w:val="000E5250"/>
  </w:style>
  <w:style w:type="paragraph" w:customStyle="1" w:styleId="02E79C53ACC0446F95C4CA3597BDBCE8">
    <w:name w:val="02E79C53ACC0446F95C4CA3597BDBCE8"/>
    <w:rsid w:val="000E5250"/>
  </w:style>
  <w:style w:type="paragraph" w:customStyle="1" w:styleId="F182E290FD584D2AA140466431CD17AD">
    <w:name w:val="F182E290FD584D2AA140466431CD17AD"/>
    <w:rsid w:val="000E5250"/>
  </w:style>
  <w:style w:type="paragraph" w:customStyle="1" w:styleId="7DFC995DAA1E4D2BA5452E64A384AAD4">
    <w:name w:val="7DFC995DAA1E4D2BA5452E64A384AAD4"/>
    <w:rsid w:val="000E5250"/>
  </w:style>
  <w:style w:type="paragraph" w:customStyle="1" w:styleId="6E8A8ED102B544ED93192C84A7F507D2">
    <w:name w:val="6E8A8ED102B544ED93192C84A7F507D2"/>
    <w:rsid w:val="000E5250"/>
  </w:style>
  <w:style w:type="paragraph" w:customStyle="1" w:styleId="1D902CA62FDC44C2B523B3B3CC98F1CF">
    <w:name w:val="1D902CA62FDC44C2B523B3B3CC98F1CF"/>
    <w:rsid w:val="000E5250"/>
  </w:style>
  <w:style w:type="paragraph" w:customStyle="1" w:styleId="E692D5BB84924A2D81E08298F7ADB956">
    <w:name w:val="E692D5BB84924A2D81E08298F7ADB956"/>
    <w:rsid w:val="000E5250"/>
  </w:style>
  <w:style w:type="paragraph" w:customStyle="1" w:styleId="C63022EC5180405FA6195F1AB1B5C684">
    <w:name w:val="C63022EC5180405FA6195F1AB1B5C684"/>
    <w:rsid w:val="000E5250"/>
  </w:style>
  <w:style w:type="paragraph" w:customStyle="1" w:styleId="D7F7D881B1A44718B1AA4F094F8B78B4">
    <w:name w:val="D7F7D881B1A44718B1AA4F094F8B78B4"/>
    <w:rsid w:val="000E5250"/>
  </w:style>
  <w:style w:type="paragraph" w:customStyle="1" w:styleId="28AF5AFD75F140FC8824A2064981D117">
    <w:name w:val="28AF5AFD75F140FC8824A2064981D117"/>
    <w:rsid w:val="000E5250"/>
  </w:style>
  <w:style w:type="paragraph" w:customStyle="1" w:styleId="9735CDABD2B54990A6085D1E19C2DCEC">
    <w:name w:val="9735CDABD2B54990A6085D1E19C2DCEC"/>
    <w:rsid w:val="000E5250"/>
  </w:style>
  <w:style w:type="paragraph" w:customStyle="1" w:styleId="305C11F1FC6945B58BDC8EFBE5E9C679">
    <w:name w:val="305C11F1FC6945B58BDC8EFBE5E9C679"/>
    <w:rsid w:val="000E5250"/>
  </w:style>
  <w:style w:type="paragraph" w:customStyle="1" w:styleId="8A68AA04CE104675BF03C0C5C4DC47A8">
    <w:name w:val="8A68AA04CE104675BF03C0C5C4DC47A8"/>
    <w:rsid w:val="000E5250"/>
  </w:style>
  <w:style w:type="paragraph" w:customStyle="1" w:styleId="6934B3A9E39D429B873A6B3E80C1F0B2">
    <w:name w:val="6934B3A9E39D429B873A6B3E80C1F0B2"/>
    <w:rsid w:val="000E5250"/>
  </w:style>
  <w:style w:type="paragraph" w:customStyle="1" w:styleId="56464CE8B85042DE8BA167D6D5E9A0F0">
    <w:name w:val="56464CE8B85042DE8BA167D6D5E9A0F0"/>
    <w:rsid w:val="000E5250"/>
  </w:style>
  <w:style w:type="paragraph" w:customStyle="1" w:styleId="8386FA74274543CBA58934E54E58B3E9">
    <w:name w:val="8386FA74274543CBA58934E54E58B3E9"/>
    <w:rsid w:val="000E5250"/>
  </w:style>
  <w:style w:type="paragraph" w:customStyle="1" w:styleId="5C9E74C943F145A791F224731BC338BA">
    <w:name w:val="5C9E74C943F145A791F224731BC338BA"/>
    <w:rsid w:val="000E5250"/>
  </w:style>
  <w:style w:type="paragraph" w:customStyle="1" w:styleId="4072807D2EA04E4699F628A47E555BA8">
    <w:name w:val="4072807D2EA04E4699F628A47E555BA8"/>
    <w:rsid w:val="000E5250"/>
  </w:style>
  <w:style w:type="paragraph" w:customStyle="1" w:styleId="DF1321C3F3A84692AB3E39998CB0AC6E">
    <w:name w:val="DF1321C3F3A84692AB3E39998CB0AC6E"/>
    <w:rsid w:val="000E5250"/>
  </w:style>
  <w:style w:type="paragraph" w:customStyle="1" w:styleId="0A47DE4E743D416E847B25D6D5E1457E">
    <w:name w:val="0A47DE4E743D416E847B25D6D5E1457E"/>
    <w:rsid w:val="000E5250"/>
  </w:style>
  <w:style w:type="paragraph" w:customStyle="1" w:styleId="F0AA2F6C69A44A2F88EA880415C1A42A">
    <w:name w:val="F0AA2F6C69A44A2F88EA880415C1A42A"/>
    <w:rsid w:val="000E5250"/>
  </w:style>
  <w:style w:type="paragraph" w:customStyle="1" w:styleId="53FCA186065F4825AB03B3AC0D2478CB">
    <w:name w:val="53FCA186065F4825AB03B3AC0D2478CB"/>
    <w:rsid w:val="000E5250"/>
  </w:style>
  <w:style w:type="paragraph" w:customStyle="1" w:styleId="B59FDDF2716C484E9125F60C3F4FE543">
    <w:name w:val="B59FDDF2716C484E9125F60C3F4FE543"/>
    <w:rsid w:val="000E5250"/>
  </w:style>
  <w:style w:type="paragraph" w:customStyle="1" w:styleId="B3D9B2DEAEDD40ABA004BA64F833B40A">
    <w:name w:val="B3D9B2DEAEDD40ABA004BA64F833B40A"/>
    <w:rsid w:val="000E5250"/>
  </w:style>
  <w:style w:type="paragraph" w:customStyle="1" w:styleId="FB5488FB4A024571A986B18C34D8DFDF">
    <w:name w:val="FB5488FB4A024571A986B18C34D8DFDF"/>
    <w:rsid w:val="000E5250"/>
  </w:style>
  <w:style w:type="paragraph" w:customStyle="1" w:styleId="2024AA198E4D440F9B394770CD2D6104">
    <w:name w:val="2024AA198E4D440F9B394770CD2D6104"/>
    <w:rsid w:val="000E5250"/>
  </w:style>
  <w:style w:type="paragraph" w:customStyle="1" w:styleId="A7D968C55BFA4E9791F817D00EB66414">
    <w:name w:val="A7D968C55BFA4E9791F817D00EB66414"/>
    <w:rsid w:val="000E5250"/>
  </w:style>
  <w:style w:type="paragraph" w:customStyle="1" w:styleId="C98EC5E83E8548418DDF93C2DE229DCF">
    <w:name w:val="C98EC5E83E8548418DDF93C2DE229DCF"/>
    <w:rsid w:val="000E5250"/>
  </w:style>
  <w:style w:type="paragraph" w:customStyle="1" w:styleId="FB6D8B23B6C04D4B832E66A3793F379F">
    <w:name w:val="FB6D8B23B6C04D4B832E66A3793F379F"/>
    <w:rsid w:val="000E5250"/>
  </w:style>
  <w:style w:type="paragraph" w:customStyle="1" w:styleId="136199C5FC4A4ADBB321D2DE47CB82E5">
    <w:name w:val="136199C5FC4A4ADBB321D2DE47CB82E5"/>
    <w:rsid w:val="000E5250"/>
  </w:style>
  <w:style w:type="paragraph" w:customStyle="1" w:styleId="4CFF379D649B4A5ABD127D65A7C17EEC">
    <w:name w:val="4CFF379D649B4A5ABD127D65A7C17EEC"/>
    <w:rsid w:val="000E5250"/>
  </w:style>
  <w:style w:type="paragraph" w:customStyle="1" w:styleId="59775314B3DE4D038C9ACDF056694F49">
    <w:name w:val="59775314B3DE4D038C9ACDF056694F49"/>
    <w:rsid w:val="000E5250"/>
  </w:style>
  <w:style w:type="paragraph" w:customStyle="1" w:styleId="3ED90377D6F04635A928E29ADDCE5FD4">
    <w:name w:val="3ED90377D6F04635A928E29ADDCE5FD4"/>
    <w:rsid w:val="000E5250"/>
  </w:style>
  <w:style w:type="paragraph" w:customStyle="1" w:styleId="79FAE694746E429C8262916BCA5D01D1">
    <w:name w:val="79FAE694746E429C8262916BCA5D01D1"/>
    <w:rsid w:val="000E5250"/>
  </w:style>
  <w:style w:type="paragraph" w:customStyle="1" w:styleId="E702AC863C6E4282AD88A64AB03E11DA">
    <w:name w:val="E702AC863C6E4282AD88A64AB03E11DA"/>
    <w:rsid w:val="000E5250"/>
  </w:style>
  <w:style w:type="paragraph" w:customStyle="1" w:styleId="75B86948F09F4D4D9A7BC6F5F861FCA9">
    <w:name w:val="75B86948F09F4D4D9A7BC6F5F861FCA9"/>
    <w:rsid w:val="000E5250"/>
  </w:style>
  <w:style w:type="paragraph" w:customStyle="1" w:styleId="E0D1FE465F18402EADDBDF50764CE6C1">
    <w:name w:val="E0D1FE465F18402EADDBDF50764CE6C1"/>
    <w:rsid w:val="000E5250"/>
  </w:style>
  <w:style w:type="paragraph" w:customStyle="1" w:styleId="EFC56EDDB5FD445BADE62CC061BBAA8B">
    <w:name w:val="EFC56EDDB5FD445BADE62CC061BBAA8B"/>
    <w:rsid w:val="000E5250"/>
  </w:style>
  <w:style w:type="paragraph" w:customStyle="1" w:styleId="6473E9DE78F54BF79355648790951D1F">
    <w:name w:val="6473E9DE78F54BF79355648790951D1F"/>
    <w:rsid w:val="000E5250"/>
  </w:style>
  <w:style w:type="paragraph" w:customStyle="1" w:styleId="0A94597E332C4C62BE6BD6E1F6C9DB86">
    <w:name w:val="0A94597E332C4C62BE6BD6E1F6C9DB86"/>
    <w:rsid w:val="000E5250"/>
  </w:style>
  <w:style w:type="paragraph" w:customStyle="1" w:styleId="557721D704D64F6FA0C4315998B9DDBB">
    <w:name w:val="557721D704D64F6FA0C4315998B9DDBB"/>
    <w:rsid w:val="000E5250"/>
  </w:style>
  <w:style w:type="paragraph" w:customStyle="1" w:styleId="9F994053BAF6408590BCF9C99B14536F">
    <w:name w:val="9F994053BAF6408590BCF9C99B14536F"/>
    <w:rsid w:val="000E5250"/>
  </w:style>
  <w:style w:type="paragraph" w:customStyle="1" w:styleId="91640B23E3A84466A3A59803EEEDCC37">
    <w:name w:val="91640B23E3A84466A3A59803EEEDCC37"/>
    <w:rsid w:val="000E5250"/>
  </w:style>
  <w:style w:type="paragraph" w:customStyle="1" w:styleId="4E2667AA88E947B4B84F0D7FE3284D7B">
    <w:name w:val="4E2667AA88E947B4B84F0D7FE3284D7B"/>
    <w:rsid w:val="000E5250"/>
  </w:style>
  <w:style w:type="paragraph" w:customStyle="1" w:styleId="810AD25E58034CBDB78DC80E5EF0B2F8">
    <w:name w:val="810AD25E58034CBDB78DC80E5EF0B2F8"/>
    <w:rsid w:val="000E5250"/>
  </w:style>
  <w:style w:type="paragraph" w:customStyle="1" w:styleId="3DF9C39645F443DA8D2DDAD8F0CDBF19">
    <w:name w:val="3DF9C39645F443DA8D2DDAD8F0CDBF19"/>
    <w:rsid w:val="008D3760"/>
  </w:style>
  <w:style w:type="paragraph" w:customStyle="1" w:styleId="EFF45661D310450BB600C7137AC7FF95">
    <w:name w:val="EFF45661D310450BB600C7137AC7FF95"/>
    <w:rsid w:val="008D3760"/>
  </w:style>
  <w:style w:type="paragraph" w:customStyle="1" w:styleId="89C6A5B8C1D6467F84F79A825B64480A">
    <w:name w:val="89C6A5B8C1D6467F84F79A825B64480A"/>
    <w:rsid w:val="008D3760"/>
  </w:style>
  <w:style w:type="paragraph" w:customStyle="1" w:styleId="B70F2E4695C442999AACC892FD64440D">
    <w:name w:val="B70F2E4695C442999AACC892FD64440D"/>
    <w:rsid w:val="008D3760"/>
  </w:style>
  <w:style w:type="paragraph" w:customStyle="1" w:styleId="B6CBE35BAEF94F1D88D661B23A1066A6">
    <w:name w:val="B6CBE35BAEF94F1D88D661B23A1066A6"/>
    <w:rsid w:val="008D3760"/>
  </w:style>
  <w:style w:type="paragraph" w:customStyle="1" w:styleId="6F430A43772A481C8BD50221A5D573F7">
    <w:name w:val="6F430A43772A481C8BD50221A5D573F7"/>
    <w:rsid w:val="008D3760"/>
  </w:style>
  <w:style w:type="paragraph" w:customStyle="1" w:styleId="07457382AAAC403C818B1BAFE05DD2BE">
    <w:name w:val="07457382AAAC403C818B1BAFE05DD2BE"/>
    <w:rsid w:val="008D3760"/>
  </w:style>
  <w:style w:type="paragraph" w:customStyle="1" w:styleId="E09529D77A1F44E0B1F6FE2BB889F66D">
    <w:name w:val="E09529D77A1F44E0B1F6FE2BB889F66D"/>
    <w:rsid w:val="008D3760"/>
  </w:style>
  <w:style w:type="paragraph" w:customStyle="1" w:styleId="59C53ED0204F44AB9C11F556FC60A871">
    <w:name w:val="59C53ED0204F44AB9C11F556FC60A871"/>
    <w:rsid w:val="008D3760"/>
  </w:style>
  <w:style w:type="paragraph" w:customStyle="1" w:styleId="7448A86B629E49BD93C7A59AC086A2F9">
    <w:name w:val="7448A86B629E49BD93C7A59AC086A2F9"/>
    <w:rsid w:val="008D3760"/>
  </w:style>
  <w:style w:type="paragraph" w:customStyle="1" w:styleId="E0E7E424712047CC8E8D957ECA844C6D">
    <w:name w:val="E0E7E424712047CC8E8D957ECA844C6D"/>
    <w:rsid w:val="001A1446"/>
  </w:style>
  <w:style w:type="paragraph" w:customStyle="1" w:styleId="61D4FCCC5B98474B88DCC0A43A813161">
    <w:name w:val="61D4FCCC5B98474B88DCC0A43A813161"/>
    <w:rsid w:val="001A1446"/>
  </w:style>
  <w:style w:type="paragraph" w:customStyle="1" w:styleId="87D8039639814C2E89F97BB2C1DDE49F">
    <w:name w:val="87D8039639814C2E89F97BB2C1DDE49F"/>
    <w:rsid w:val="001A1446"/>
  </w:style>
  <w:style w:type="paragraph" w:customStyle="1" w:styleId="3662D6F020B2466A947FEAA2FCE8DCF0">
    <w:name w:val="3662D6F020B2466A947FEAA2FCE8DCF0"/>
    <w:rsid w:val="001A1446"/>
  </w:style>
  <w:style w:type="paragraph" w:customStyle="1" w:styleId="4CCC05EAF8ED4591AB1ACF724A140C1B">
    <w:name w:val="4CCC05EAF8ED4591AB1ACF724A140C1B"/>
    <w:rsid w:val="001A1446"/>
  </w:style>
  <w:style w:type="paragraph" w:customStyle="1" w:styleId="9473218296A54CCD8C41646EC94388F5">
    <w:name w:val="9473218296A54CCD8C41646EC94388F5"/>
    <w:rsid w:val="001A1446"/>
  </w:style>
  <w:style w:type="paragraph" w:customStyle="1" w:styleId="D478993D3AC547CBAB85110D05E73A8D">
    <w:name w:val="D478993D3AC547CBAB85110D05E73A8D"/>
    <w:rsid w:val="001A1446"/>
  </w:style>
  <w:style w:type="paragraph" w:customStyle="1" w:styleId="DE96C3A0290F48C9A2BE02031CF28676">
    <w:name w:val="DE96C3A0290F48C9A2BE02031CF28676"/>
    <w:rsid w:val="001A14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>01 444 804 18 20</CompanyPhone>
  <CompanyFax/>
  <CompanyEmail>dg.@cbslp.edu.mx</CompanyEmail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5431C3B-1C29-4CFE-8693-96D0EE2863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básico</Template>
  <TotalTime>0</TotalTime>
  <Pages>1</Pages>
  <Words>207</Words>
  <Characters>1139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 </Company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</dc:creator>
  <cp:lastModifiedBy>Archivo</cp:lastModifiedBy>
  <cp:revision>2</cp:revision>
  <cp:lastPrinted>2016-08-12T16:47:00Z</cp:lastPrinted>
  <dcterms:created xsi:type="dcterms:W3CDTF">2017-08-29T18:36:00Z</dcterms:created>
  <dcterms:modified xsi:type="dcterms:W3CDTF">2017-08-29T18:36:00Z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TC029188809991</vt:lpwstr>
  </property>
</Properties>
</file>