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4FC" w:rsidRDefault="004B34FC" w:rsidP="001633F0">
      <w:pPr>
        <w:pStyle w:val="Listaconvietas"/>
        <w:numPr>
          <w:ilvl w:val="0"/>
          <w:numId w:val="0"/>
        </w:numPr>
        <w:ind w:left="144"/>
        <w:rPr>
          <w:noProof/>
        </w:rPr>
      </w:pPr>
    </w:p>
    <w:p w:rsidR="00CA4115" w:rsidRDefault="00CA4115" w:rsidP="00CA4115">
      <w:pPr>
        <w:pStyle w:val="Subseccin"/>
        <w:spacing w:before="100"/>
        <w:rPr>
          <w:noProof/>
          <w:color w:val="336699"/>
        </w:rPr>
      </w:pPr>
    </w:p>
    <w:p w:rsidR="003473C6" w:rsidRDefault="00A32278" w:rsidP="00D434E5">
      <w:pPr>
        <w:pStyle w:val="Puesto"/>
        <w:ind w:left="144"/>
        <w:rPr>
          <w:noProof/>
          <w:lang w:val="es-MX" w:eastAsia="es-MX"/>
        </w:rPr>
      </w:pPr>
      <w:r>
        <w:rPr>
          <w:noProof/>
          <w:lang w:val="es-MX" w:eastAsia="es-MX"/>
        </w:rPr>
        <w:t xml:space="preserve">                                                            </w:t>
      </w:r>
      <w:r w:rsidRPr="003B0FE9">
        <w:rPr>
          <w:noProof/>
          <w:lang w:val="es-MX" w:eastAsia="es-MX"/>
        </w:rPr>
        <w:drawing>
          <wp:inline distT="0" distB="0" distL="0" distR="0" wp14:anchorId="63095930" wp14:editId="78AF6A17">
            <wp:extent cx="1143000" cy="1133475"/>
            <wp:effectExtent l="0" t="0" r="0" b="9525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4" r="84459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278" w:rsidRPr="00D513AE" w:rsidRDefault="00D513AE" w:rsidP="00A32278">
      <w:pPr>
        <w:pStyle w:val="Puesto"/>
        <w:ind w:left="144"/>
        <w:rPr>
          <w:noProof/>
        </w:rPr>
      </w:pPr>
      <w:bookmarkStart w:id="0" w:name="_GoBack"/>
      <w:r w:rsidRPr="00D513AE">
        <w:rPr>
          <w:noProof/>
          <w:lang w:val="es-MX" w:eastAsia="es-MX"/>
        </w:rPr>
        <w:t>ING. HILDEBERTO BARRIOS FLORES</w:t>
      </w:r>
    </w:p>
    <w:p w:rsidR="00CA4115" w:rsidRPr="00546DF4" w:rsidRDefault="0069604C" w:rsidP="00CA4115">
      <w:r>
        <w:t>Teléfono</w:t>
      </w:r>
      <w:r w:rsidR="00D434E5">
        <w:t xml:space="preserve">      </w:t>
      </w:r>
      <w:r w:rsidR="00AF4345">
        <w:t>481 101 66 33</w:t>
      </w:r>
      <w:r w:rsidR="00D434E5">
        <w:t xml:space="preserve">     </w:t>
      </w:r>
      <w:r w:rsidR="004464D5">
        <w:tab/>
      </w:r>
      <w:r w:rsidR="00856E27">
        <w:t xml:space="preserve">                    </w:t>
      </w:r>
      <w:r>
        <w:t>correo electrónico</w:t>
      </w:r>
      <w:r w:rsidR="00AF4345">
        <w:t xml:space="preserve">     hildeanna64@live.com.mx</w:t>
      </w:r>
    </w:p>
    <w:p w:rsidR="00CA4115" w:rsidRDefault="00CA4115" w:rsidP="00CA4115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CA4115" w:rsidRPr="00EA0B33" w:rsidRDefault="00AF4345" w:rsidP="00CA4115">
      <w:r>
        <w:t xml:space="preserve">Director de plantel  </w:t>
      </w:r>
      <w:r>
        <w:tab/>
      </w:r>
      <w:r>
        <w:tab/>
        <w:t xml:space="preserve">                             Colegio de Bachilleres plantel </w:t>
      </w:r>
      <w:r w:rsidR="00280BE6">
        <w:t>núm.</w:t>
      </w:r>
      <w:r>
        <w:t xml:space="preserve"> 40</w:t>
      </w:r>
    </w:p>
    <w:p w:rsidR="00CA4115" w:rsidRDefault="00767721" w:rsidP="00CA4115">
      <w:pPr>
        <w:pStyle w:val="Encabezadodelaseccin"/>
        <w:spacing w:before="480"/>
        <w:rPr>
          <w:noProof/>
        </w:rPr>
      </w:pP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BC601F" wp14:editId="71C05B5A">
                <wp:simplePos x="0" y="0"/>
                <wp:positionH relativeFrom="rightMargin">
                  <wp:align>left</wp:align>
                </wp:positionH>
                <wp:positionV relativeFrom="paragraph">
                  <wp:posOffset>138430</wp:posOffset>
                </wp:positionV>
                <wp:extent cx="2667000" cy="257810"/>
                <wp:effectExtent l="4445" t="0" r="23495" b="23495"/>
                <wp:wrapSquare wrapText="bothSides"/>
                <wp:docPr id="2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66700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7721" w:rsidRDefault="00767721" w:rsidP="00767721">
                            <w:r>
                              <w:t>FECHA DE ACTUALIZACIÓN: 23 ENERO 2017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BC60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0.9pt;width:210pt;height:20.3pt;rotation:-90;z-index:251659264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" strokecolor="#00b0f0">
                <v:textbox style="layout-flow:vertical">
                  <w:txbxContent>
                    <w:p w:rsidR="00767721" w:rsidRDefault="00767721" w:rsidP="00767721">
                      <w:r>
                        <w:t>FECHA DE ACTUALIZACIÓN: 23 ENERO 2017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A4115">
        <w:rPr>
          <w:noProof/>
        </w:rPr>
        <w:t>FORMACIÓN</w:t>
      </w:r>
    </w:p>
    <w:p w:rsidR="0069604C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TITULO</w:t>
      </w:r>
      <w:r>
        <w:rPr>
          <w:noProof/>
        </w:rPr>
        <w:t> 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69604C">
        <w:rPr>
          <w:noProof/>
        </w:rPr>
        <w:t xml:space="preserve">        </w:t>
      </w:r>
      <w:r w:rsidR="00AF4345">
        <w:rPr>
          <w:noProof/>
        </w:rPr>
        <w:t>Ingeni</w:t>
      </w:r>
      <w:r w:rsidR="00280BE6">
        <w:rPr>
          <w:noProof/>
        </w:rPr>
        <w:t>e</w:t>
      </w:r>
      <w:r w:rsidR="00AF4345">
        <w:rPr>
          <w:noProof/>
        </w:rPr>
        <w:t>ro agronomo zootecnista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FACULTAD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69604C">
        <w:rPr>
          <w:noProof/>
        </w:rPr>
        <w:t xml:space="preserve"> </w:t>
      </w:r>
      <w:r w:rsidR="00AF4345">
        <w:rPr>
          <w:noProof/>
        </w:rPr>
        <w:t>instituto tecnologico num. 22</w:t>
      </w:r>
    </w:p>
    <w:p w:rsidR="00CA4115" w:rsidRPr="003412D8" w:rsidRDefault="00CA4115" w:rsidP="00CA4115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>
        <w:rPr>
          <w:noProof/>
          <w:color w:val="2A7B88" w:themeColor="accent1" w:themeShade="BF"/>
        </w:rPr>
        <w:t xml:space="preserve"> </w:t>
      </w:r>
      <w:r w:rsidR="00533B9C">
        <w:rPr>
          <w:noProof/>
        </w:rPr>
        <w:t xml:space="preserve">| </w:t>
      </w:r>
      <w:r w:rsidR="00AF4345">
        <w:rPr>
          <w:noProof/>
        </w:rPr>
        <w:t>1983- 1987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D75FB2">
        <w:rPr>
          <w:noProof/>
        </w:rPr>
        <w:t>| </w:t>
      </w:r>
      <w:r w:rsidR="00AF4345">
        <w:rPr>
          <w:noProof/>
        </w:rPr>
        <w:t>2065243</w:t>
      </w:r>
    </w:p>
    <w:p w:rsidR="002E4D50" w:rsidRDefault="002E4D50" w:rsidP="00CA4115">
      <w:pPr>
        <w:pStyle w:val="Subseccin"/>
        <w:spacing w:before="100"/>
        <w:rPr>
          <w:noProof/>
        </w:rPr>
      </w:pPr>
    </w:p>
    <w:p w:rsidR="00D75FB2" w:rsidRDefault="00D75FB2" w:rsidP="00CA4115">
      <w:pPr>
        <w:pStyle w:val="Subseccin"/>
        <w:spacing w:before="100"/>
        <w:rPr>
          <w:noProof/>
        </w:rPr>
      </w:pPr>
    </w:p>
    <w:p w:rsidR="00CA4115" w:rsidRDefault="00CA4115" w:rsidP="00CA4115">
      <w:pPr>
        <w:pStyle w:val="Subseccin"/>
        <w:spacing w:before="100"/>
        <w:rPr>
          <w:noProof/>
          <w:color w:val="336699"/>
        </w:rPr>
      </w:pP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EXPERIENCIA LABORAL</w:t>
      </w:r>
    </w:p>
    <w:p w:rsidR="00AF4345" w:rsidRDefault="00AF4345" w:rsidP="00AF4345">
      <w:pPr>
        <w:pStyle w:val="Subseccin"/>
        <w:spacing w:before="100"/>
        <w:rPr>
          <w:noProof/>
        </w:rPr>
      </w:pPr>
      <w:r>
        <w:rPr>
          <w:noProof/>
        </w:rPr>
        <w:t>docente – colegio de bachilleres num. 14 – 1987- 1998</w:t>
      </w:r>
    </w:p>
    <w:p w:rsidR="001633F0" w:rsidRDefault="00AF4345" w:rsidP="001633F0">
      <w:pPr>
        <w:pStyle w:val="Subseccin"/>
        <w:spacing w:before="100"/>
        <w:rPr>
          <w:noProof/>
        </w:rPr>
      </w:pPr>
      <w:r>
        <w:rPr>
          <w:noProof/>
        </w:rPr>
        <w:t>coordinador – sitcbslp – 1999-2000</w:t>
      </w:r>
    </w:p>
    <w:p w:rsidR="00AF4345" w:rsidRDefault="00AF4345" w:rsidP="001633F0">
      <w:pPr>
        <w:pStyle w:val="Subseccin"/>
        <w:spacing w:before="100"/>
        <w:rPr>
          <w:noProof/>
        </w:rPr>
      </w:pPr>
      <w:r>
        <w:rPr>
          <w:noProof/>
        </w:rPr>
        <w:t>director de plantel – colegio de bachilleres num 39 – 2001-2002</w:t>
      </w:r>
    </w:p>
    <w:p w:rsidR="00AF4345" w:rsidRDefault="00AF4345" w:rsidP="001633F0">
      <w:pPr>
        <w:pStyle w:val="Subseccin"/>
        <w:spacing w:before="100"/>
        <w:rPr>
          <w:noProof/>
        </w:rPr>
      </w:pPr>
      <w:r>
        <w:rPr>
          <w:noProof/>
        </w:rPr>
        <w:t>director de plantel – colegio de bachilleres num. 37 – 2003-2004</w:t>
      </w:r>
    </w:p>
    <w:p w:rsidR="00AF4345" w:rsidRDefault="00AF4345" w:rsidP="00AF4345">
      <w:pPr>
        <w:pStyle w:val="Subseccin"/>
        <w:spacing w:before="100"/>
        <w:rPr>
          <w:noProof/>
        </w:rPr>
      </w:pPr>
      <w:r>
        <w:rPr>
          <w:noProof/>
        </w:rPr>
        <w:t>director de plantel</w:t>
      </w:r>
      <w:r w:rsidRPr="00AF4345">
        <w:rPr>
          <w:noProof/>
        </w:rPr>
        <w:t xml:space="preserve"> </w:t>
      </w:r>
      <w:r>
        <w:rPr>
          <w:noProof/>
        </w:rPr>
        <w:t>- colegio de bachilleres num. 16 – 2005-2013</w:t>
      </w:r>
    </w:p>
    <w:p w:rsidR="00AF4345" w:rsidRDefault="00AF4345" w:rsidP="00AF4345">
      <w:pPr>
        <w:pStyle w:val="Subseccin"/>
        <w:spacing w:before="100"/>
        <w:rPr>
          <w:noProof/>
        </w:rPr>
      </w:pPr>
      <w:r>
        <w:rPr>
          <w:noProof/>
        </w:rPr>
        <w:t>director de plantel</w:t>
      </w:r>
      <w:r w:rsidRPr="00AF4345">
        <w:rPr>
          <w:noProof/>
        </w:rPr>
        <w:t xml:space="preserve"> </w:t>
      </w:r>
      <w:r>
        <w:rPr>
          <w:noProof/>
        </w:rPr>
        <w:t>- colegio de bachilleres num. 40 – 2013 a la fecha</w:t>
      </w:r>
    </w:p>
    <w:p w:rsidR="00AF4345" w:rsidRDefault="00AF4345" w:rsidP="001633F0">
      <w:pPr>
        <w:pStyle w:val="Subseccin"/>
        <w:spacing w:before="100"/>
        <w:rPr>
          <w:noProof/>
        </w:rPr>
      </w:pPr>
    </w:p>
    <w:bookmarkEnd w:id="0"/>
    <w:p w:rsidR="001633F0" w:rsidRPr="001633F0" w:rsidRDefault="001633F0" w:rsidP="001633F0"/>
    <w:sectPr w:rsidR="001633F0" w:rsidRPr="001633F0" w:rsidSect="004B34FC">
      <w:footerReference w:type="default" r:id="rId11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5BD8" w:rsidRDefault="00675BD8">
      <w:pPr>
        <w:spacing w:after="0"/>
      </w:pPr>
      <w:r>
        <w:separator/>
      </w:r>
    </w:p>
  </w:endnote>
  <w:endnote w:type="continuationSeparator" w:id="0">
    <w:p w:rsidR="00675BD8" w:rsidRDefault="00675BD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3CDA" w:rsidRDefault="00783CDA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AF4345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5BD8" w:rsidRDefault="00675BD8">
      <w:pPr>
        <w:spacing w:after="0"/>
      </w:pPr>
      <w:r>
        <w:separator/>
      </w:r>
    </w:p>
  </w:footnote>
  <w:footnote w:type="continuationSeparator" w:id="0">
    <w:p w:rsidR="00675BD8" w:rsidRDefault="00675BD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C3"/>
    <w:rsid w:val="00010431"/>
    <w:rsid w:val="00015AB1"/>
    <w:rsid w:val="00040692"/>
    <w:rsid w:val="00083240"/>
    <w:rsid w:val="000C1295"/>
    <w:rsid w:val="000E3468"/>
    <w:rsid w:val="000E4A72"/>
    <w:rsid w:val="00121D52"/>
    <w:rsid w:val="001633F0"/>
    <w:rsid w:val="00190E43"/>
    <w:rsid w:val="00197F2C"/>
    <w:rsid w:val="001B2E0A"/>
    <w:rsid w:val="001B4CD1"/>
    <w:rsid w:val="001D74FF"/>
    <w:rsid w:val="001F1D59"/>
    <w:rsid w:val="00225DC9"/>
    <w:rsid w:val="002315C3"/>
    <w:rsid w:val="00254AE2"/>
    <w:rsid w:val="0028072A"/>
    <w:rsid w:val="00280BE6"/>
    <w:rsid w:val="002D5483"/>
    <w:rsid w:val="002E4D50"/>
    <w:rsid w:val="002F03EF"/>
    <w:rsid w:val="002F0FD7"/>
    <w:rsid w:val="00327C7B"/>
    <w:rsid w:val="003412D8"/>
    <w:rsid w:val="003473C6"/>
    <w:rsid w:val="0037447E"/>
    <w:rsid w:val="00380F1B"/>
    <w:rsid w:val="003840C7"/>
    <w:rsid w:val="003C7381"/>
    <w:rsid w:val="003D2672"/>
    <w:rsid w:val="003E4047"/>
    <w:rsid w:val="0041016A"/>
    <w:rsid w:val="004122C9"/>
    <w:rsid w:val="00423C1B"/>
    <w:rsid w:val="004464D5"/>
    <w:rsid w:val="004967A7"/>
    <w:rsid w:val="004A010D"/>
    <w:rsid w:val="004A07D5"/>
    <w:rsid w:val="004A3406"/>
    <w:rsid w:val="004B34FC"/>
    <w:rsid w:val="004B74D6"/>
    <w:rsid w:val="004C0851"/>
    <w:rsid w:val="004D2C85"/>
    <w:rsid w:val="004D6BB9"/>
    <w:rsid w:val="004F19A3"/>
    <w:rsid w:val="004F367F"/>
    <w:rsid w:val="00500602"/>
    <w:rsid w:val="00533B9C"/>
    <w:rsid w:val="00546DF4"/>
    <w:rsid w:val="00561321"/>
    <w:rsid w:val="00565EEC"/>
    <w:rsid w:val="00572341"/>
    <w:rsid w:val="00584F44"/>
    <w:rsid w:val="005865D9"/>
    <w:rsid w:val="00597FC6"/>
    <w:rsid w:val="005B0CD5"/>
    <w:rsid w:val="005C4878"/>
    <w:rsid w:val="005D0A6F"/>
    <w:rsid w:val="005E112D"/>
    <w:rsid w:val="0060085E"/>
    <w:rsid w:val="0060447F"/>
    <w:rsid w:val="0062026D"/>
    <w:rsid w:val="00643C75"/>
    <w:rsid w:val="00655CC2"/>
    <w:rsid w:val="00675BD8"/>
    <w:rsid w:val="0069604C"/>
    <w:rsid w:val="006A5A9F"/>
    <w:rsid w:val="006C1101"/>
    <w:rsid w:val="006D0030"/>
    <w:rsid w:val="007051AF"/>
    <w:rsid w:val="00716BD5"/>
    <w:rsid w:val="00767721"/>
    <w:rsid w:val="00770BBE"/>
    <w:rsid w:val="00772E29"/>
    <w:rsid w:val="00783CDA"/>
    <w:rsid w:val="00786DF6"/>
    <w:rsid w:val="007A7648"/>
    <w:rsid w:val="007B1660"/>
    <w:rsid w:val="007C73B0"/>
    <w:rsid w:val="007D0D4A"/>
    <w:rsid w:val="007F4AA8"/>
    <w:rsid w:val="007F561C"/>
    <w:rsid w:val="00801822"/>
    <w:rsid w:val="00825F48"/>
    <w:rsid w:val="00856E27"/>
    <w:rsid w:val="00883733"/>
    <w:rsid w:val="0089183B"/>
    <w:rsid w:val="008C2AF3"/>
    <w:rsid w:val="008C41B4"/>
    <w:rsid w:val="008D26AF"/>
    <w:rsid w:val="00900B98"/>
    <w:rsid w:val="009206C8"/>
    <w:rsid w:val="00931466"/>
    <w:rsid w:val="00957916"/>
    <w:rsid w:val="00975A5D"/>
    <w:rsid w:val="009857C1"/>
    <w:rsid w:val="009910A0"/>
    <w:rsid w:val="009B149B"/>
    <w:rsid w:val="009B24B3"/>
    <w:rsid w:val="009F7D54"/>
    <w:rsid w:val="00A121B0"/>
    <w:rsid w:val="00A32278"/>
    <w:rsid w:val="00A34348"/>
    <w:rsid w:val="00A4328B"/>
    <w:rsid w:val="00A444B2"/>
    <w:rsid w:val="00A4694D"/>
    <w:rsid w:val="00A62B4A"/>
    <w:rsid w:val="00A85D5E"/>
    <w:rsid w:val="00A97CFD"/>
    <w:rsid w:val="00AB18E1"/>
    <w:rsid w:val="00AB2016"/>
    <w:rsid w:val="00AB3365"/>
    <w:rsid w:val="00AD2EE4"/>
    <w:rsid w:val="00AF36E1"/>
    <w:rsid w:val="00AF4345"/>
    <w:rsid w:val="00B22F9C"/>
    <w:rsid w:val="00B333B7"/>
    <w:rsid w:val="00B665E8"/>
    <w:rsid w:val="00B71BFC"/>
    <w:rsid w:val="00B77A85"/>
    <w:rsid w:val="00B834A2"/>
    <w:rsid w:val="00B875A1"/>
    <w:rsid w:val="00BA1273"/>
    <w:rsid w:val="00BC7D77"/>
    <w:rsid w:val="00BE34B5"/>
    <w:rsid w:val="00C00518"/>
    <w:rsid w:val="00C007C7"/>
    <w:rsid w:val="00C0416B"/>
    <w:rsid w:val="00C17721"/>
    <w:rsid w:val="00C1797D"/>
    <w:rsid w:val="00C23952"/>
    <w:rsid w:val="00C334F9"/>
    <w:rsid w:val="00C51C5F"/>
    <w:rsid w:val="00C53768"/>
    <w:rsid w:val="00C740C3"/>
    <w:rsid w:val="00CA4115"/>
    <w:rsid w:val="00CC4D4C"/>
    <w:rsid w:val="00CC7F77"/>
    <w:rsid w:val="00CD695A"/>
    <w:rsid w:val="00CF42C4"/>
    <w:rsid w:val="00D3785C"/>
    <w:rsid w:val="00D41704"/>
    <w:rsid w:val="00D434E5"/>
    <w:rsid w:val="00D513AE"/>
    <w:rsid w:val="00D72A1F"/>
    <w:rsid w:val="00D75FB2"/>
    <w:rsid w:val="00D91CC4"/>
    <w:rsid w:val="00D960EF"/>
    <w:rsid w:val="00DA3C81"/>
    <w:rsid w:val="00DA5B10"/>
    <w:rsid w:val="00DD7A07"/>
    <w:rsid w:val="00DF0E8F"/>
    <w:rsid w:val="00E24283"/>
    <w:rsid w:val="00E34A9B"/>
    <w:rsid w:val="00E56AC9"/>
    <w:rsid w:val="00E817E2"/>
    <w:rsid w:val="00E93444"/>
    <w:rsid w:val="00EA00C7"/>
    <w:rsid w:val="00EA0B33"/>
    <w:rsid w:val="00EB3927"/>
    <w:rsid w:val="00EC4BB9"/>
    <w:rsid w:val="00ED7EDA"/>
    <w:rsid w:val="00EF2FE3"/>
    <w:rsid w:val="00F25F68"/>
    <w:rsid w:val="00F25F7B"/>
    <w:rsid w:val="00F35F1F"/>
    <w:rsid w:val="00F61E98"/>
    <w:rsid w:val="00F92F4E"/>
    <w:rsid w:val="00FD5F21"/>
    <w:rsid w:val="00FF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80808-1E1E-4243-A75F-F986DD3B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PuestoCar">
    <w:name w:val="Puesto Car"/>
    <w:basedOn w:val="Fuentedeprrafopredeter"/>
    <w:link w:val="Puest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67504D-27F1-404B-B11F-9BF0AF973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</Template>
  <TotalTime>1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</dc:creator>
  <cp:lastModifiedBy>Archivo</cp:lastModifiedBy>
  <cp:revision>4</cp:revision>
  <cp:lastPrinted>2017-01-25T16:21:00Z</cp:lastPrinted>
  <dcterms:created xsi:type="dcterms:W3CDTF">2017-01-25T16:44:00Z</dcterms:created>
  <dcterms:modified xsi:type="dcterms:W3CDTF">2017-02-21T15:52:00Z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