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822" w:rsidRDefault="00801822" w:rsidP="00801822">
      <w:pPr>
        <w:pStyle w:val="Listaconvietas"/>
        <w:numPr>
          <w:ilvl w:val="0"/>
          <w:numId w:val="0"/>
        </w:numPr>
        <w:ind w:left="144"/>
        <w:rPr>
          <w:noProof/>
        </w:rPr>
      </w:pPr>
    </w:p>
    <w:p w:rsidR="00CA4115" w:rsidRDefault="00CA4115" w:rsidP="00CA4115">
      <w:pPr>
        <w:pStyle w:val="Subseccin"/>
        <w:spacing w:before="100"/>
        <w:rPr>
          <w:noProof/>
        </w:rPr>
      </w:pPr>
    </w:p>
    <w:p w:rsidR="00E24283" w:rsidRDefault="009F0A61" w:rsidP="00E24283">
      <w:pPr>
        <w:pStyle w:val="Puesto"/>
        <w:ind w:left="144"/>
        <w:rPr>
          <w:noProof/>
        </w:rPr>
      </w:pPr>
      <w:r w:rsidRPr="003B0FE9">
        <w:rPr>
          <w:noProof/>
          <w:lang w:val="es-MX" w:eastAsia="es-MX"/>
        </w:rPr>
        <w:drawing>
          <wp:anchor distT="0" distB="0" distL="114300" distR="114300" simplePos="0" relativeHeight="251697152" behindDoc="0" locked="0" layoutInCell="1" allowOverlap="1" wp14:anchorId="06D20BFC" wp14:editId="432274AD">
            <wp:simplePos x="0" y="0"/>
            <wp:positionH relativeFrom="column">
              <wp:posOffset>4899660</wp:posOffset>
            </wp:positionH>
            <wp:positionV relativeFrom="paragraph">
              <wp:posOffset>85725</wp:posOffset>
            </wp:positionV>
            <wp:extent cx="1143000" cy="1133475"/>
            <wp:effectExtent l="0" t="0" r="0" b="9525"/>
            <wp:wrapSquare wrapText="bothSides"/>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0" cstate="print">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00E24283">
        <w:rPr>
          <w:noProof/>
          <w:lang w:val="es-MX" w:eastAsia="es-MX"/>
        </w:rPr>
        <w:t xml:space="preserve">                              </w:t>
      </w:r>
    </w:p>
    <w:p w:rsidR="00E24283" w:rsidRPr="00D434E5" w:rsidRDefault="007F561C" w:rsidP="00E24283">
      <w:pPr>
        <w:pStyle w:val="Puesto"/>
        <w:ind w:left="144"/>
        <w:rPr>
          <w:noProof/>
        </w:rPr>
      </w:pPr>
      <w:r>
        <w:rPr>
          <w:noProof/>
        </w:rPr>
        <w:t>L.A</w:t>
      </w:r>
      <w:r w:rsidR="004A010D">
        <w:rPr>
          <w:noProof/>
        </w:rPr>
        <w:t>.</w:t>
      </w:r>
      <w:r>
        <w:rPr>
          <w:noProof/>
        </w:rPr>
        <w:t xml:space="preserve"> ALEJANDRO MEDELLIN CERDA </w:t>
      </w:r>
    </w:p>
    <w:p w:rsidR="00E24283" w:rsidRPr="00546DF4" w:rsidRDefault="007F561C" w:rsidP="00E24283">
      <w:r>
        <w:rPr>
          <w:color w:val="auto"/>
        </w:rPr>
        <w:t xml:space="preserve">    8-31-07-80 </w:t>
      </w:r>
      <w:r w:rsidR="00E24283" w:rsidRPr="007F561C">
        <w:rPr>
          <w:color w:val="auto"/>
        </w:rPr>
        <w:t xml:space="preserve">     </w:t>
      </w:r>
      <w:r w:rsidR="00856E27">
        <w:rPr>
          <w:color w:val="auto"/>
        </w:rPr>
        <w:t xml:space="preserve">                        </w:t>
      </w:r>
      <w:r w:rsidR="00E24283" w:rsidRPr="007F561C">
        <w:rPr>
          <w:color w:val="auto"/>
        </w:rPr>
        <w:t xml:space="preserve">  </w:t>
      </w:r>
      <w:hyperlink r:id="rId11" w:history="1">
        <w:r w:rsidRPr="007F561C">
          <w:rPr>
            <w:rStyle w:val="Hipervnculo"/>
            <w:color w:val="auto"/>
          </w:rPr>
          <w:t>plantel17@cbslp.edu.mx</w:t>
        </w:r>
      </w:hyperlink>
      <w:r w:rsidR="00E24283">
        <w:t xml:space="preserve">  </w:t>
      </w:r>
    </w:p>
    <w:p w:rsidR="00E24283" w:rsidRDefault="00E24283" w:rsidP="00E24283">
      <w:pPr>
        <w:pStyle w:val="Encabezadodelaseccin"/>
        <w:spacing w:before="600"/>
        <w:rPr>
          <w:noProof/>
        </w:rPr>
      </w:pPr>
      <w:r>
        <w:rPr>
          <w:noProof/>
        </w:rPr>
        <w:t>CARGO DEL FUNCIONARIO</w:t>
      </w:r>
      <w:r>
        <w:rPr>
          <w:noProof/>
        </w:rPr>
        <w:tab/>
      </w:r>
      <w:r>
        <w:rPr>
          <w:noProof/>
        </w:rPr>
        <w:tab/>
        <w:t>ADSCRIPCIÓN</w:t>
      </w:r>
    </w:p>
    <w:p w:rsidR="00E24283" w:rsidRPr="00EA0B33" w:rsidRDefault="00E24283" w:rsidP="00E24283">
      <w:r>
        <w:t>DIR</w:t>
      </w:r>
      <w:r w:rsidR="00ED7EDA">
        <w:t xml:space="preserve">ECTOR </w:t>
      </w:r>
      <w:r w:rsidR="007F561C">
        <w:t xml:space="preserve"> DE PLANTEL </w:t>
      </w:r>
      <w:r w:rsidR="007F561C">
        <w:tab/>
      </w:r>
      <w:r w:rsidR="007F561C">
        <w:tab/>
      </w:r>
      <w:r w:rsidR="007F561C">
        <w:tab/>
      </w:r>
      <w:r w:rsidR="007F561C">
        <w:tab/>
        <w:t xml:space="preserve"> 17 SAN LUIS (PAVO</w:t>
      </w:r>
      <w:r w:rsidR="004A010D">
        <w:t>N</w:t>
      </w:r>
      <w:r w:rsidR="007F561C">
        <w:t>)</w:t>
      </w:r>
    </w:p>
    <w:p w:rsidR="00E24283" w:rsidRDefault="00E24283" w:rsidP="00E24283">
      <w:pPr>
        <w:pStyle w:val="Encabezadodelaseccin"/>
        <w:spacing w:before="480"/>
        <w:rPr>
          <w:noProof/>
        </w:rPr>
      </w:pPr>
      <w:r>
        <w:rPr>
          <w:noProof/>
        </w:rPr>
        <w:t>FORMACIÓN</w:t>
      </w:r>
    </w:p>
    <w:p w:rsidR="00E24283" w:rsidRDefault="00E24283" w:rsidP="00E24283">
      <w:pPr>
        <w:pStyle w:val="Subseccin"/>
        <w:spacing w:before="100"/>
        <w:rPr>
          <w:noProof/>
        </w:rPr>
      </w:pPr>
      <w:r w:rsidRPr="00A4694D">
        <w:rPr>
          <w:noProof/>
          <w:color w:val="336699"/>
        </w:rPr>
        <w:t>TITULO</w:t>
      </w:r>
      <w:r>
        <w:rPr>
          <w:noProof/>
        </w:rPr>
        <w:t> </w:t>
      </w:r>
      <w:r>
        <w:rPr>
          <w:noProof/>
        </w:rPr>
        <w:sym w:font="Symbol" w:char="F07C"/>
      </w:r>
      <w:r w:rsidR="00130460">
        <w:rPr>
          <w:noProof/>
        </w:rPr>
        <w:t xml:space="preserve"> LICIENCIAtura en administracion </w:t>
      </w:r>
    </w:p>
    <w:p w:rsidR="00E24283" w:rsidRDefault="00E24283" w:rsidP="00E24283">
      <w:pPr>
        <w:pStyle w:val="Subseccin"/>
        <w:spacing w:before="100"/>
        <w:rPr>
          <w:noProof/>
        </w:rPr>
      </w:pPr>
      <w:r w:rsidRPr="00A4694D">
        <w:rPr>
          <w:noProof/>
          <w:color w:val="336699"/>
        </w:rPr>
        <w:t>FACULTAD</w:t>
      </w:r>
      <w:r>
        <w:rPr>
          <w:noProof/>
        </w:rPr>
        <w:t xml:space="preserve"> </w:t>
      </w:r>
      <w:r>
        <w:rPr>
          <w:noProof/>
        </w:rPr>
        <w:sym w:font="Symbol" w:char="F07C"/>
      </w:r>
      <w:r w:rsidR="00130460">
        <w:rPr>
          <w:noProof/>
        </w:rPr>
        <w:t xml:space="preserve"> universidad autonoma de san luis potosi </w:t>
      </w:r>
    </w:p>
    <w:p w:rsidR="00E24283" w:rsidRPr="003412D8" w:rsidRDefault="009F0A61" w:rsidP="00E24283">
      <w:pPr>
        <w:pStyle w:val="Subseccin"/>
        <w:spacing w:before="100"/>
        <w:rPr>
          <w:noProof/>
          <w:color w:val="2A7B88" w:themeColor="accent1" w:themeShade="BF"/>
        </w:rPr>
      </w:pPr>
      <w:r>
        <w:rPr>
          <w:noProof/>
          <w:lang w:val="es-MX" w:eastAsia="es-MX"/>
        </w:rPr>
        <mc:AlternateContent>
          <mc:Choice Requires="wps">
            <w:drawing>
              <wp:anchor distT="45720" distB="45720" distL="114300" distR="114300" simplePos="0" relativeHeight="251696128" behindDoc="0" locked="0" layoutInCell="1" allowOverlap="1" wp14:anchorId="3B0D7364" wp14:editId="0E1093E1">
                <wp:simplePos x="0" y="0"/>
                <wp:positionH relativeFrom="column">
                  <wp:posOffset>4824095</wp:posOffset>
                </wp:positionH>
                <wp:positionV relativeFrom="paragraph">
                  <wp:posOffset>177800</wp:posOffset>
                </wp:positionV>
                <wp:extent cx="2667000" cy="257810"/>
                <wp:effectExtent l="4445" t="0" r="23495" b="23495"/>
                <wp:wrapSquare wrapText="bothSides"/>
                <wp:docPr id="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667000" cy="257810"/>
                        </a:xfrm>
                        <a:prstGeom prst="rect">
                          <a:avLst/>
                        </a:prstGeom>
                        <a:solidFill>
                          <a:srgbClr val="FFFFFF"/>
                        </a:solidFill>
                        <a:ln w="9525">
                          <a:solidFill>
                            <a:srgbClr val="00B0F0"/>
                          </a:solidFill>
                          <a:miter lim="800000"/>
                          <a:headEnd/>
                          <a:tailEnd/>
                        </a:ln>
                      </wps:spPr>
                      <wps:txbx>
                        <w:txbxContent>
                          <w:p w:rsidR="00783CDA" w:rsidRDefault="00783CDA" w:rsidP="00E24283">
                            <w:r>
                              <w:t xml:space="preserve">FECHA DE </w:t>
                            </w:r>
                            <w:r w:rsidR="00221466">
                              <w:t>ACTUALIZACIÓN: 23 ENERO 2017</w:t>
                            </w:r>
                            <w:r>
                              <w:t xml:space="preserve"> 2016</w:t>
                            </w:r>
                          </w:p>
                        </w:txbxContent>
                      </wps:txbx>
                      <wps:bodyPr rot="0" vert="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B0D7364" id="_x0000_t202" coordsize="21600,21600" o:spt="202" path="m,l,21600r21600,l21600,xe">
                <v:stroke joinstyle="miter"/>
                <v:path gradientshapeok="t" o:connecttype="rect"/>
              </v:shapetype>
              <v:shape id="Cuadro de texto 2" o:spid="_x0000_s1026" type="#_x0000_t202" style="position:absolute;margin-left:379.85pt;margin-top:14pt;width:210pt;height:20.3pt;rotation:-90;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Z70OQIAAGcEAAAOAAAAZHJzL2Uyb0RvYy54bWysVNuO2yAQfa/Uf0C8N3asXHajOKvdbFNV&#10;2m4rbfsBGLCNihkKJHb+vgNOk3SrvlT1A2KY4XDmzIzXd0OnyUE6r8CUdDrJKZGGg1CmKem3r7t3&#10;N5T4wIxgGows6VF6erd5+2bd25UsoAUtpCMIYvyqtyVtQ7CrLPO8lR3zE7DSoLMG17GApmsy4ViP&#10;6J3OijxfZD04YR1w6T2ePo5Oukn4dS15+FzXXgaiS4rcQlpdWqu4Zps1WzWO2VbxEw32Dyw6pgw+&#10;eoZ6ZIGRvVN/QHWKO/BQhwmHLoO6VlymHDCbaf4qm5eWWZlyQXG8Pcvk/x8sfz58cUSJki5QHsM6&#10;rNF2z4QDIiQJcghAiqhSb/0Kg18shofhAQasdsrY2yfg3z0xsG2ZaeS9c9C3kglkOY03s6urI46P&#10;IFX/CQS+xvYBEtBQu444wBJNF1ha/NIxakTwMWR3PBcMaRGOh8VisYxxhKOvmC9vpqmiGVtFsFgP&#10;63z4IKEjcVNShw2RUNnhyYdI7hISwz1oJXZK62S4ptpqRw4Mm2eXvpTPqzBtSF/S23kxH/X4K0Se&#10;P+S7XwR/e6lTAadAq66kN2PmqS+jiu+NSPvAlB73SFmbk6xRyVHTMFQDBkatKxBHFDhJidrgdGLm&#10;caWkx04vqf+xZ05Soj8aLNLtdDbDsJCM2XxZoOGuPdW1hxneAg4Qgo3bbRjHaW+datpYvSSDgXss&#10;bK2SyBdWJ97YzUn70+TFcbm2U9Tl/7D5CQAA//8DAFBLAwQUAAYACAAAACEA41RVeOIAAAAMAQAA&#10;DwAAAGRycy9kb3ducmV2LnhtbEyPwU7DMBBE70j8g7VI3FonTVrikE2FKnFCqkTLgd7ceBtHxHYU&#10;O234e8wJjqt9mnlTbWfTsyuNvnMWIV0mwMg2TnW2Rfg4vi4KYD5Iq2TvLCF8k4dtfX9XyVK5m32n&#10;6yG0LIZYX0oEHcJQcu4bTUb6pRvIxt/FjUaGeI4tV6O8xXDT81WSbLiRnY0NWg6009R8HSaDcDx9&#10;5sUwv2VZutNTsw77VIs94uPD/PIMLNAc/mD41Y/qUEens5us8qxHELnII4qwSDfpE7CICJHEeWeE&#10;1brIgNcV/z+i/gEAAP//AwBQSwECLQAUAAYACAAAACEAtoM4kv4AAADhAQAAEwAAAAAAAAAAAAAA&#10;AAAAAAAAW0NvbnRlbnRfVHlwZXNdLnhtbFBLAQItABQABgAIAAAAIQA4/SH/1gAAAJQBAAALAAAA&#10;AAAAAAAAAAAAAC8BAABfcmVscy8ucmVsc1BLAQItABQABgAIAAAAIQDeNZ70OQIAAGcEAAAOAAAA&#10;AAAAAAAAAAAAAC4CAABkcnMvZTJvRG9jLnhtbFBLAQItABQABgAIAAAAIQDjVFV44gAAAAwBAAAP&#10;AAAAAAAAAAAAAAAAAJMEAABkcnMvZG93bnJldi54bWxQSwUGAAAAAAQABADzAAAAogUAAAAA&#10;" strokecolor="#00b0f0">
                <v:textbox style="layout-flow:vertical">
                  <w:txbxContent>
                    <w:p w:rsidR="00783CDA" w:rsidRDefault="00783CDA" w:rsidP="00E24283">
                      <w:r>
                        <w:t xml:space="preserve">FECHA DE </w:t>
                      </w:r>
                      <w:r w:rsidR="00221466">
                        <w:t>ACTUALIZACIÓN: 23 ENERO 2017</w:t>
                      </w:r>
                      <w:r>
                        <w:t xml:space="preserve"> 2016</w:t>
                      </w:r>
                    </w:p>
                  </w:txbxContent>
                </v:textbox>
                <w10:wrap type="square"/>
              </v:shape>
            </w:pict>
          </mc:Fallback>
        </mc:AlternateContent>
      </w:r>
      <w:r w:rsidR="00E24283" w:rsidRPr="003412D8">
        <w:rPr>
          <w:noProof/>
          <w:color w:val="2A7B88" w:themeColor="accent1" w:themeShade="BF"/>
        </w:rPr>
        <w:t>GENERACIÓN</w:t>
      </w:r>
      <w:r w:rsidR="00E24283">
        <w:rPr>
          <w:noProof/>
          <w:color w:val="2A7B88" w:themeColor="accent1" w:themeShade="BF"/>
        </w:rPr>
        <w:t xml:space="preserve"> </w:t>
      </w:r>
      <w:r w:rsidR="00130460">
        <w:rPr>
          <w:noProof/>
        </w:rPr>
        <w:t xml:space="preserve">| 1985-1990 </w:t>
      </w:r>
    </w:p>
    <w:p w:rsidR="00E24283" w:rsidRDefault="00E24283" w:rsidP="00E24283">
      <w:pPr>
        <w:pStyle w:val="Subseccin"/>
        <w:spacing w:before="100"/>
        <w:rPr>
          <w:noProof/>
        </w:rPr>
      </w:pPr>
      <w:r w:rsidRPr="003412D8">
        <w:rPr>
          <w:noProof/>
          <w:color w:val="2A7B88" w:themeColor="accent1" w:themeShade="BF"/>
        </w:rPr>
        <w:t>CEDULA PROFESIONAL </w:t>
      </w:r>
      <w:r w:rsidR="0082406C">
        <w:rPr>
          <w:noProof/>
        </w:rPr>
        <w:t>| </w:t>
      </w:r>
      <w:r w:rsidR="005A76B5">
        <w:rPr>
          <w:noProof/>
        </w:rPr>
        <w:t>7422487</w:t>
      </w:r>
    </w:p>
    <w:p w:rsidR="0082406C" w:rsidRDefault="0082406C" w:rsidP="00E24283">
      <w:pPr>
        <w:pStyle w:val="Subseccin"/>
        <w:spacing w:before="100"/>
        <w:rPr>
          <w:noProof/>
        </w:rPr>
      </w:pPr>
    </w:p>
    <w:p w:rsidR="0082406C" w:rsidRDefault="0082406C" w:rsidP="0082406C">
      <w:pPr>
        <w:pStyle w:val="Subseccin"/>
        <w:spacing w:before="100"/>
        <w:rPr>
          <w:noProof/>
        </w:rPr>
      </w:pPr>
      <w:r>
        <w:rPr>
          <w:noProof/>
          <w:color w:val="336699"/>
        </w:rPr>
        <w:t>GRADO</w:t>
      </w:r>
      <w:r>
        <w:rPr>
          <w:noProof/>
        </w:rPr>
        <w:t> </w:t>
      </w:r>
      <w:r>
        <w:rPr>
          <w:noProof/>
        </w:rPr>
        <w:sym w:font="Symbol" w:char="F07C"/>
      </w:r>
      <w:r>
        <w:rPr>
          <w:noProof/>
        </w:rPr>
        <w:t xml:space="preserve">  </w:t>
      </w:r>
    </w:p>
    <w:p w:rsidR="0082406C" w:rsidRDefault="0082406C" w:rsidP="0082406C">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p>
    <w:p w:rsidR="009B541A" w:rsidRDefault="0082406C" w:rsidP="009B541A">
      <w:pPr>
        <w:pStyle w:val="Subseccin"/>
        <w:spacing w:before="100"/>
        <w:rPr>
          <w:noProof/>
        </w:rPr>
      </w:pPr>
      <w:r>
        <w:rPr>
          <w:noProof/>
          <w:color w:val="2A7B88" w:themeColor="accent1" w:themeShade="BF"/>
        </w:rPr>
        <w:t xml:space="preserve">AÑO </w:t>
      </w:r>
      <w:r>
        <w:rPr>
          <w:noProof/>
        </w:rPr>
        <w:t>|</w:t>
      </w:r>
    </w:p>
    <w:p w:rsidR="009B541A" w:rsidRDefault="0082406C" w:rsidP="009B541A">
      <w:pPr>
        <w:pStyle w:val="Subseccin"/>
        <w:spacing w:before="100"/>
        <w:rPr>
          <w:noProof/>
        </w:rPr>
      </w:pPr>
      <w:r>
        <w:rPr>
          <w:noProof/>
        </w:rPr>
        <w:t xml:space="preserve"> </w:t>
      </w:r>
      <w:r w:rsidR="009B541A" w:rsidRPr="003412D8">
        <w:rPr>
          <w:noProof/>
          <w:color w:val="2A7B88" w:themeColor="accent1" w:themeShade="BF"/>
        </w:rPr>
        <w:t>CEDULA PROFESIONAL </w:t>
      </w:r>
      <w:r w:rsidR="009B541A">
        <w:rPr>
          <w:noProof/>
        </w:rPr>
        <w:t>| </w:t>
      </w:r>
    </w:p>
    <w:p w:rsidR="0082406C" w:rsidRPr="003412D8" w:rsidRDefault="0082406C" w:rsidP="0082406C">
      <w:pPr>
        <w:pStyle w:val="Subseccin"/>
        <w:spacing w:before="100"/>
        <w:rPr>
          <w:noProof/>
          <w:color w:val="2A7B88" w:themeColor="accent1" w:themeShade="BF"/>
        </w:rPr>
      </w:pPr>
      <w:bookmarkStart w:id="0" w:name="_GoBack"/>
      <w:bookmarkEnd w:id="0"/>
    </w:p>
    <w:p w:rsidR="0082406C" w:rsidRDefault="0082406C" w:rsidP="0082406C">
      <w:pPr>
        <w:pStyle w:val="Subseccin"/>
        <w:spacing w:before="100"/>
        <w:rPr>
          <w:noProof/>
        </w:rPr>
      </w:pPr>
    </w:p>
    <w:p w:rsidR="0082406C" w:rsidRDefault="0082406C" w:rsidP="0082406C">
      <w:pPr>
        <w:pStyle w:val="Subseccin"/>
        <w:spacing w:before="100"/>
        <w:rPr>
          <w:noProof/>
        </w:rPr>
      </w:pPr>
      <w:r>
        <w:rPr>
          <w:noProof/>
          <w:color w:val="336699"/>
        </w:rPr>
        <w:t>doctorado</w:t>
      </w:r>
      <w:r>
        <w:rPr>
          <w:noProof/>
        </w:rPr>
        <w:t> </w:t>
      </w:r>
      <w:r>
        <w:rPr>
          <w:noProof/>
        </w:rPr>
        <w:sym w:font="Symbol" w:char="F07C"/>
      </w:r>
    </w:p>
    <w:p w:rsidR="0082406C" w:rsidRDefault="0082406C" w:rsidP="0082406C">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p>
    <w:p w:rsidR="009B541A" w:rsidRDefault="0082406C" w:rsidP="009B541A">
      <w:pPr>
        <w:pStyle w:val="Subseccin"/>
        <w:spacing w:before="100"/>
        <w:rPr>
          <w:noProof/>
        </w:rPr>
      </w:pPr>
      <w:r>
        <w:rPr>
          <w:noProof/>
          <w:color w:val="2A7B88" w:themeColor="accent1" w:themeShade="BF"/>
        </w:rPr>
        <w:t xml:space="preserve">AÑO </w:t>
      </w:r>
      <w:r>
        <w:rPr>
          <w:noProof/>
        </w:rPr>
        <w:t>|</w:t>
      </w:r>
    </w:p>
    <w:p w:rsidR="009B541A" w:rsidRDefault="0082406C" w:rsidP="009B541A">
      <w:pPr>
        <w:pStyle w:val="Subseccin"/>
        <w:spacing w:before="100"/>
        <w:rPr>
          <w:noProof/>
        </w:rPr>
      </w:pPr>
      <w:r>
        <w:rPr>
          <w:noProof/>
        </w:rPr>
        <w:t xml:space="preserve"> </w:t>
      </w:r>
      <w:r w:rsidR="009B541A" w:rsidRPr="003412D8">
        <w:rPr>
          <w:noProof/>
          <w:color w:val="2A7B88" w:themeColor="accent1" w:themeShade="BF"/>
        </w:rPr>
        <w:t>CEDULA PROFESIONAL </w:t>
      </w:r>
      <w:r w:rsidR="009B541A">
        <w:rPr>
          <w:noProof/>
        </w:rPr>
        <w:t>| </w:t>
      </w:r>
    </w:p>
    <w:p w:rsidR="0082406C" w:rsidRPr="003412D8" w:rsidRDefault="0082406C" w:rsidP="0082406C">
      <w:pPr>
        <w:pStyle w:val="Subseccin"/>
        <w:spacing w:before="100"/>
        <w:rPr>
          <w:noProof/>
          <w:color w:val="2A7B88" w:themeColor="accent1" w:themeShade="BF"/>
        </w:rPr>
      </w:pPr>
    </w:p>
    <w:p w:rsidR="00E24283" w:rsidRDefault="00E24283" w:rsidP="00E24283">
      <w:pPr>
        <w:pStyle w:val="Subseccin"/>
        <w:spacing w:before="100"/>
        <w:rPr>
          <w:noProof/>
          <w:color w:val="336699"/>
        </w:rPr>
      </w:pPr>
    </w:p>
    <w:p w:rsidR="00E24283" w:rsidRDefault="00E24283" w:rsidP="00E24283">
      <w:pPr>
        <w:pStyle w:val="Encabezadodelaseccin"/>
        <w:spacing w:before="480"/>
        <w:rPr>
          <w:noProof/>
        </w:rPr>
      </w:pPr>
      <w:r>
        <w:rPr>
          <w:noProof/>
        </w:rPr>
        <w:t>EXPERIENCIA LABORAL</w:t>
      </w:r>
    </w:p>
    <w:p w:rsidR="00C747A9" w:rsidRDefault="00C747A9" w:rsidP="00C747A9">
      <w:pPr>
        <w:pStyle w:val="Subseccin"/>
        <w:spacing w:before="100"/>
        <w:rPr>
          <w:noProof/>
        </w:rPr>
      </w:pPr>
      <w:r w:rsidRPr="00C747A9">
        <w:rPr>
          <w:noProof/>
        </w:rPr>
        <w:t>Srio Auxiliar Administrativo</w:t>
      </w:r>
      <w:r>
        <w:rPr>
          <w:noProof/>
        </w:rPr>
        <w:t xml:space="preserve"> |Colegio de Bachilleres del Estado de San</w:t>
      </w:r>
    </w:p>
    <w:p w:rsidR="00C747A9" w:rsidRDefault="00C747A9" w:rsidP="00C747A9">
      <w:pPr>
        <w:pStyle w:val="Subseccin"/>
        <w:spacing w:before="100"/>
        <w:rPr>
          <w:noProof/>
        </w:rPr>
      </w:pPr>
      <w:r>
        <w:rPr>
          <w:noProof/>
        </w:rPr>
        <w:t>Luis Potosí, Plantel 01, Soledad.</w:t>
      </w:r>
    </w:p>
    <w:p w:rsidR="00E24283" w:rsidRDefault="00C747A9" w:rsidP="00C747A9">
      <w:pPr>
        <w:pStyle w:val="Subseccin"/>
        <w:spacing w:before="100"/>
        <w:rPr>
          <w:noProof/>
        </w:rPr>
      </w:pPr>
      <w:r>
        <w:rPr>
          <w:noProof/>
        </w:rPr>
        <w:t>01-</w:t>
      </w:r>
      <w:r w:rsidR="003A1A95">
        <w:rPr>
          <w:noProof/>
        </w:rPr>
        <w:t xml:space="preserve"> |</w:t>
      </w:r>
      <w:r w:rsidR="003A1A95" w:rsidRPr="003A1A95">
        <w:rPr>
          <w:noProof/>
        </w:rPr>
        <w:t>02-09-1986 / 1988</w:t>
      </w:r>
    </w:p>
    <w:p w:rsidR="00E24283" w:rsidRDefault="00E24283" w:rsidP="00E24283">
      <w:pPr>
        <w:pStyle w:val="Listaconvietas"/>
        <w:rPr>
          <w:noProof/>
        </w:rPr>
      </w:pPr>
    </w:p>
    <w:sdt>
      <w:sdtPr>
        <w:rPr>
          <w:b w:val="0"/>
          <w:bCs w:val="0"/>
          <w:caps w:val="0"/>
          <w:noProof/>
          <w:color w:val="404040" w:themeColor="text1" w:themeTint="BF"/>
        </w:rPr>
        <w:id w:val="1945951171"/>
      </w:sdtPr>
      <w:sdtEndPr/>
      <w:sdtContent>
        <w:sdt>
          <w:sdtPr>
            <w:rPr>
              <w:b w:val="0"/>
              <w:bCs w:val="0"/>
              <w:caps w:val="0"/>
              <w:noProof/>
              <w:color w:val="404040" w:themeColor="text1" w:themeTint="BF"/>
            </w:rPr>
            <w:id w:val="640309811"/>
            <w:placeholder>
              <w:docPart w:val="41AC520F9CB54EAEB46FB397A9E46BE6"/>
            </w:placeholder>
          </w:sdtPr>
          <w:sdtEndPr/>
          <w:sdtContent>
            <w:p w:rsidR="003A1A95" w:rsidRDefault="003A1A95" w:rsidP="003A1A95">
              <w:pPr>
                <w:pStyle w:val="Subseccin"/>
                <w:rPr>
                  <w:noProof/>
                </w:rPr>
              </w:pPr>
              <w:r w:rsidRPr="003A1A95">
                <w:rPr>
                  <w:noProof/>
                </w:rPr>
                <w:t xml:space="preserve">Auxiliar </w:t>
              </w:r>
              <w:r w:rsidR="005A76B5">
                <w:rPr>
                  <w:noProof/>
                </w:rPr>
                <w:t>DE CONTABILIDAD</w:t>
              </w:r>
              <w:r>
                <w:rPr>
                  <w:noProof/>
                </w:rPr>
                <w:t> |Colegio de Bachilleres del Estado de San</w:t>
              </w:r>
            </w:p>
            <w:p w:rsidR="00E24283" w:rsidRDefault="003A1A95" w:rsidP="003A1A95">
              <w:pPr>
                <w:pStyle w:val="Subseccin"/>
                <w:rPr>
                  <w:noProof/>
                </w:rPr>
              </w:pPr>
              <w:r>
                <w:rPr>
                  <w:noProof/>
                </w:rPr>
                <w:lastRenderedPageBreak/>
                <w:t>Luis Potosí, Plantel 01, Soledad. |</w:t>
              </w:r>
              <w:r w:rsidRPr="003A1A95">
                <w:rPr>
                  <w:noProof/>
                </w:rPr>
                <w:t>01-05-1988 / 1990</w:t>
              </w:r>
            </w:p>
            <w:p w:rsidR="00E24283" w:rsidRDefault="003977D6" w:rsidP="00E24283">
              <w:pPr>
                <w:pStyle w:val="Listaconvietas"/>
                <w:rPr>
                  <w:noProof/>
                </w:rPr>
              </w:pPr>
            </w:p>
          </w:sdtContent>
        </w:sdt>
        <w:sdt>
          <w:sdtPr>
            <w:rPr>
              <w:b w:val="0"/>
              <w:bCs w:val="0"/>
              <w:caps w:val="0"/>
              <w:noProof/>
              <w:color w:val="404040" w:themeColor="text1" w:themeTint="BF"/>
            </w:rPr>
            <w:id w:val="-1668245541"/>
            <w:placeholder>
              <w:docPart w:val="CC4C15AE45DC46BA8828C607DA86FAD9"/>
            </w:placeholder>
          </w:sdtPr>
          <w:sdtEndPr/>
          <w:sdtContent>
            <w:p w:rsidR="000647E9" w:rsidRDefault="003A1A95" w:rsidP="000647E9">
              <w:pPr>
                <w:pStyle w:val="Subseccin"/>
                <w:rPr>
                  <w:noProof/>
                </w:rPr>
              </w:pPr>
              <w:r w:rsidRPr="003A1A95">
                <w:rPr>
                  <w:noProof/>
                </w:rPr>
                <w:t>Analista Técnico</w:t>
              </w:r>
              <w:r w:rsidR="000647E9">
                <w:rPr>
                  <w:noProof/>
                </w:rPr>
                <w:t> |</w:t>
              </w:r>
              <w:r w:rsidR="00E24283">
                <w:rPr>
                  <w:noProof/>
                </w:rPr>
                <w:t> </w:t>
              </w:r>
              <w:r w:rsidR="000647E9">
                <w:rPr>
                  <w:noProof/>
                </w:rPr>
                <w:t>Realizando funciones de auxiliar en los</w:t>
              </w:r>
            </w:p>
            <w:p w:rsidR="00E24283" w:rsidRDefault="000647E9" w:rsidP="000647E9">
              <w:pPr>
                <w:pStyle w:val="Subseccin"/>
                <w:rPr>
                  <w:noProof/>
                </w:rPr>
              </w:pPr>
              <w:r>
                <w:rPr>
                  <w:noProof/>
                </w:rPr>
                <w:t>Departamentos de Recursos Humanos</w:t>
              </w:r>
              <w:r w:rsidR="005A76B5">
                <w:rPr>
                  <w:noProof/>
                </w:rPr>
                <w:t xml:space="preserve"> </w:t>
              </w:r>
              <w:r>
                <w:rPr>
                  <w:noProof/>
                </w:rPr>
                <w:t>Materiales y Financieros</w:t>
              </w:r>
              <w:r w:rsidRPr="000647E9">
                <w:rPr>
                  <w:noProof/>
                </w:rPr>
                <w:t>.</w:t>
              </w:r>
              <w:r>
                <w:rPr>
                  <w:noProof/>
                </w:rPr>
                <w:t>,</w:t>
              </w:r>
              <w:r w:rsidR="00052BDC">
                <w:rPr>
                  <w:noProof/>
                </w:rPr>
                <w:t>| </w:t>
              </w:r>
              <w:r w:rsidR="00052BDC" w:rsidRPr="00052BDC">
                <w:rPr>
                  <w:noProof/>
                </w:rPr>
                <w:t>16-09-199</w:t>
              </w:r>
              <w:r w:rsidR="005A76B5">
                <w:rPr>
                  <w:noProof/>
                </w:rPr>
                <w:t>0</w:t>
              </w:r>
              <w:r w:rsidR="00052BDC" w:rsidRPr="00052BDC">
                <w:rPr>
                  <w:noProof/>
                </w:rPr>
                <w:t xml:space="preserve"> / 1992</w:t>
              </w:r>
            </w:p>
            <w:p w:rsidR="00E24283" w:rsidRDefault="003977D6" w:rsidP="00E24283">
              <w:pPr>
                <w:pStyle w:val="Listaconvietas"/>
                <w:rPr>
                  <w:noProof/>
                </w:rPr>
              </w:pPr>
            </w:p>
          </w:sdtContent>
        </w:sdt>
        <w:sdt>
          <w:sdtPr>
            <w:rPr>
              <w:b w:val="0"/>
              <w:bCs w:val="0"/>
              <w:caps w:val="0"/>
              <w:noProof/>
              <w:color w:val="404040" w:themeColor="text1" w:themeTint="BF"/>
            </w:rPr>
            <w:id w:val="-82771989"/>
            <w:placeholder>
              <w:docPart w:val="3AC5DD33ADD640DFAA67465D6ED4AB3D"/>
            </w:placeholder>
          </w:sdtPr>
          <w:sdtEndPr/>
          <w:sdtContent>
            <w:p w:rsidR="00E24283" w:rsidRDefault="005A76B5" w:rsidP="00052BDC">
              <w:pPr>
                <w:pStyle w:val="Subseccin"/>
                <w:rPr>
                  <w:noProof/>
                </w:rPr>
              </w:pPr>
              <w:r>
                <w:rPr>
                  <w:noProof/>
                </w:rPr>
                <w:t>TECNICO ESPECIALIZADO</w:t>
              </w:r>
              <w:r w:rsidR="00052BDC">
                <w:rPr>
                  <w:noProof/>
                </w:rPr>
                <w:t> |Colegio de Bachilleres del Estado de San</w:t>
              </w:r>
              <w:r w:rsidR="00D8073A">
                <w:rPr>
                  <w:noProof/>
                </w:rPr>
                <w:t xml:space="preserve"> </w:t>
              </w:r>
              <w:r w:rsidR="00052BDC">
                <w:rPr>
                  <w:noProof/>
                </w:rPr>
                <w:t>Luis Potosí, Plantel 01, Soledad |</w:t>
              </w:r>
              <w:r w:rsidR="00052BDC" w:rsidRPr="00052BDC">
                <w:rPr>
                  <w:noProof/>
                </w:rPr>
                <w:t xml:space="preserve">01-09-1992 / </w:t>
              </w:r>
              <w:r>
                <w:rPr>
                  <w:noProof/>
                </w:rPr>
                <w:t>01/07/1994</w:t>
              </w:r>
            </w:p>
            <w:p w:rsidR="00E24283" w:rsidRDefault="003977D6" w:rsidP="00E24283">
              <w:pPr>
                <w:pStyle w:val="Listaconvietas"/>
                <w:rPr>
                  <w:noProof/>
                </w:rPr>
              </w:pPr>
            </w:p>
          </w:sdtContent>
        </w:sdt>
      </w:sdtContent>
    </w:sdt>
    <w:sdt>
      <w:sdtPr>
        <w:rPr>
          <w:b w:val="0"/>
          <w:bCs w:val="0"/>
          <w:caps w:val="0"/>
          <w:noProof/>
          <w:color w:val="404040" w:themeColor="text1" w:themeTint="BF"/>
        </w:rPr>
        <w:id w:val="1111862224"/>
        <w:placeholder>
          <w:docPart w:val="FCF8040C7E7A408E853A25200FE90210"/>
        </w:placeholder>
      </w:sdtPr>
      <w:sdtEndPr/>
      <w:sdtContent>
        <w:p w:rsidR="00E24283" w:rsidRDefault="006433E0" w:rsidP="00E24283">
          <w:pPr>
            <w:pStyle w:val="Subseccin"/>
            <w:rPr>
              <w:noProof/>
            </w:rPr>
          </w:pPr>
          <w:r w:rsidRPr="006433E0">
            <w:rPr>
              <w:noProof/>
            </w:rPr>
            <w:t>Subdirector Plantel B</w:t>
          </w:r>
          <w:r>
            <w:rPr>
              <w:noProof/>
            </w:rPr>
            <w:t> |</w:t>
          </w:r>
          <w:r w:rsidRPr="006433E0">
            <w:rPr>
              <w:noProof/>
            </w:rPr>
            <w:t>Colegio de Bachilleres, plantel 03.</w:t>
          </w:r>
          <w:r w:rsidR="00CF29BD">
            <w:rPr>
              <w:noProof/>
            </w:rPr>
            <w:t> |</w:t>
          </w:r>
          <w:r w:rsidR="00CF29BD" w:rsidRPr="00CF29BD">
            <w:rPr>
              <w:noProof/>
            </w:rPr>
            <w:t>16-03-1996 / 1996</w:t>
          </w:r>
        </w:p>
        <w:p w:rsidR="00E24283" w:rsidRDefault="003977D6" w:rsidP="00E24283">
          <w:pPr>
            <w:pStyle w:val="Listaconvietas"/>
            <w:rPr>
              <w:noProof/>
            </w:rPr>
          </w:pPr>
        </w:p>
      </w:sdtContent>
    </w:sdt>
    <w:sdt>
      <w:sdtPr>
        <w:rPr>
          <w:b w:val="0"/>
          <w:bCs w:val="0"/>
          <w:caps w:val="0"/>
          <w:noProof/>
          <w:color w:val="404040" w:themeColor="text1" w:themeTint="BF"/>
        </w:rPr>
        <w:id w:val="-1113523059"/>
        <w:placeholder>
          <w:docPart w:val="68DD4DD23F344003BBE4108F4BBF9540"/>
        </w:placeholder>
      </w:sdtPr>
      <w:sdtEndPr/>
      <w:sdtContent>
        <w:p w:rsidR="0055052E" w:rsidRDefault="0055052E" w:rsidP="0055052E">
          <w:pPr>
            <w:pStyle w:val="Subseccin"/>
            <w:rPr>
              <w:noProof/>
            </w:rPr>
          </w:pPr>
          <w:r w:rsidRPr="0055052E">
            <w:rPr>
              <w:noProof/>
            </w:rPr>
            <w:t>Director de Plantel “A”</w:t>
          </w:r>
          <w:r>
            <w:rPr>
              <w:noProof/>
            </w:rPr>
            <w:t>|Colegio de Bachilleres</w:t>
          </w:r>
        </w:p>
        <w:p w:rsidR="00E24283" w:rsidRDefault="0055052E" w:rsidP="0055052E">
          <w:pPr>
            <w:pStyle w:val="Subseccin"/>
            <w:rPr>
              <w:noProof/>
            </w:rPr>
          </w:pPr>
          <w:r>
            <w:rPr>
              <w:noProof/>
            </w:rPr>
            <w:t>Colegio de Bachilleres, Plantel 07 |</w:t>
          </w:r>
          <w:r w:rsidRPr="0055052E">
            <w:rPr>
              <w:noProof/>
            </w:rPr>
            <w:t>01-09-2001 / 2004</w:t>
          </w:r>
        </w:p>
        <w:p w:rsidR="00E24283" w:rsidRDefault="003977D6" w:rsidP="00D8073A">
          <w:pPr>
            <w:pStyle w:val="Listaconvietas"/>
            <w:numPr>
              <w:ilvl w:val="0"/>
              <w:numId w:val="0"/>
            </w:numPr>
            <w:rPr>
              <w:noProof/>
            </w:rPr>
          </w:pPr>
        </w:p>
      </w:sdtContent>
    </w:sdt>
    <w:sdt>
      <w:sdtPr>
        <w:rPr>
          <w:b w:val="0"/>
          <w:bCs w:val="0"/>
          <w:caps w:val="0"/>
          <w:noProof/>
          <w:color w:val="404040" w:themeColor="text1" w:themeTint="BF"/>
        </w:rPr>
        <w:id w:val="164752489"/>
      </w:sdtPr>
      <w:sdtEndPr>
        <w:rPr>
          <w:b/>
          <w:bCs/>
          <w:caps/>
          <w:color w:val="262626" w:themeColor="text1" w:themeTint="D9"/>
        </w:rPr>
      </w:sdtEndPr>
      <w:sdtContent>
        <w:p w:rsidR="0055052E" w:rsidRDefault="0055052E" w:rsidP="0055052E">
          <w:pPr>
            <w:pStyle w:val="Subseccin"/>
            <w:rPr>
              <w:noProof/>
            </w:rPr>
          </w:pPr>
          <w:r w:rsidRPr="0055052E">
            <w:rPr>
              <w:noProof/>
            </w:rPr>
            <w:t xml:space="preserve"> Plantel “A”,</w:t>
          </w:r>
          <w:r>
            <w:rPr>
              <w:noProof/>
            </w:rPr>
            <w:t> |Colegio de Bachilleres</w:t>
          </w:r>
        </w:p>
        <w:p w:rsidR="00D8073A" w:rsidRDefault="0055052E" w:rsidP="00D8073A">
          <w:pPr>
            <w:pStyle w:val="Subseccin"/>
            <w:rPr>
              <w:noProof/>
            </w:rPr>
          </w:pPr>
          <w:r>
            <w:rPr>
              <w:noProof/>
            </w:rPr>
            <w:t>Adscripción: Mexquitic de Carmona, S.L.P. | </w:t>
          </w:r>
          <w:r w:rsidR="00D8073A">
            <w:rPr>
              <w:noProof/>
            </w:rPr>
            <w:t>21-09-2004 / aL 2013</w:t>
          </w:r>
        </w:p>
        <w:p w:rsidR="00D8073A" w:rsidRPr="00D8073A" w:rsidRDefault="003977D6" w:rsidP="00D8073A">
          <w:pPr>
            <w:pStyle w:val="Subseccin"/>
            <w:rPr>
              <w:noProof/>
            </w:rPr>
          </w:pPr>
        </w:p>
      </w:sdtContent>
    </w:sdt>
    <w:sdt>
      <w:sdtPr>
        <w:rPr>
          <w:b w:val="0"/>
          <w:bCs w:val="0"/>
          <w:caps w:val="0"/>
          <w:noProof/>
          <w:color w:val="404040" w:themeColor="text1" w:themeTint="BF"/>
        </w:rPr>
        <w:id w:val="-1104422596"/>
      </w:sdtPr>
      <w:sdtEndPr/>
      <w:sdtContent>
        <w:p w:rsidR="00D8073A" w:rsidRPr="009F0A61" w:rsidRDefault="009F0A61" w:rsidP="00D8073A">
          <w:pPr>
            <w:pStyle w:val="Subseccin"/>
            <w:rPr>
              <w:b w:val="0"/>
              <w:bCs w:val="0"/>
              <w:caps w:val="0"/>
              <w:noProof/>
              <w:color w:val="404040" w:themeColor="text1" w:themeTint="BF"/>
            </w:rPr>
          </w:pPr>
          <w:r w:rsidRPr="009F0A61">
            <w:rPr>
              <w:bCs w:val="0"/>
              <w:caps w:val="0"/>
              <w:noProof/>
              <w:color w:val="404040" w:themeColor="text1" w:themeTint="BF"/>
            </w:rPr>
            <w:t>DIRECTOR DE</w:t>
          </w:r>
          <w:r w:rsidR="00D8073A" w:rsidRPr="0055052E">
            <w:rPr>
              <w:noProof/>
            </w:rPr>
            <w:t xml:space="preserve"> Plantel “</w:t>
          </w:r>
          <w:r>
            <w:rPr>
              <w:noProof/>
            </w:rPr>
            <w:t>C</w:t>
          </w:r>
          <w:r w:rsidR="00D8073A" w:rsidRPr="0055052E">
            <w:rPr>
              <w:noProof/>
            </w:rPr>
            <w:t>”,</w:t>
          </w:r>
          <w:r w:rsidR="00D8073A">
            <w:rPr>
              <w:noProof/>
            </w:rPr>
            <w:t> |Colegio de Bachilleres</w:t>
          </w:r>
        </w:p>
        <w:p w:rsidR="00D8073A" w:rsidRDefault="00D8073A" w:rsidP="009F0A61">
          <w:pPr>
            <w:pStyle w:val="Subseccin"/>
            <w:rPr>
              <w:noProof/>
            </w:rPr>
          </w:pPr>
          <w:r>
            <w:rPr>
              <w:noProof/>
            </w:rPr>
            <w:t xml:space="preserve">Adscripción: </w:t>
          </w:r>
          <w:r w:rsidR="009F0A61">
            <w:rPr>
              <w:noProof/>
            </w:rPr>
            <w:t>17, SAN LUIS I (PAVON) SOLEDAD DE G.S.</w:t>
          </w:r>
          <w:r w:rsidR="005E02E6">
            <w:rPr>
              <w:noProof/>
            </w:rPr>
            <w:t xml:space="preserve">  16-03-2013 a la fecha.</w:t>
          </w:r>
        </w:p>
        <w:p w:rsidR="00D8073A" w:rsidRDefault="003977D6" w:rsidP="00D8073A">
          <w:pPr>
            <w:pStyle w:val="Listaconvietas"/>
            <w:numPr>
              <w:ilvl w:val="0"/>
              <w:numId w:val="0"/>
            </w:numPr>
            <w:rPr>
              <w:noProof/>
            </w:rPr>
          </w:pPr>
        </w:p>
      </w:sdtContent>
    </w:sdt>
    <w:p w:rsidR="00D8073A" w:rsidRDefault="00D8073A" w:rsidP="00D8073A">
      <w:pPr>
        <w:pStyle w:val="Listaconvietas"/>
        <w:numPr>
          <w:ilvl w:val="0"/>
          <w:numId w:val="0"/>
        </w:numPr>
        <w:rPr>
          <w:noProof/>
        </w:rPr>
      </w:pPr>
    </w:p>
    <w:sectPr w:rsidR="00D8073A" w:rsidSect="004B34FC">
      <w:footerReference w:type="default" r:id="rId12"/>
      <w:pgSz w:w="12240" w:h="15840"/>
      <w:pgMar w:top="851"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77D6" w:rsidRDefault="003977D6">
      <w:pPr>
        <w:spacing w:after="0"/>
      </w:pPr>
      <w:r>
        <w:separator/>
      </w:r>
    </w:p>
  </w:endnote>
  <w:endnote w:type="continuationSeparator" w:id="0">
    <w:p w:rsidR="003977D6" w:rsidRDefault="003977D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CDA" w:rsidRDefault="00783CDA">
    <w:pPr>
      <w:pStyle w:val="Piedepgina"/>
    </w:pPr>
    <w:r>
      <w:t xml:space="preserve">Página </w:t>
    </w:r>
    <w:r>
      <w:fldChar w:fldCharType="begin"/>
    </w:r>
    <w:r>
      <w:instrText>PAGE   \* MERGEFORMAT</w:instrText>
    </w:r>
    <w:r>
      <w:fldChar w:fldCharType="separate"/>
    </w:r>
    <w:r w:rsidR="00221466">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77D6" w:rsidRDefault="003977D6">
      <w:pPr>
        <w:spacing w:after="0"/>
      </w:pPr>
      <w:r>
        <w:separator/>
      </w:r>
    </w:p>
  </w:footnote>
  <w:footnote w:type="continuationSeparator" w:id="0">
    <w:p w:rsidR="003977D6" w:rsidRDefault="003977D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0C3"/>
    <w:rsid w:val="00010431"/>
    <w:rsid w:val="00015AB1"/>
    <w:rsid w:val="00040692"/>
    <w:rsid w:val="00052BDC"/>
    <w:rsid w:val="000647E9"/>
    <w:rsid w:val="00083240"/>
    <w:rsid w:val="000C1295"/>
    <w:rsid w:val="000E3468"/>
    <w:rsid w:val="000E4A72"/>
    <w:rsid w:val="00121D52"/>
    <w:rsid w:val="00130460"/>
    <w:rsid w:val="001408AF"/>
    <w:rsid w:val="001559C5"/>
    <w:rsid w:val="00190E43"/>
    <w:rsid w:val="00197ABC"/>
    <w:rsid w:val="001B2E0A"/>
    <w:rsid w:val="001B4CD1"/>
    <w:rsid w:val="001D74FF"/>
    <w:rsid w:val="001F1D59"/>
    <w:rsid w:val="00221466"/>
    <w:rsid w:val="00225DC9"/>
    <w:rsid w:val="002315C3"/>
    <w:rsid w:val="00254AE2"/>
    <w:rsid w:val="0028072A"/>
    <w:rsid w:val="002D5483"/>
    <w:rsid w:val="002F03EF"/>
    <w:rsid w:val="002F0FD7"/>
    <w:rsid w:val="00327C7B"/>
    <w:rsid w:val="003412D8"/>
    <w:rsid w:val="003473C6"/>
    <w:rsid w:val="00371524"/>
    <w:rsid w:val="0037447E"/>
    <w:rsid w:val="00380F1B"/>
    <w:rsid w:val="003818A7"/>
    <w:rsid w:val="003977D6"/>
    <w:rsid w:val="003A1A95"/>
    <w:rsid w:val="003C7381"/>
    <w:rsid w:val="003E4047"/>
    <w:rsid w:val="0041016A"/>
    <w:rsid w:val="004122C9"/>
    <w:rsid w:val="00423C1B"/>
    <w:rsid w:val="004464D5"/>
    <w:rsid w:val="004967A7"/>
    <w:rsid w:val="004A010D"/>
    <w:rsid w:val="004A07D5"/>
    <w:rsid w:val="004A3406"/>
    <w:rsid w:val="004B34FC"/>
    <w:rsid w:val="004B74D6"/>
    <w:rsid w:val="004C0851"/>
    <w:rsid w:val="004D2C85"/>
    <w:rsid w:val="004D6BB9"/>
    <w:rsid w:val="004F19A3"/>
    <w:rsid w:val="004F367F"/>
    <w:rsid w:val="0051320E"/>
    <w:rsid w:val="005133F7"/>
    <w:rsid w:val="00546DF4"/>
    <w:rsid w:val="0055052E"/>
    <w:rsid w:val="00561321"/>
    <w:rsid w:val="00565EEC"/>
    <w:rsid w:val="00572341"/>
    <w:rsid w:val="00577E37"/>
    <w:rsid w:val="00584F44"/>
    <w:rsid w:val="00597FC6"/>
    <w:rsid w:val="005A76B5"/>
    <w:rsid w:val="005B0CD5"/>
    <w:rsid w:val="005C4878"/>
    <w:rsid w:val="005D0A6F"/>
    <w:rsid w:val="005E02E6"/>
    <w:rsid w:val="005E112D"/>
    <w:rsid w:val="0060085E"/>
    <w:rsid w:val="0062026D"/>
    <w:rsid w:val="00633E1A"/>
    <w:rsid w:val="006433E0"/>
    <w:rsid w:val="00655CC2"/>
    <w:rsid w:val="006D0030"/>
    <w:rsid w:val="007051AF"/>
    <w:rsid w:val="00716BD5"/>
    <w:rsid w:val="00770BBE"/>
    <w:rsid w:val="00772E29"/>
    <w:rsid w:val="00783CDA"/>
    <w:rsid w:val="00786DF6"/>
    <w:rsid w:val="007A7648"/>
    <w:rsid w:val="007B1660"/>
    <w:rsid w:val="007C73B0"/>
    <w:rsid w:val="007D0D4A"/>
    <w:rsid w:val="007F4AA8"/>
    <w:rsid w:val="007F561C"/>
    <w:rsid w:val="00801822"/>
    <w:rsid w:val="00810BCC"/>
    <w:rsid w:val="0082406C"/>
    <w:rsid w:val="00825F48"/>
    <w:rsid w:val="00856E27"/>
    <w:rsid w:val="00883733"/>
    <w:rsid w:val="0089183B"/>
    <w:rsid w:val="008C41B4"/>
    <w:rsid w:val="008D26AF"/>
    <w:rsid w:val="008E7225"/>
    <w:rsid w:val="00900B98"/>
    <w:rsid w:val="009206C8"/>
    <w:rsid w:val="00931466"/>
    <w:rsid w:val="00957916"/>
    <w:rsid w:val="00975A5D"/>
    <w:rsid w:val="009B149B"/>
    <w:rsid w:val="009B24B3"/>
    <w:rsid w:val="009B541A"/>
    <w:rsid w:val="009F0A61"/>
    <w:rsid w:val="00A121B0"/>
    <w:rsid w:val="00A32278"/>
    <w:rsid w:val="00A34348"/>
    <w:rsid w:val="00A4328B"/>
    <w:rsid w:val="00A4694D"/>
    <w:rsid w:val="00A54E27"/>
    <w:rsid w:val="00A97CFD"/>
    <w:rsid w:val="00AB2016"/>
    <w:rsid w:val="00AB3365"/>
    <w:rsid w:val="00AD2EE4"/>
    <w:rsid w:val="00AD5ED1"/>
    <w:rsid w:val="00B036FF"/>
    <w:rsid w:val="00B22F9C"/>
    <w:rsid w:val="00B3123C"/>
    <w:rsid w:val="00B665E8"/>
    <w:rsid w:val="00B77A85"/>
    <w:rsid w:val="00B834A2"/>
    <w:rsid w:val="00B875A1"/>
    <w:rsid w:val="00BA1273"/>
    <w:rsid w:val="00BC7D77"/>
    <w:rsid w:val="00BE34B5"/>
    <w:rsid w:val="00C00518"/>
    <w:rsid w:val="00C007C7"/>
    <w:rsid w:val="00C0416B"/>
    <w:rsid w:val="00C17721"/>
    <w:rsid w:val="00C2371D"/>
    <w:rsid w:val="00C23952"/>
    <w:rsid w:val="00C334F9"/>
    <w:rsid w:val="00C51C5F"/>
    <w:rsid w:val="00C53768"/>
    <w:rsid w:val="00C740C3"/>
    <w:rsid w:val="00C747A9"/>
    <w:rsid w:val="00CA4115"/>
    <w:rsid w:val="00CC7F77"/>
    <w:rsid w:val="00CF29BD"/>
    <w:rsid w:val="00CF42C4"/>
    <w:rsid w:val="00D41704"/>
    <w:rsid w:val="00D434E5"/>
    <w:rsid w:val="00D72A1F"/>
    <w:rsid w:val="00D8073A"/>
    <w:rsid w:val="00D91CC4"/>
    <w:rsid w:val="00D960EF"/>
    <w:rsid w:val="00DA3C81"/>
    <w:rsid w:val="00DA5B10"/>
    <w:rsid w:val="00DD7A07"/>
    <w:rsid w:val="00DF0E8F"/>
    <w:rsid w:val="00E0145F"/>
    <w:rsid w:val="00E24283"/>
    <w:rsid w:val="00E34A9B"/>
    <w:rsid w:val="00E817E2"/>
    <w:rsid w:val="00E93444"/>
    <w:rsid w:val="00EA00C7"/>
    <w:rsid w:val="00EA0B33"/>
    <w:rsid w:val="00EA20FF"/>
    <w:rsid w:val="00EC4BB9"/>
    <w:rsid w:val="00ED7EDA"/>
    <w:rsid w:val="00EF2FE3"/>
    <w:rsid w:val="00F06EA1"/>
    <w:rsid w:val="00F25F68"/>
    <w:rsid w:val="00F25F7B"/>
    <w:rsid w:val="00F35F1F"/>
    <w:rsid w:val="00F61E98"/>
    <w:rsid w:val="00FD5F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BC40A3-755A-42EE-BA42-DD6BB41D2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3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2"/>
    <w:qFormat/>
    <w:rsid w:val="007C73B0"/>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PuestoCar">
    <w:name w:val="Puesto Car"/>
    <w:basedOn w:val="Fuentedeprrafopredeter"/>
    <w:link w:val="Puesto"/>
    <w:uiPriority w:val="2"/>
    <w:rsid w:val="007C73B0"/>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sid w:val="007C73B0"/>
    <w:rPr>
      <w:color w:val="808080"/>
    </w:rPr>
  </w:style>
  <w:style w:type="paragraph" w:customStyle="1" w:styleId="Encabezadodelaseccin">
    <w:name w:val="Encabezado de la sección"/>
    <w:basedOn w:val="Normal"/>
    <w:next w:val="Normal"/>
    <w:uiPriority w:val="1"/>
    <w:qFormat/>
    <w:rsid w:val="007C73B0"/>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rsid w:val="007C73B0"/>
    <w:pPr>
      <w:numPr>
        <w:numId w:val="1"/>
      </w:numPr>
      <w:spacing w:after="80"/>
    </w:pPr>
  </w:style>
  <w:style w:type="paragraph" w:customStyle="1" w:styleId="Subseccin">
    <w:name w:val="Subsección"/>
    <w:basedOn w:val="Normal"/>
    <w:uiPriority w:val="1"/>
    <w:qFormat/>
    <w:rsid w:val="007C73B0"/>
    <w:pPr>
      <w:spacing w:before="280" w:after="120"/>
    </w:pPr>
    <w:rPr>
      <w:b/>
      <w:bCs/>
      <w:caps/>
      <w:color w:val="262626" w:themeColor="text1" w:themeTint="D9"/>
    </w:rPr>
  </w:style>
  <w:style w:type="paragraph" w:styleId="Encabezado">
    <w:name w:val="header"/>
    <w:basedOn w:val="Normal"/>
    <w:link w:val="EncabezadoCar"/>
    <w:uiPriority w:val="99"/>
    <w:unhideWhenUsed/>
    <w:rsid w:val="007C73B0"/>
    <w:pPr>
      <w:tabs>
        <w:tab w:val="center" w:pos="4680"/>
        <w:tab w:val="right" w:pos="9360"/>
      </w:tabs>
      <w:spacing w:after="0"/>
    </w:pPr>
  </w:style>
  <w:style w:type="character" w:customStyle="1" w:styleId="EncabezadoCar">
    <w:name w:val="Encabezado Car"/>
    <w:basedOn w:val="Fuentedeprrafopredeter"/>
    <w:link w:val="Encabezado"/>
    <w:uiPriority w:val="99"/>
    <w:rsid w:val="007C73B0"/>
  </w:style>
  <w:style w:type="paragraph" w:styleId="Piedepgina">
    <w:name w:val="footer"/>
    <w:basedOn w:val="Normal"/>
    <w:link w:val="PiedepginaCar"/>
    <w:uiPriority w:val="99"/>
    <w:unhideWhenUsed/>
    <w:rsid w:val="007C73B0"/>
    <w:pPr>
      <w:spacing w:after="0"/>
      <w:jc w:val="right"/>
    </w:pPr>
    <w:rPr>
      <w:color w:val="39A5B7" w:themeColor="accent1"/>
    </w:rPr>
  </w:style>
  <w:style w:type="character" w:customStyle="1" w:styleId="PiedepginaCar">
    <w:name w:val="Pie de página Car"/>
    <w:basedOn w:val="Fuentedeprrafopredeter"/>
    <w:link w:val="Piedepgina"/>
    <w:uiPriority w:val="99"/>
    <w:rsid w:val="007C73B0"/>
    <w:rPr>
      <w:color w:val="39A5B7" w:themeColor="accent1"/>
    </w:rPr>
  </w:style>
  <w:style w:type="paragraph" w:styleId="Fecha">
    <w:name w:val="Date"/>
    <w:basedOn w:val="Normal"/>
    <w:next w:val="Normal"/>
    <w:link w:val="FechaCar"/>
    <w:uiPriority w:val="1"/>
    <w:unhideWhenUsed/>
    <w:qFormat/>
    <w:rsid w:val="007C73B0"/>
    <w:pPr>
      <w:spacing w:before="720"/>
      <w:contextualSpacing/>
    </w:pPr>
    <w:rPr>
      <w:b/>
      <w:bCs/>
      <w:color w:val="0D0D0D" w:themeColor="text1" w:themeTint="F2"/>
    </w:rPr>
  </w:style>
  <w:style w:type="character" w:customStyle="1" w:styleId="FechaCar">
    <w:name w:val="Fecha Car"/>
    <w:basedOn w:val="Fuentedeprrafopredeter"/>
    <w:link w:val="Fecha"/>
    <w:uiPriority w:val="1"/>
    <w:rsid w:val="007C73B0"/>
    <w:rPr>
      <w:b/>
      <w:bCs/>
      <w:color w:val="0D0D0D" w:themeColor="text1" w:themeTint="F2"/>
    </w:rPr>
  </w:style>
  <w:style w:type="paragraph" w:customStyle="1" w:styleId="Direccin">
    <w:name w:val="Dirección"/>
    <w:basedOn w:val="Normal"/>
    <w:uiPriority w:val="1"/>
    <w:qFormat/>
    <w:rsid w:val="007C73B0"/>
    <w:pPr>
      <w:spacing w:line="336" w:lineRule="auto"/>
      <w:contextualSpacing/>
    </w:pPr>
  </w:style>
  <w:style w:type="paragraph" w:styleId="Saludo">
    <w:name w:val="Salutation"/>
    <w:basedOn w:val="Normal"/>
    <w:next w:val="Normal"/>
    <w:link w:val="SaludoCar"/>
    <w:uiPriority w:val="2"/>
    <w:unhideWhenUsed/>
    <w:qFormat/>
    <w:rsid w:val="007C73B0"/>
    <w:pPr>
      <w:spacing w:before="800" w:after="180"/>
    </w:pPr>
    <w:rPr>
      <w:b/>
      <w:bCs/>
      <w:color w:val="0D0D0D" w:themeColor="text1" w:themeTint="F2"/>
    </w:rPr>
  </w:style>
  <w:style w:type="character" w:customStyle="1" w:styleId="SaludoCar">
    <w:name w:val="Saludo Car"/>
    <w:basedOn w:val="Fuentedeprrafopredeter"/>
    <w:link w:val="Saludo"/>
    <w:uiPriority w:val="2"/>
    <w:rsid w:val="007C73B0"/>
    <w:rPr>
      <w:b/>
      <w:bCs/>
      <w:color w:val="0D0D0D" w:themeColor="text1" w:themeTint="F2"/>
    </w:rPr>
  </w:style>
  <w:style w:type="paragraph" w:styleId="Cierre">
    <w:name w:val="Closing"/>
    <w:basedOn w:val="Normal"/>
    <w:next w:val="Firma"/>
    <w:link w:val="CierreCar"/>
    <w:uiPriority w:val="2"/>
    <w:unhideWhenUsed/>
    <w:qFormat/>
    <w:rsid w:val="007C73B0"/>
    <w:pPr>
      <w:spacing w:before="720" w:after="0"/>
    </w:pPr>
    <w:rPr>
      <w:b/>
      <w:bCs/>
      <w:color w:val="0D0D0D" w:themeColor="text1" w:themeTint="F2"/>
    </w:rPr>
  </w:style>
  <w:style w:type="character" w:customStyle="1" w:styleId="CierreCar">
    <w:name w:val="Cierre Car"/>
    <w:basedOn w:val="Fuentedeprrafopredeter"/>
    <w:link w:val="Cierre"/>
    <w:uiPriority w:val="2"/>
    <w:rsid w:val="007C73B0"/>
    <w:rPr>
      <w:b/>
      <w:bCs/>
      <w:color w:val="0D0D0D" w:themeColor="text1" w:themeTint="F2"/>
    </w:rPr>
  </w:style>
  <w:style w:type="paragraph" w:styleId="Firma">
    <w:name w:val="Signature"/>
    <w:basedOn w:val="Normal"/>
    <w:link w:val="FirmaCar"/>
    <w:uiPriority w:val="2"/>
    <w:unhideWhenUsed/>
    <w:qFormat/>
    <w:rsid w:val="007C73B0"/>
    <w:pPr>
      <w:spacing w:before="1080"/>
      <w:contextualSpacing/>
    </w:pPr>
    <w:rPr>
      <w:b/>
      <w:bCs/>
      <w:color w:val="0D0D0D" w:themeColor="text1" w:themeTint="F2"/>
    </w:rPr>
  </w:style>
  <w:style w:type="character" w:customStyle="1" w:styleId="FirmaCar">
    <w:name w:val="Firma Car"/>
    <w:basedOn w:val="Fuentedeprrafopredeter"/>
    <w:link w:val="Firma"/>
    <w:uiPriority w:val="2"/>
    <w:rsid w:val="007C73B0"/>
    <w:rPr>
      <w:b/>
      <w:bCs/>
      <w:color w:val="0D0D0D" w:themeColor="text1" w:themeTint="F2"/>
    </w:rPr>
  </w:style>
  <w:style w:type="paragraph" w:styleId="Textodeglobo">
    <w:name w:val="Balloon Text"/>
    <w:basedOn w:val="Normal"/>
    <w:link w:val="TextodegloboCar"/>
    <w:uiPriority w:val="99"/>
    <w:semiHidden/>
    <w:unhideWhenUsed/>
    <w:rsid w:val="007D0D4A"/>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0D4A"/>
    <w:rPr>
      <w:rFonts w:ascii="Tahoma" w:hAnsi="Tahoma" w:cs="Tahoma"/>
      <w:sz w:val="16"/>
      <w:szCs w:val="16"/>
    </w:rPr>
  </w:style>
  <w:style w:type="paragraph" w:customStyle="1" w:styleId="a">
    <w:basedOn w:val="Normal"/>
    <w:next w:val="Normal"/>
    <w:link w:val="TtuloCar"/>
    <w:uiPriority w:val="2"/>
    <w:qFormat/>
    <w:rsid w:val="008D26AF"/>
    <w:pPr>
      <w:pBdr>
        <w:bottom w:val="single" w:sz="12" w:space="4" w:color="39A5B7"/>
      </w:pBdr>
      <w:spacing w:after="120"/>
      <w:contextualSpacing/>
    </w:pPr>
    <w:rPr>
      <w:rFonts w:ascii="Cambria" w:eastAsia="Times New Roman" w:hAnsi="Cambria" w:cs="Times New Roman"/>
      <w:color w:val="39A5B7"/>
      <w:kern w:val="28"/>
      <w:sz w:val="52"/>
    </w:rPr>
  </w:style>
  <w:style w:type="character" w:customStyle="1" w:styleId="TtuloCar">
    <w:name w:val="Título Car"/>
    <w:link w:val="a"/>
    <w:uiPriority w:val="2"/>
    <w:rsid w:val="008D26AF"/>
    <w:rPr>
      <w:rFonts w:ascii="Cambria" w:eastAsia="Times New Roman" w:hAnsi="Cambria" w:cs="Times New Roman"/>
      <w:color w:val="39A5B7"/>
      <w:kern w:val="28"/>
      <w:sz w:val="52"/>
    </w:rPr>
  </w:style>
  <w:style w:type="character" w:styleId="Hipervnculo">
    <w:name w:val="Hyperlink"/>
    <w:basedOn w:val="Fuentedeprrafopredeter"/>
    <w:uiPriority w:val="99"/>
    <w:unhideWhenUsed/>
    <w:rsid w:val="007B1660"/>
    <w:rPr>
      <w:color w:val="39A5B7"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lantel17@cbslp.edu.mx"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1AC520F9CB54EAEB46FB397A9E46BE6"/>
        <w:category>
          <w:name w:val="General"/>
          <w:gallery w:val="placeholder"/>
        </w:category>
        <w:types>
          <w:type w:val="bbPlcHdr"/>
        </w:types>
        <w:behaviors>
          <w:behavior w:val="content"/>
        </w:behaviors>
        <w:guid w:val="{8C6BC9C4-7FEE-4B9F-8B4C-B56B76E68D51}"/>
      </w:docPartPr>
      <w:docPartBody>
        <w:p w:rsidR="007F2D9F" w:rsidRDefault="007F2D9F" w:rsidP="007F2D9F">
          <w:pPr>
            <w:pStyle w:val="41AC520F9CB54EAEB46FB397A9E46BE6"/>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CC4C15AE45DC46BA8828C607DA86FAD9"/>
        <w:category>
          <w:name w:val="General"/>
          <w:gallery w:val="placeholder"/>
        </w:category>
        <w:types>
          <w:type w:val="bbPlcHdr"/>
        </w:types>
        <w:behaviors>
          <w:behavior w:val="content"/>
        </w:behaviors>
        <w:guid w:val="{B23782F1-1560-43D3-9D61-7B37069C08AA}"/>
      </w:docPartPr>
      <w:docPartBody>
        <w:p w:rsidR="007F2D9F" w:rsidRDefault="007F2D9F" w:rsidP="007F2D9F">
          <w:pPr>
            <w:pStyle w:val="CC4C15AE45DC46BA8828C607DA86FAD9"/>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3AC5DD33ADD640DFAA67465D6ED4AB3D"/>
        <w:category>
          <w:name w:val="General"/>
          <w:gallery w:val="placeholder"/>
        </w:category>
        <w:types>
          <w:type w:val="bbPlcHdr"/>
        </w:types>
        <w:behaviors>
          <w:behavior w:val="content"/>
        </w:behaviors>
        <w:guid w:val="{AD460A76-98C2-4BD1-AA86-374E1C762233}"/>
      </w:docPartPr>
      <w:docPartBody>
        <w:p w:rsidR="007F2D9F" w:rsidRDefault="007F2D9F" w:rsidP="007F2D9F">
          <w:pPr>
            <w:pStyle w:val="3AC5DD33ADD640DFAA67465D6ED4AB3D"/>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FCF8040C7E7A408E853A25200FE90210"/>
        <w:category>
          <w:name w:val="General"/>
          <w:gallery w:val="placeholder"/>
        </w:category>
        <w:types>
          <w:type w:val="bbPlcHdr"/>
        </w:types>
        <w:behaviors>
          <w:behavior w:val="content"/>
        </w:behaviors>
        <w:guid w:val="{55F31489-4E54-4B5D-9EE0-8570EC4E3480}"/>
      </w:docPartPr>
      <w:docPartBody>
        <w:p w:rsidR="007F2D9F" w:rsidRDefault="007F2D9F" w:rsidP="007F2D9F">
          <w:pPr>
            <w:pStyle w:val="FCF8040C7E7A408E853A25200FE90210"/>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68DD4DD23F344003BBE4108F4BBF9540"/>
        <w:category>
          <w:name w:val="General"/>
          <w:gallery w:val="placeholder"/>
        </w:category>
        <w:types>
          <w:type w:val="bbPlcHdr"/>
        </w:types>
        <w:behaviors>
          <w:behavior w:val="content"/>
        </w:behaviors>
        <w:guid w:val="{B087DED1-865B-4D9A-B1E5-5E04AA7EC753}"/>
      </w:docPartPr>
      <w:docPartBody>
        <w:p w:rsidR="007F2D9F" w:rsidRDefault="007F2D9F" w:rsidP="007F2D9F">
          <w:pPr>
            <w:pStyle w:val="68DD4DD23F344003BBE4108F4BBF9540"/>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0C034D"/>
    <w:rsid w:val="000110F4"/>
    <w:rsid w:val="000B1368"/>
    <w:rsid w:val="000C034D"/>
    <w:rsid w:val="000E5250"/>
    <w:rsid w:val="00105F5F"/>
    <w:rsid w:val="001337B3"/>
    <w:rsid w:val="001A0998"/>
    <w:rsid w:val="001A1446"/>
    <w:rsid w:val="002011A2"/>
    <w:rsid w:val="0020398F"/>
    <w:rsid w:val="00370695"/>
    <w:rsid w:val="00397CAD"/>
    <w:rsid w:val="00486BFB"/>
    <w:rsid w:val="004B2D39"/>
    <w:rsid w:val="00655D42"/>
    <w:rsid w:val="006F7378"/>
    <w:rsid w:val="007F2D9F"/>
    <w:rsid w:val="00832013"/>
    <w:rsid w:val="008964AF"/>
    <w:rsid w:val="008C6A8A"/>
    <w:rsid w:val="008D3760"/>
    <w:rsid w:val="00963BB2"/>
    <w:rsid w:val="00997E24"/>
    <w:rsid w:val="009E4ED3"/>
    <w:rsid w:val="00AE5433"/>
    <w:rsid w:val="00B86BD8"/>
    <w:rsid w:val="00CF1945"/>
    <w:rsid w:val="00D614A8"/>
    <w:rsid w:val="00DE378A"/>
    <w:rsid w:val="00E97B6B"/>
    <w:rsid w:val="00EC7ECC"/>
    <w:rsid w:val="00EE56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C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rsid w:val="00397CAD"/>
  </w:style>
  <w:style w:type="paragraph" w:customStyle="1" w:styleId="382F7A351AAC4F5B955482BD20EB8909">
    <w:name w:val="382F7A351AAC4F5B955482BD20EB8909"/>
    <w:rsid w:val="00397CAD"/>
  </w:style>
  <w:style w:type="paragraph" w:customStyle="1" w:styleId="CC9CD484C6514771BB1C845248E18FE3">
    <w:name w:val="CC9CD484C6514771BB1C845248E18FE3"/>
    <w:rsid w:val="00397CAD"/>
  </w:style>
  <w:style w:type="paragraph" w:customStyle="1" w:styleId="850257BEB98D4435806E04641758F20C">
    <w:name w:val="850257BEB98D4435806E04641758F20C"/>
    <w:rsid w:val="00397CAD"/>
  </w:style>
  <w:style w:type="paragraph" w:customStyle="1" w:styleId="38A7C2CD4CC542EFB313002D35D3CC81">
    <w:name w:val="38A7C2CD4CC542EFB313002D35D3CC81"/>
    <w:rsid w:val="00397CAD"/>
  </w:style>
  <w:style w:type="paragraph" w:customStyle="1" w:styleId="6DC6E4F51BD1459B87C2044FE17FD5D4">
    <w:name w:val="6DC6E4F51BD1459B87C2044FE17FD5D4"/>
    <w:rsid w:val="00397CAD"/>
  </w:style>
  <w:style w:type="paragraph" w:customStyle="1" w:styleId="CC6D962E31894A5192ECA7621822BAFC">
    <w:name w:val="CC6D962E31894A5192ECA7621822BAFC"/>
    <w:rsid w:val="00397CAD"/>
  </w:style>
  <w:style w:type="paragraph" w:customStyle="1" w:styleId="634CE7689305427ABD0D98AECFA58523">
    <w:name w:val="634CE7689305427ABD0D98AECFA58523"/>
    <w:rsid w:val="00397CAD"/>
  </w:style>
  <w:style w:type="paragraph" w:customStyle="1" w:styleId="C10F7EAEB0AE4713BC3298621DE02498">
    <w:name w:val="C10F7EAEB0AE4713BC3298621DE02498"/>
    <w:rsid w:val="00397CAD"/>
  </w:style>
  <w:style w:type="character" w:styleId="Textodelmarcadordeposicin">
    <w:name w:val="Placeholder Text"/>
    <w:basedOn w:val="Fuentedeprrafopredeter"/>
    <w:uiPriority w:val="99"/>
    <w:semiHidden/>
    <w:rsid w:val="00997E24"/>
    <w:rPr>
      <w:color w:val="808080"/>
    </w:rPr>
  </w:style>
  <w:style w:type="paragraph" w:customStyle="1" w:styleId="3659E1FA27E74304A4C8EEF0B7428A11">
    <w:name w:val="3659E1FA27E74304A4C8EEF0B7428A11"/>
    <w:rsid w:val="00397CAD"/>
  </w:style>
  <w:style w:type="paragraph" w:customStyle="1" w:styleId="B2A903F223AC47FBA6D03115A1D3A3EF">
    <w:name w:val="B2A903F223AC47FBA6D03115A1D3A3EF"/>
    <w:rsid w:val="00397CAD"/>
  </w:style>
  <w:style w:type="paragraph" w:styleId="Listaconvietas">
    <w:name w:val="List Bullet"/>
    <w:basedOn w:val="Normal"/>
    <w:uiPriority w:val="1"/>
    <w:unhideWhenUsed/>
    <w:qFormat/>
    <w:rsid w:val="00397CAD"/>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rsid w:val="00397CAD"/>
  </w:style>
  <w:style w:type="paragraph" w:customStyle="1" w:styleId="C5B49B327A5A4568A0CDE494C004486A">
    <w:name w:val="C5B49B327A5A4568A0CDE494C004486A"/>
    <w:rsid w:val="00397CAD"/>
  </w:style>
  <w:style w:type="paragraph" w:customStyle="1" w:styleId="B98C953527634A3EBE0A4FC758734CA5">
    <w:name w:val="B98C953527634A3EBE0A4FC758734CA5"/>
    <w:rsid w:val="00397CAD"/>
  </w:style>
  <w:style w:type="paragraph" w:customStyle="1" w:styleId="E58AC796FF4F4AC2ADD9B459FF1549E9">
    <w:name w:val="E58AC796FF4F4AC2ADD9B459FF1549E9"/>
    <w:rsid w:val="00397CAD"/>
  </w:style>
  <w:style w:type="paragraph" w:customStyle="1" w:styleId="9C4913183D47412596064AFB9A79A53F">
    <w:name w:val="9C4913183D47412596064AFB9A79A53F"/>
    <w:rsid w:val="00397CAD"/>
  </w:style>
  <w:style w:type="paragraph" w:customStyle="1" w:styleId="C356A597C8524F9C94C52373443F5EF1">
    <w:name w:val="C356A597C8524F9C94C52373443F5EF1"/>
    <w:rsid w:val="00397CAD"/>
  </w:style>
  <w:style w:type="paragraph" w:customStyle="1" w:styleId="F21CCB10321343AA9DA2E75CC5EF250C">
    <w:name w:val="F21CCB10321343AA9DA2E75CC5EF250C"/>
    <w:rsid w:val="00397CAD"/>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4B66F4921F424C009F26665C539E3ADD">
    <w:name w:val="4B66F4921F424C009F26665C539E3ADD"/>
    <w:rsid w:val="00397CAD"/>
    <w:pPr>
      <w:spacing w:after="200" w:line="276" w:lineRule="auto"/>
    </w:pPr>
  </w:style>
  <w:style w:type="paragraph" w:customStyle="1" w:styleId="DC486BE48B4A466BA2715CDC01EA60AC">
    <w:name w:val="DC486BE48B4A466BA2715CDC01EA60AC"/>
    <w:rsid w:val="000E5250"/>
  </w:style>
  <w:style w:type="paragraph" w:customStyle="1" w:styleId="0BAC4F3467B4432FA571FEAB9A20508E">
    <w:name w:val="0BAC4F3467B4432FA571FEAB9A20508E"/>
    <w:rsid w:val="000E5250"/>
  </w:style>
  <w:style w:type="paragraph" w:customStyle="1" w:styleId="02E79C53ACC0446F95C4CA3597BDBCE8">
    <w:name w:val="02E79C53ACC0446F95C4CA3597BDBCE8"/>
    <w:rsid w:val="000E5250"/>
  </w:style>
  <w:style w:type="paragraph" w:customStyle="1" w:styleId="F182E290FD584D2AA140466431CD17AD">
    <w:name w:val="F182E290FD584D2AA140466431CD17AD"/>
    <w:rsid w:val="000E5250"/>
  </w:style>
  <w:style w:type="paragraph" w:customStyle="1" w:styleId="7DFC995DAA1E4D2BA5452E64A384AAD4">
    <w:name w:val="7DFC995DAA1E4D2BA5452E64A384AAD4"/>
    <w:rsid w:val="000E5250"/>
  </w:style>
  <w:style w:type="paragraph" w:customStyle="1" w:styleId="6E8A8ED102B544ED93192C84A7F507D2">
    <w:name w:val="6E8A8ED102B544ED93192C84A7F507D2"/>
    <w:rsid w:val="000E5250"/>
  </w:style>
  <w:style w:type="paragraph" w:customStyle="1" w:styleId="1D902CA62FDC44C2B523B3B3CC98F1CF">
    <w:name w:val="1D902CA62FDC44C2B523B3B3CC98F1CF"/>
    <w:rsid w:val="000E5250"/>
  </w:style>
  <w:style w:type="paragraph" w:customStyle="1" w:styleId="E692D5BB84924A2D81E08298F7ADB956">
    <w:name w:val="E692D5BB84924A2D81E08298F7ADB956"/>
    <w:rsid w:val="000E5250"/>
  </w:style>
  <w:style w:type="paragraph" w:customStyle="1" w:styleId="C63022EC5180405FA6195F1AB1B5C684">
    <w:name w:val="C63022EC5180405FA6195F1AB1B5C684"/>
    <w:rsid w:val="000E5250"/>
  </w:style>
  <w:style w:type="paragraph" w:customStyle="1" w:styleId="D7F7D881B1A44718B1AA4F094F8B78B4">
    <w:name w:val="D7F7D881B1A44718B1AA4F094F8B78B4"/>
    <w:rsid w:val="000E5250"/>
  </w:style>
  <w:style w:type="paragraph" w:customStyle="1" w:styleId="28AF5AFD75F140FC8824A2064981D117">
    <w:name w:val="28AF5AFD75F140FC8824A2064981D117"/>
    <w:rsid w:val="000E5250"/>
  </w:style>
  <w:style w:type="paragraph" w:customStyle="1" w:styleId="9735CDABD2B54990A6085D1E19C2DCEC">
    <w:name w:val="9735CDABD2B54990A6085D1E19C2DCEC"/>
    <w:rsid w:val="000E5250"/>
  </w:style>
  <w:style w:type="paragraph" w:customStyle="1" w:styleId="305C11F1FC6945B58BDC8EFBE5E9C679">
    <w:name w:val="305C11F1FC6945B58BDC8EFBE5E9C679"/>
    <w:rsid w:val="000E5250"/>
  </w:style>
  <w:style w:type="paragraph" w:customStyle="1" w:styleId="8A68AA04CE104675BF03C0C5C4DC47A8">
    <w:name w:val="8A68AA04CE104675BF03C0C5C4DC47A8"/>
    <w:rsid w:val="000E5250"/>
  </w:style>
  <w:style w:type="paragraph" w:customStyle="1" w:styleId="6934B3A9E39D429B873A6B3E80C1F0B2">
    <w:name w:val="6934B3A9E39D429B873A6B3E80C1F0B2"/>
    <w:rsid w:val="000E5250"/>
  </w:style>
  <w:style w:type="paragraph" w:customStyle="1" w:styleId="56464CE8B85042DE8BA167D6D5E9A0F0">
    <w:name w:val="56464CE8B85042DE8BA167D6D5E9A0F0"/>
    <w:rsid w:val="000E5250"/>
  </w:style>
  <w:style w:type="paragraph" w:customStyle="1" w:styleId="8386FA74274543CBA58934E54E58B3E9">
    <w:name w:val="8386FA74274543CBA58934E54E58B3E9"/>
    <w:rsid w:val="000E5250"/>
  </w:style>
  <w:style w:type="paragraph" w:customStyle="1" w:styleId="5C9E74C943F145A791F224731BC338BA">
    <w:name w:val="5C9E74C943F145A791F224731BC338BA"/>
    <w:rsid w:val="000E5250"/>
  </w:style>
  <w:style w:type="paragraph" w:customStyle="1" w:styleId="4072807D2EA04E4699F628A47E555BA8">
    <w:name w:val="4072807D2EA04E4699F628A47E555BA8"/>
    <w:rsid w:val="000E5250"/>
  </w:style>
  <w:style w:type="paragraph" w:customStyle="1" w:styleId="DF1321C3F3A84692AB3E39998CB0AC6E">
    <w:name w:val="DF1321C3F3A84692AB3E39998CB0AC6E"/>
    <w:rsid w:val="000E5250"/>
  </w:style>
  <w:style w:type="paragraph" w:customStyle="1" w:styleId="0A47DE4E743D416E847B25D6D5E1457E">
    <w:name w:val="0A47DE4E743D416E847B25D6D5E1457E"/>
    <w:rsid w:val="000E5250"/>
  </w:style>
  <w:style w:type="paragraph" w:customStyle="1" w:styleId="F0AA2F6C69A44A2F88EA880415C1A42A">
    <w:name w:val="F0AA2F6C69A44A2F88EA880415C1A42A"/>
    <w:rsid w:val="000E5250"/>
  </w:style>
  <w:style w:type="paragraph" w:customStyle="1" w:styleId="53FCA186065F4825AB03B3AC0D2478CB">
    <w:name w:val="53FCA186065F4825AB03B3AC0D2478CB"/>
    <w:rsid w:val="000E5250"/>
  </w:style>
  <w:style w:type="paragraph" w:customStyle="1" w:styleId="B59FDDF2716C484E9125F60C3F4FE543">
    <w:name w:val="B59FDDF2716C484E9125F60C3F4FE543"/>
    <w:rsid w:val="000E5250"/>
  </w:style>
  <w:style w:type="paragraph" w:customStyle="1" w:styleId="B3D9B2DEAEDD40ABA004BA64F833B40A">
    <w:name w:val="B3D9B2DEAEDD40ABA004BA64F833B40A"/>
    <w:rsid w:val="000E5250"/>
  </w:style>
  <w:style w:type="paragraph" w:customStyle="1" w:styleId="FB5488FB4A024571A986B18C34D8DFDF">
    <w:name w:val="FB5488FB4A024571A986B18C34D8DFDF"/>
    <w:rsid w:val="000E5250"/>
  </w:style>
  <w:style w:type="paragraph" w:customStyle="1" w:styleId="2024AA198E4D440F9B394770CD2D6104">
    <w:name w:val="2024AA198E4D440F9B394770CD2D6104"/>
    <w:rsid w:val="000E5250"/>
  </w:style>
  <w:style w:type="paragraph" w:customStyle="1" w:styleId="A7D968C55BFA4E9791F817D00EB66414">
    <w:name w:val="A7D968C55BFA4E9791F817D00EB66414"/>
    <w:rsid w:val="000E5250"/>
  </w:style>
  <w:style w:type="paragraph" w:customStyle="1" w:styleId="C98EC5E83E8548418DDF93C2DE229DCF">
    <w:name w:val="C98EC5E83E8548418DDF93C2DE229DCF"/>
    <w:rsid w:val="000E5250"/>
  </w:style>
  <w:style w:type="paragraph" w:customStyle="1" w:styleId="FB6D8B23B6C04D4B832E66A3793F379F">
    <w:name w:val="FB6D8B23B6C04D4B832E66A3793F379F"/>
    <w:rsid w:val="000E5250"/>
  </w:style>
  <w:style w:type="paragraph" w:customStyle="1" w:styleId="136199C5FC4A4ADBB321D2DE47CB82E5">
    <w:name w:val="136199C5FC4A4ADBB321D2DE47CB82E5"/>
    <w:rsid w:val="000E5250"/>
  </w:style>
  <w:style w:type="paragraph" w:customStyle="1" w:styleId="4CFF379D649B4A5ABD127D65A7C17EEC">
    <w:name w:val="4CFF379D649B4A5ABD127D65A7C17EEC"/>
    <w:rsid w:val="000E5250"/>
  </w:style>
  <w:style w:type="paragraph" w:customStyle="1" w:styleId="59775314B3DE4D038C9ACDF056694F49">
    <w:name w:val="59775314B3DE4D038C9ACDF056694F49"/>
    <w:rsid w:val="000E5250"/>
  </w:style>
  <w:style w:type="paragraph" w:customStyle="1" w:styleId="3ED90377D6F04635A928E29ADDCE5FD4">
    <w:name w:val="3ED90377D6F04635A928E29ADDCE5FD4"/>
    <w:rsid w:val="000E5250"/>
  </w:style>
  <w:style w:type="paragraph" w:customStyle="1" w:styleId="79FAE694746E429C8262916BCA5D01D1">
    <w:name w:val="79FAE694746E429C8262916BCA5D01D1"/>
    <w:rsid w:val="000E5250"/>
  </w:style>
  <w:style w:type="paragraph" w:customStyle="1" w:styleId="E702AC863C6E4282AD88A64AB03E11DA">
    <w:name w:val="E702AC863C6E4282AD88A64AB03E11DA"/>
    <w:rsid w:val="000E5250"/>
  </w:style>
  <w:style w:type="paragraph" w:customStyle="1" w:styleId="75B86948F09F4D4D9A7BC6F5F861FCA9">
    <w:name w:val="75B86948F09F4D4D9A7BC6F5F861FCA9"/>
    <w:rsid w:val="000E5250"/>
  </w:style>
  <w:style w:type="paragraph" w:customStyle="1" w:styleId="E0D1FE465F18402EADDBDF50764CE6C1">
    <w:name w:val="E0D1FE465F18402EADDBDF50764CE6C1"/>
    <w:rsid w:val="000E5250"/>
  </w:style>
  <w:style w:type="paragraph" w:customStyle="1" w:styleId="EFC56EDDB5FD445BADE62CC061BBAA8B">
    <w:name w:val="EFC56EDDB5FD445BADE62CC061BBAA8B"/>
    <w:rsid w:val="000E5250"/>
  </w:style>
  <w:style w:type="paragraph" w:customStyle="1" w:styleId="6473E9DE78F54BF79355648790951D1F">
    <w:name w:val="6473E9DE78F54BF79355648790951D1F"/>
    <w:rsid w:val="000E5250"/>
  </w:style>
  <w:style w:type="paragraph" w:customStyle="1" w:styleId="0A94597E332C4C62BE6BD6E1F6C9DB86">
    <w:name w:val="0A94597E332C4C62BE6BD6E1F6C9DB86"/>
    <w:rsid w:val="000E5250"/>
  </w:style>
  <w:style w:type="paragraph" w:customStyle="1" w:styleId="557721D704D64F6FA0C4315998B9DDBB">
    <w:name w:val="557721D704D64F6FA0C4315998B9DDBB"/>
    <w:rsid w:val="000E5250"/>
  </w:style>
  <w:style w:type="paragraph" w:customStyle="1" w:styleId="9F994053BAF6408590BCF9C99B14536F">
    <w:name w:val="9F994053BAF6408590BCF9C99B14536F"/>
    <w:rsid w:val="000E5250"/>
  </w:style>
  <w:style w:type="paragraph" w:customStyle="1" w:styleId="91640B23E3A84466A3A59803EEEDCC37">
    <w:name w:val="91640B23E3A84466A3A59803EEEDCC37"/>
    <w:rsid w:val="000E5250"/>
  </w:style>
  <w:style w:type="paragraph" w:customStyle="1" w:styleId="4E2667AA88E947B4B84F0D7FE3284D7B">
    <w:name w:val="4E2667AA88E947B4B84F0D7FE3284D7B"/>
    <w:rsid w:val="000E5250"/>
  </w:style>
  <w:style w:type="paragraph" w:customStyle="1" w:styleId="810AD25E58034CBDB78DC80E5EF0B2F8">
    <w:name w:val="810AD25E58034CBDB78DC80E5EF0B2F8"/>
    <w:rsid w:val="000E5250"/>
  </w:style>
  <w:style w:type="paragraph" w:customStyle="1" w:styleId="3DF9C39645F443DA8D2DDAD8F0CDBF19">
    <w:name w:val="3DF9C39645F443DA8D2DDAD8F0CDBF19"/>
    <w:rsid w:val="008D3760"/>
  </w:style>
  <w:style w:type="paragraph" w:customStyle="1" w:styleId="EFF45661D310450BB600C7137AC7FF95">
    <w:name w:val="EFF45661D310450BB600C7137AC7FF95"/>
    <w:rsid w:val="008D3760"/>
  </w:style>
  <w:style w:type="paragraph" w:customStyle="1" w:styleId="89C6A5B8C1D6467F84F79A825B64480A">
    <w:name w:val="89C6A5B8C1D6467F84F79A825B64480A"/>
    <w:rsid w:val="008D3760"/>
  </w:style>
  <w:style w:type="paragraph" w:customStyle="1" w:styleId="B70F2E4695C442999AACC892FD64440D">
    <w:name w:val="B70F2E4695C442999AACC892FD64440D"/>
    <w:rsid w:val="008D3760"/>
  </w:style>
  <w:style w:type="paragraph" w:customStyle="1" w:styleId="B6CBE35BAEF94F1D88D661B23A1066A6">
    <w:name w:val="B6CBE35BAEF94F1D88D661B23A1066A6"/>
    <w:rsid w:val="008D3760"/>
  </w:style>
  <w:style w:type="paragraph" w:customStyle="1" w:styleId="6F430A43772A481C8BD50221A5D573F7">
    <w:name w:val="6F430A43772A481C8BD50221A5D573F7"/>
    <w:rsid w:val="008D3760"/>
  </w:style>
  <w:style w:type="paragraph" w:customStyle="1" w:styleId="07457382AAAC403C818B1BAFE05DD2BE">
    <w:name w:val="07457382AAAC403C818B1BAFE05DD2BE"/>
    <w:rsid w:val="008D3760"/>
  </w:style>
  <w:style w:type="paragraph" w:customStyle="1" w:styleId="E09529D77A1F44E0B1F6FE2BB889F66D">
    <w:name w:val="E09529D77A1F44E0B1F6FE2BB889F66D"/>
    <w:rsid w:val="008D3760"/>
  </w:style>
  <w:style w:type="paragraph" w:customStyle="1" w:styleId="59C53ED0204F44AB9C11F556FC60A871">
    <w:name w:val="59C53ED0204F44AB9C11F556FC60A871"/>
    <w:rsid w:val="008D3760"/>
  </w:style>
  <w:style w:type="paragraph" w:customStyle="1" w:styleId="7448A86B629E49BD93C7A59AC086A2F9">
    <w:name w:val="7448A86B629E49BD93C7A59AC086A2F9"/>
    <w:rsid w:val="008D3760"/>
  </w:style>
  <w:style w:type="paragraph" w:customStyle="1" w:styleId="E0E7E424712047CC8E8D957ECA844C6D">
    <w:name w:val="E0E7E424712047CC8E8D957ECA844C6D"/>
    <w:rsid w:val="001A1446"/>
  </w:style>
  <w:style w:type="paragraph" w:customStyle="1" w:styleId="61D4FCCC5B98474B88DCC0A43A813161">
    <w:name w:val="61D4FCCC5B98474B88DCC0A43A813161"/>
    <w:rsid w:val="001A1446"/>
  </w:style>
  <w:style w:type="paragraph" w:customStyle="1" w:styleId="87D8039639814C2E89F97BB2C1DDE49F">
    <w:name w:val="87D8039639814C2E89F97BB2C1DDE49F"/>
    <w:rsid w:val="001A1446"/>
  </w:style>
  <w:style w:type="paragraph" w:customStyle="1" w:styleId="3662D6F020B2466A947FEAA2FCE8DCF0">
    <w:name w:val="3662D6F020B2466A947FEAA2FCE8DCF0"/>
    <w:rsid w:val="001A1446"/>
  </w:style>
  <w:style w:type="paragraph" w:customStyle="1" w:styleId="4CCC05EAF8ED4591AB1ACF724A140C1B">
    <w:name w:val="4CCC05EAF8ED4591AB1ACF724A140C1B"/>
    <w:rsid w:val="001A1446"/>
  </w:style>
  <w:style w:type="paragraph" w:customStyle="1" w:styleId="9473218296A54CCD8C41646EC94388F5">
    <w:name w:val="9473218296A54CCD8C41646EC94388F5"/>
    <w:rsid w:val="001A1446"/>
  </w:style>
  <w:style w:type="paragraph" w:customStyle="1" w:styleId="D478993D3AC547CBAB85110D05E73A8D">
    <w:name w:val="D478993D3AC547CBAB85110D05E73A8D"/>
    <w:rsid w:val="001A1446"/>
  </w:style>
  <w:style w:type="paragraph" w:customStyle="1" w:styleId="DE96C3A0290F48C9A2BE02031CF28676">
    <w:name w:val="DE96C3A0290F48C9A2BE02031CF28676"/>
    <w:rsid w:val="001A1446"/>
  </w:style>
  <w:style w:type="paragraph" w:customStyle="1" w:styleId="B81B7058750248B1AB00E43F6FD372EE">
    <w:name w:val="B81B7058750248B1AB00E43F6FD372EE"/>
    <w:rsid w:val="007F2D9F"/>
  </w:style>
  <w:style w:type="paragraph" w:customStyle="1" w:styleId="A7AA122A9163434BB065C8B4CC4D0E9B">
    <w:name w:val="A7AA122A9163434BB065C8B4CC4D0E9B"/>
    <w:rsid w:val="007F2D9F"/>
  </w:style>
  <w:style w:type="paragraph" w:customStyle="1" w:styleId="F5E806A2F5B542C88B93E1A80B97A7E2">
    <w:name w:val="F5E806A2F5B542C88B93E1A80B97A7E2"/>
    <w:rsid w:val="007F2D9F"/>
  </w:style>
  <w:style w:type="paragraph" w:customStyle="1" w:styleId="9733A6652763418FA84CFE542F70F340">
    <w:name w:val="9733A6652763418FA84CFE542F70F340"/>
    <w:rsid w:val="007F2D9F"/>
  </w:style>
  <w:style w:type="paragraph" w:customStyle="1" w:styleId="D7652B2A24814E099E7A9AAC5E705EF8">
    <w:name w:val="D7652B2A24814E099E7A9AAC5E705EF8"/>
    <w:rsid w:val="007F2D9F"/>
  </w:style>
  <w:style w:type="paragraph" w:customStyle="1" w:styleId="2A1B5ACE1F1F4D09AF8408D1E82F7FBD">
    <w:name w:val="2A1B5ACE1F1F4D09AF8408D1E82F7FBD"/>
    <w:rsid w:val="007F2D9F"/>
  </w:style>
  <w:style w:type="paragraph" w:customStyle="1" w:styleId="7D17A56D5F4C4A58BBF92F346CED423F">
    <w:name w:val="7D17A56D5F4C4A58BBF92F346CED423F"/>
    <w:rsid w:val="007F2D9F"/>
  </w:style>
  <w:style w:type="paragraph" w:customStyle="1" w:styleId="C00D20898F854154B550C7754C16555D">
    <w:name w:val="C00D20898F854154B550C7754C16555D"/>
    <w:rsid w:val="007F2D9F"/>
  </w:style>
  <w:style w:type="paragraph" w:customStyle="1" w:styleId="09EFB7562A3540C9A6B83B4672E808D0">
    <w:name w:val="09EFB7562A3540C9A6B83B4672E808D0"/>
    <w:rsid w:val="007F2D9F"/>
  </w:style>
  <w:style w:type="paragraph" w:customStyle="1" w:styleId="FC4C5B681DF94C9DB2437E238155F1AB">
    <w:name w:val="FC4C5B681DF94C9DB2437E238155F1AB"/>
    <w:rsid w:val="007F2D9F"/>
  </w:style>
  <w:style w:type="paragraph" w:customStyle="1" w:styleId="787388CA7AA249ABBDEC9193EF80FC3D">
    <w:name w:val="787388CA7AA249ABBDEC9193EF80FC3D"/>
    <w:rsid w:val="007F2D9F"/>
  </w:style>
  <w:style w:type="paragraph" w:customStyle="1" w:styleId="90C7B80ECFAE4608A104247ED0BE369C">
    <w:name w:val="90C7B80ECFAE4608A104247ED0BE369C"/>
    <w:rsid w:val="007F2D9F"/>
  </w:style>
  <w:style w:type="paragraph" w:customStyle="1" w:styleId="49EC4DFDAB3E4565A3CCD7CAB2047377">
    <w:name w:val="49EC4DFDAB3E4565A3CCD7CAB2047377"/>
    <w:rsid w:val="007F2D9F"/>
  </w:style>
  <w:style w:type="paragraph" w:customStyle="1" w:styleId="105E8B8E3FB3414D8CE4E69F45F5F36D">
    <w:name w:val="105E8B8E3FB3414D8CE4E69F45F5F36D"/>
    <w:rsid w:val="007F2D9F"/>
  </w:style>
  <w:style w:type="paragraph" w:customStyle="1" w:styleId="905D1AD37F554F32B59DC5F59AF67CEA">
    <w:name w:val="905D1AD37F554F32B59DC5F59AF67CEA"/>
    <w:rsid w:val="007F2D9F"/>
  </w:style>
  <w:style w:type="paragraph" w:customStyle="1" w:styleId="3D03875FB8F94FC8A0D1A8BECAAAD788">
    <w:name w:val="3D03875FB8F94FC8A0D1A8BECAAAD788"/>
    <w:rsid w:val="007F2D9F"/>
  </w:style>
  <w:style w:type="paragraph" w:customStyle="1" w:styleId="517B97A5D89842FCA82A7D602128B6C8">
    <w:name w:val="517B97A5D89842FCA82A7D602128B6C8"/>
    <w:rsid w:val="007F2D9F"/>
  </w:style>
  <w:style w:type="paragraph" w:customStyle="1" w:styleId="36E5FD3E6B684B0EA0B96E6B7262C095">
    <w:name w:val="36E5FD3E6B684B0EA0B96E6B7262C095"/>
    <w:rsid w:val="007F2D9F"/>
  </w:style>
  <w:style w:type="paragraph" w:customStyle="1" w:styleId="9691B9C50CC148EE855207203BAEE8A7">
    <w:name w:val="9691B9C50CC148EE855207203BAEE8A7"/>
    <w:rsid w:val="007F2D9F"/>
  </w:style>
  <w:style w:type="paragraph" w:customStyle="1" w:styleId="A655390BFD53429497EFD3C77EF00916">
    <w:name w:val="A655390BFD53429497EFD3C77EF00916"/>
    <w:rsid w:val="007F2D9F"/>
  </w:style>
  <w:style w:type="paragraph" w:customStyle="1" w:styleId="0B1EE224ED5E474389BCF505586ADB76">
    <w:name w:val="0B1EE224ED5E474389BCF505586ADB76"/>
    <w:rsid w:val="007F2D9F"/>
  </w:style>
  <w:style w:type="paragraph" w:customStyle="1" w:styleId="EBD884A21E824ABA9F31093E3DEE915D">
    <w:name w:val="EBD884A21E824ABA9F31093E3DEE915D"/>
    <w:rsid w:val="007F2D9F"/>
  </w:style>
  <w:style w:type="paragraph" w:customStyle="1" w:styleId="3D9AFC2A978649F0806E1B8290A7CE05">
    <w:name w:val="3D9AFC2A978649F0806E1B8290A7CE05"/>
    <w:rsid w:val="007F2D9F"/>
  </w:style>
  <w:style w:type="paragraph" w:customStyle="1" w:styleId="0510169CF5154C2796F4BD0F59F372A6">
    <w:name w:val="0510169CF5154C2796F4BD0F59F372A6"/>
    <w:rsid w:val="007F2D9F"/>
  </w:style>
  <w:style w:type="paragraph" w:customStyle="1" w:styleId="86EF49E839964389A4F7A3581989B6E7">
    <w:name w:val="86EF49E839964389A4F7A3581989B6E7"/>
    <w:rsid w:val="007F2D9F"/>
  </w:style>
  <w:style w:type="paragraph" w:customStyle="1" w:styleId="9A150637A01F4C3597A9CB57931DC947">
    <w:name w:val="9A150637A01F4C3597A9CB57931DC947"/>
    <w:rsid w:val="007F2D9F"/>
  </w:style>
  <w:style w:type="paragraph" w:customStyle="1" w:styleId="E85FB2FF3BA04E0683D7FD3F1CF24162">
    <w:name w:val="E85FB2FF3BA04E0683D7FD3F1CF24162"/>
    <w:rsid w:val="007F2D9F"/>
  </w:style>
  <w:style w:type="paragraph" w:customStyle="1" w:styleId="E3BFA2F429A34BC68027114AB1652424">
    <w:name w:val="E3BFA2F429A34BC68027114AB1652424"/>
    <w:rsid w:val="007F2D9F"/>
  </w:style>
  <w:style w:type="paragraph" w:customStyle="1" w:styleId="B88BA9BC041E484D9E465D076E7A660A">
    <w:name w:val="B88BA9BC041E484D9E465D076E7A660A"/>
    <w:rsid w:val="007F2D9F"/>
  </w:style>
  <w:style w:type="paragraph" w:customStyle="1" w:styleId="F13297DED9F94D7E9E618241844669AD">
    <w:name w:val="F13297DED9F94D7E9E618241844669AD"/>
    <w:rsid w:val="007F2D9F"/>
  </w:style>
  <w:style w:type="paragraph" w:customStyle="1" w:styleId="D30199938B1A4956ADCED2EFB666A10C">
    <w:name w:val="D30199938B1A4956ADCED2EFB666A10C"/>
    <w:rsid w:val="007F2D9F"/>
  </w:style>
  <w:style w:type="paragraph" w:customStyle="1" w:styleId="3EA37CB732844D7BAB20CDB497DB0785">
    <w:name w:val="3EA37CB732844D7BAB20CDB497DB0785"/>
    <w:rsid w:val="007F2D9F"/>
  </w:style>
  <w:style w:type="paragraph" w:customStyle="1" w:styleId="117B293EF0144E18B950C8CCFA033017">
    <w:name w:val="117B293EF0144E18B950C8CCFA033017"/>
    <w:rsid w:val="007F2D9F"/>
  </w:style>
  <w:style w:type="paragraph" w:customStyle="1" w:styleId="7B72AD6D41204FEAA7A8AE43C41BF7E2">
    <w:name w:val="7B72AD6D41204FEAA7A8AE43C41BF7E2"/>
    <w:rsid w:val="007F2D9F"/>
  </w:style>
  <w:style w:type="paragraph" w:customStyle="1" w:styleId="32D41FD60840408FA80308C6077C8910">
    <w:name w:val="32D41FD60840408FA80308C6077C8910"/>
    <w:rsid w:val="007F2D9F"/>
  </w:style>
  <w:style w:type="paragraph" w:customStyle="1" w:styleId="13B4D2A38C62499589CDE176AC321080">
    <w:name w:val="13B4D2A38C62499589CDE176AC321080"/>
    <w:rsid w:val="007F2D9F"/>
  </w:style>
  <w:style w:type="paragraph" w:customStyle="1" w:styleId="5EBEBBD356E645068E3E5F59DDEB9493">
    <w:name w:val="5EBEBBD356E645068E3E5F59DDEB9493"/>
    <w:rsid w:val="007F2D9F"/>
  </w:style>
  <w:style w:type="paragraph" w:customStyle="1" w:styleId="8188FC6E056340269089A88FDAD2930B">
    <w:name w:val="8188FC6E056340269089A88FDAD2930B"/>
    <w:rsid w:val="007F2D9F"/>
  </w:style>
  <w:style w:type="paragraph" w:customStyle="1" w:styleId="038B17D7A6CB447183FE8312264A0634">
    <w:name w:val="038B17D7A6CB447183FE8312264A0634"/>
    <w:rsid w:val="007F2D9F"/>
  </w:style>
  <w:style w:type="paragraph" w:customStyle="1" w:styleId="94DB2265CBC749809652237A936485C6">
    <w:name w:val="94DB2265CBC749809652237A936485C6"/>
    <w:rsid w:val="007F2D9F"/>
  </w:style>
  <w:style w:type="paragraph" w:customStyle="1" w:styleId="B8671568AF814B6996741A9A9DF9FA2B">
    <w:name w:val="B8671568AF814B6996741A9A9DF9FA2B"/>
    <w:rsid w:val="007F2D9F"/>
  </w:style>
  <w:style w:type="paragraph" w:customStyle="1" w:styleId="1E88074BEED64746B54794C968A54ECC">
    <w:name w:val="1E88074BEED64746B54794C968A54ECC"/>
    <w:rsid w:val="007F2D9F"/>
  </w:style>
  <w:style w:type="paragraph" w:customStyle="1" w:styleId="F8D7129F61EC47CC9188D7B0308C9619">
    <w:name w:val="F8D7129F61EC47CC9188D7B0308C9619"/>
    <w:rsid w:val="007F2D9F"/>
  </w:style>
  <w:style w:type="paragraph" w:customStyle="1" w:styleId="092B5E66568B478A8A1548BDEFF3DEC7">
    <w:name w:val="092B5E66568B478A8A1548BDEFF3DEC7"/>
    <w:rsid w:val="007F2D9F"/>
  </w:style>
  <w:style w:type="paragraph" w:customStyle="1" w:styleId="1AC3564FA2A44DDB9D004FD2D7688883">
    <w:name w:val="1AC3564FA2A44DDB9D004FD2D7688883"/>
    <w:rsid w:val="007F2D9F"/>
  </w:style>
  <w:style w:type="paragraph" w:customStyle="1" w:styleId="D59C64CDC24B41A9BC57113B403757A1">
    <w:name w:val="D59C64CDC24B41A9BC57113B403757A1"/>
    <w:rsid w:val="007F2D9F"/>
  </w:style>
  <w:style w:type="paragraph" w:customStyle="1" w:styleId="35508E0A96AE4DB6AE55D131CB352A05">
    <w:name w:val="35508E0A96AE4DB6AE55D131CB352A05"/>
    <w:rsid w:val="007F2D9F"/>
  </w:style>
  <w:style w:type="paragraph" w:customStyle="1" w:styleId="5AF9FBED9BED42B98C4370318BF19449">
    <w:name w:val="5AF9FBED9BED42B98C4370318BF19449"/>
    <w:rsid w:val="007F2D9F"/>
  </w:style>
  <w:style w:type="paragraph" w:customStyle="1" w:styleId="AFBB8B90A88C40389A7EB72A19BD1ACB">
    <w:name w:val="AFBB8B90A88C40389A7EB72A19BD1ACB"/>
    <w:rsid w:val="007F2D9F"/>
  </w:style>
  <w:style w:type="paragraph" w:customStyle="1" w:styleId="330D191549AC491B87545D00D3217E61">
    <w:name w:val="330D191549AC491B87545D00D3217E61"/>
    <w:rsid w:val="007F2D9F"/>
  </w:style>
  <w:style w:type="paragraph" w:customStyle="1" w:styleId="07E468983B5A4ABCB5B70C7738513231">
    <w:name w:val="07E468983B5A4ABCB5B70C7738513231"/>
    <w:rsid w:val="007F2D9F"/>
  </w:style>
  <w:style w:type="paragraph" w:customStyle="1" w:styleId="1FFC0099C8B84720B3B9ECD8B130864A">
    <w:name w:val="1FFC0099C8B84720B3B9ECD8B130864A"/>
    <w:rsid w:val="007F2D9F"/>
  </w:style>
  <w:style w:type="paragraph" w:customStyle="1" w:styleId="6DB66F821DE44BD489CCAF7948FE775C">
    <w:name w:val="6DB66F821DE44BD489CCAF7948FE775C"/>
    <w:rsid w:val="007F2D9F"/>
  </w:style>
  <w:style w:type="paragraph" w:customStyle="1" w:styleId="CF69D5CEC5C848958F8451529CA03979">
    <w:name w:val="CF69D5CEC5C848958F8451529CA03979"/>
    <w:rsid w:val="007F2D9F"/>
  </w:style>
  <w:style w:type="paragraph" w:customStyle="1" w:styleId="90C6171A9AAC41D4A2D6224A54D9901A">
    <w:name w:val="90C6171A9AAC41D4A2D6224A54D9901A"/>
    <w:rsid w:val="007F2D9F"/>
  </w:style>
  <w:style w:type="paragraph" w:customStyle="1" w:styleId="BDD2737264D244A6953181FF7AFBD6E9">
    <w:name w:val="BDD2737264D244A6953181FF7AFBD6E9"/>
    <w:rsid w:val="007F2D9F"/>
  </w:style>
  <w:style w:type="paragraph" w:customStyle="1" w:styleId="283B005F91344626B08024F794BBF8BF">
    <w:name w:val="283B005F91344626B08024F794BBF8BF"/>
    <w:rsid w:val="007F2D9F"/>
  </w:style>
  <w:style w:type="paragraph" w:customStyle="1" w:styleId="114C9383C6114592B5C95E052539A236">
    <w:name w:val="114C9383C6114592B5C95E052539A236"/>
    <w:rsid w:val="007F2D9F"/>
  </w:style>
  <w:style w:type="paragraph" w:customStyle="1" w:styleId="4ADC6509997F4F5B93B404772BD923A8">
    <w:name w:val="4ADC6509997F4F5B93B404772BD923A8"/>
    <w:rsid w:val="007F2D9F"/>
  </w:style>
  <w:style w:type="paragraph" w:customStyle="1" w:styleId="98B21E7771FE456BB8D5D254EC1669EA">
    <w:name w:val="98B21E7771FE456BB8D5D254EC1669EA"/>
    <w:rsid w:val="007F2D9F"/>
  </w:style>
  <w:style w:type="paragraph" w:customStyle="1" w:styleId="F2A6C7B842B7471D817A1939D63EFDE4">
    <w:name w:val="F2A6C7B842B7471D817A1939D63EFDE4"/>
    <w:rsid w:val="007F2D9F"/>
  </w:style>
  <w:style w:type="paragraph" w:customStyle="1" w:styleId="30E8F8E9BDCE4E7E93EA8ABB5E2476B0">
    <w:name w:val="30E8F8E9BDCE4E7E93EA8ABB5E2476B0"/>
    <w:rsid w:val="007F2D9F"/>
  </w:style>
  <w:style w:type="paragraph" w:customStyle="1" w:styleId="988A05F47B374C60A0969E17A952E8D2">
    <w:name w:val="988A05F47B374C60A0969E17A952E8D2"/>
    <w:rsid w:val="007F2D9F"/>
  </w:style>
  <w:style w:type="paragraph" w:customStyle="1" w:styleId="2596F4D89B8941CDBCA7D40F8755DC36">
    <w:name w:val="2596F4D89B8941CDBCA7D40F8755DC36"/>
    <w:rsid w:val="007F2D9F"/>
  </w:style>
  <w:style w:type="paragraph" w:customStyle="1" w:styleId="36A57B05D1E64A34ABB0BB8ACA91EE45">
    <w:name w:val="36A57B05D1E64A34ABB0BB8ACA91EE45"/>
    <w:rsid w:val="007F2D9F"/>
  </w:style>
  <w:style w:type="paragraph" w:customStyle="1" w:styleId="01D36D7A001C4C72B85E1B88CE9B00A0">
    <w:name w:val="01D36D7A001C4C72B85E1B88CE9B00A0"/>
    <w:rsid w:val="007F2D9F"/>
  </w:style>
  <w:style w:type="paragraph" w:customStyle="1" w:styleId="FB0781B123E141CAAC3D76A57F0B26AF">
    <w:name w:val="FB0781B123E141CAAC3D76A57F0B26AF"/>
    <w:rsid w:val="007F2D9F"/>
  </w:style>
  <w:style w:type="paragraph" w:customStyle="1" w:styleId="AB75B436013C4ACCB0496BEAE804718F">
    <w:name w:val="AB75B436013C4ACCB0496BEAE804718F"/>
    <w:rsid w:val="007F2D9F"/>
  </w:style>
  <w:style w:type="paragraph" w:customStyle="1" w:styleId="E471E75A652D4103B57D6B41E4F390D1">
    <w:name w:val="E471E75A652D4103B57D6B41E4F390D1"/>
    <w:rsid w:val="007F2D9F"/>
  </w:style>
  <w:style w:type="paragraph" w:customStyle="1" w:styleId="DDE2AEC0209C4AA9B488B414213A990A">
    <w:name w:val="DDE2AEC0209C4AA9B488B414213A990A"/>
    <w:rsid w:val="007F2D9F"/>
  </w:style>
  <w:style w:type="paragraph" w:customStyle="1" w:styleId="92A339DA59204759AEEC987B56A435E7">
    <w:name w:val="92A339DA59204759AEEC987B56A435E7"/>
    <w:rsid w:val="007F2D9F"/>
  </w:style>
  <w:style w:type="paragraph" w:customStyle="1" w:styleId="8678C15772324D8EA3863111B4777F73">
    <w:name w:val="8678C15772324D8EA3863111B4777F73"/>
    <w:rsid w:val="007F2D9F"/>
  </w:style>
  <w:style w:type="paragraph" w:customStyle="1" w:styleId="BA2FFB62B2F2498DA3CD72D2EFCB34CF">
    <w:name w:val="BA2FFB62B2F2498DA3CD72D2EFCB34CF"/>
    <w:rsid w:val="007F2D9F"/>
  </w:style>
  <w:style w:type="paragraph" w:customStyle="1" w:styleId="F08157C4BB3C480E8EA2050B1E9DAB25">
    <w:name w:val="F08157C4BB3C480E8EA2050B1E9DAB25"/>
    <w:rsid w:val="007F2D9F"/>
  </w:style>
  <w:style w:type="paragraph" w:customStyle="1" w:styleId="87D0DDF12B45467EB839EF831C7ECE7E">
    <w:name w:val="87D0DDF12B45467EB839EF831C7ECE7E"/>
    <w:rsid w:val="007F2D9F"/>
  </w:style>
  <w:style w:type="paragraph" w:customStyle="1" w:styleId="9C86E314118941A195EB993C0F2F9D61">
    <w:name w:val="9C86E314118941A195EB993C0F2F9D61"/>
    <w:rsid w:val="007F2D9F"/>
  </w:style>
  <w:style w:type="paragraph" w:customStyle="1" w:styleId="61FFCE6EB7264AE9974B6CF67EE4F492">
    <w:name w:val="61FFCE6EB7264AE9974B6CF67EE4F492"/>
    <w:rsid w:val="007F2D9F"/>
  </w:style>
  <w:style w:type="paragraph" w:customStyle="1" w:styleId="ED0D90B67EB544C689ED6750491B8FAC">
    <w:name w:val="ED0D90B67EB544C689ED6750491B8FAC"/>
    <w:rsid w:val="007F2D9F"/>
  </w:style>
  <w:style w:type="paragraph" w:customStyle="1" w:styleId="A04BD11B5D8949D8B621A1B924A49123">
    <w:name w:val="A04BD11B5D8949D8B621A1B924A49123"/>
    <w:rsid w:val="007F2D9F"/>
  </w:style>
  <w:style w:type="paragraph" w:customStyle="1" w:styleId="98DF883E45A34656AB243E3396729424">
    <w:name w:val="98DF883E45A34656AB243E3396729424"/>
    <w:rsid w:val="007F2D9F"/>
  </w:style>
  <w:style w:type="paragraph" w:customStyle="1" w:styleId="58D8DA3C07E44CA59838BC9851D5A600">
    <w:name w:val="58D8DA3C07E44CA59838BC9851D5A600"/>
    <w:rsid w:val="007F2D9F"/>
  </w:style>
  <w:style w:type="paragraph" w:customStyle="1" w:styleId="B571DEF889AC4E5E9F1A7F0A3A61E1A8">
    <w:name w:val="B571DEF889AC4E5E9F1A7F0A3A61E1A8"/>
    <w:rsid w:val="007F2D9F"/>
  </w:style>
  <w:style w:type="paragraph" w:customStyle="1" w:styleId="D8D68F0CE30E49168382A8149FC22085">
    <w:name w:val="D8D68F0CE30E49168382A8149FC22085"/>
    <w:rsid w:val="007F2D9F"/>
  </w:style>
  <w:style w:type="paragraph" w:customStyle="1" w:styleId="201A9F3ACF634581AD6D833A8AC31880">
    <w:name w:val="201A9F3ACF634581AD6D833A8AC31880"/>
    <w:rsid w:val="007F2D9F"/>
  </w:style>
  <w:style w:type="paragraph" w:customStyle="1" w:styleId="4DA57AF90BD74CA282B0C14FEA0F9B45">
    <w:name w:val="4DA57AF90BD74CA282B0C14FEA0F9B45"/>
    <w:rsid w:val="007F2D9F"/>
  </w:style>
  <w:style w:type="paragraph" w:customStyle="1" w:styleId="01E45C86498A4302BD87D968C23D67A9">
    <w:name w:val="01E45C86498A4302BD87D968C23D67A9"/>
    <w:rsid w:val="007F2D9F"/>
  </w:style>
  <w:style w:type="paragraph" w:customStyle="1" w:styleId="981C26101F5442289CEA374953796A19">
    <w:name w:val="981C26101F5442289CEA374953796A19"/>
    <w:rsid w:val="007F2D9F"/>
  </w:style>
  <w:style w:type="paragraph" w:customStyle="1" w:styleId="7D4BFC598028465EA4D3C9FF907C1B6E">
    <w:name w:val="7D4BFC598028465EA4D3C9FF907C1B6E"/>
    <w:rsid w:val="007F2D9F"/>
  </w:style>
  <w:style w:type="paragraph" w:customStyle="1" w:styleId="6BE7247AF3184D4F8ADE0D7BE114CB94">
    <w:name w:val="6BE7247AF3184D4F8ADE0D7BE114CB94"/>
    <w:rsid w:val="007F2D9F"/>
  </w:style>
  <w:style w:type="paragraph" w:customStyle="1" w:styleId="DE143063B4534A58900353A2541E8444">
    <w:name w:val="DE143063B4534A58900353A2541E8444"/>
    <w:rsid w:val="007F2D9F"/>
  </w:style>
  <w:style w:type="paragraph" w:customStyle="1" w:styleId="1087205BF9D44D99B0021785518BAEA5">
    <w:name w:val="1087205BF9D44D99B0021785518BAEA5"/>
    <w:rsid w:val="007F2D9F"/>
  </w:style>
  <w:style w:type="paragraph" w:customStyle="1" w:styleId="584C3A14BD1A4464881E3A353697803F">
    <w:name w:val="584C3A14BD1A4464881E3A353697803F"/>
    <w:rsid w:val="007F2D9F"/>
  </w:style>
  <w:style w:type="paragraph" w:customStyle="1" w:styleId="D4D9A82249BA4C03900FC3718EE82520">
    <w:name w:val="D4D9A82249BA4C03900FC3718EE82520"/>
    <w:rsid w:val="007F2D9F"/>
  </w:style>
  <w:style w:type="paragraph" w:customStyle="1" w:styleId="6651C8DD32AD4EFFB59907197AAA98B0">
    <w:name w:val="6651C8DD32AD4EFFB59907197AAA98B0"/>
    <w:rsid w:val="007F2D9F"/>
  </w:style>
  <w:style w:type="paragraph" w:customStyle="1" w:styleId="F0B742334DA74BB68E59D122EA7564B0">
    <w:name w:val="F0B742334DA74BB68E59D122EA7564B0"/>
    <w:rsid w:val="007F2D9F"/>
  </w:style>
  <w:style w:type="paragraph" w:customStyle="1" w:styleId="D44D0871D5674E4CBA0738D49991B765">
    <w:name w:val="D44D0871D5674E4CBA0738D49991B765"/>
    <w:rsid w:val="007F2D9F"/>
  </w:style>
  <w:style w:type="paragraph" w:customStyle="1" w:styleId="82A9FD6CF5F047D999A615156077BEF8">
    <w:name w:val="82A9FD6CF5F047D999A615156077BEF8"/>
    <w:rsid w:val="007F2D9F"/>
  </w:style>
  <w:style w:type="paragraph" w:customStyle="1" w:styleId="FC33F8EC77544609B82407ECF1F0CCC0">
    <w:name w:val="FC33F8EC77544609B82407ECF1F0CCC0"/>
    <w:rsid w:val="007F2D9F"/>
  </w:style>
  <w:style w:type="paragraph" w:customStyle="1" w:styleId="AC4BA3FC2E4144968F5B70183905BC56">
    <w:name w:val="AC4BA3FC2E4144968F5B70183905BC56"/>
    <w:rsid w:val="007F2D9F"/>
  </w:style>
  <w:style w:type="paragraph" w:customStyle="1" w:styleId="5AD52A1AF21B42FEB7FA98186F947B70">
    <w:name w:val="5AD52A1AF21B42FEB7FA98186F947B70"/>
    <w:rsid w:val="007F2D9F"/>
  </w:style>
  <w:style w:type="paragraph" w:customStyle="1" w:styleId="383AD3EEFB7E4C14A61DA04BAC082D09">
    <w:name w:val="383AD3EEFB7E4C14A61DA04BAC082D09"/>
    <w:rsid w:val="007F2D9F"/>
  </w:style>
  <w:style w:type="paragraph" w:customStyle="1" w:styleId="6B41FA2671284F5DADA64AEE9413E1D0">
    <w:name w:val="6B41FA2671284F5DADA64AEE9413E1D0"/>
    <w:rsid w:val="007F2D9F"/>
  </w:style>
  <w:style w:type="paragraph" w:customStyle="1" w:styleId="9EA5535D3A204D06BCACD251950DCF2D">
    <w:name w:val="9EA5535D3A204D06BCACD251950DCF2D"/>
    <w:rsid w:val="007F2D9F"/>
  </w:style>
  <w:style w:type="paragraph" w:customStyle="1" w:styleId="D1706FE098644B35A3F8A3FEB2BC7C61">
    <w:name w:val="D1706FE098644B35A3F8A3FEB2BC7C61"/>
    <w:rsid w:val="007F2D9F"/>
  </w:style>
  <w:style w:type="paragraph" w:customStyle="1" w:styleId="5B63FE331B5145B3AE93170E8A4DD480">
    <w:name w:val="5B63FE331B5145B3AE93170E8A4DD480"/>
    <w:rsid w:val="007F2D9F"/>
  </w:style>
  <w:style w:type="paragraph" w:customStyle="1" w:styleId="DE71DA8037F140FDB39B3D0BC4F4AE9C">
    <w:name w:val="DE71DA8037F140FDB39B3D0BC4F4AE9C"/>
    <w:rsid w:val="007F2D9F"/>
  </w:style>
  <w:style w:type="paragraph" w:customStyle="1" w:styleId="18518A4A6B354A63865B0138505E7212">
    <w:name w:val="18518A4A6B354A63865B0138505E7212"/>
    <w:rsid w:val="007F2D9F"/>
  </w:style>
  <w:style w:type="paragraph" w:customStyle="1" w:styleId="A5F9B436E24240188FFDA19CC3F20DCD">
    <w:name w:val="A5F9B436E24240188FFDA19CC3F20DCD"/>
    <w:rsid w:val="007F2D9F"/>
  </w:style>
  <w:style w:type="paragraph" w:customStyle="1" w:styleId="66DE437F4086418C98FE737D1FB6EE3B">
    <w:name w:val="66DE437F4086418C98FE737D1FB6EE3B"/>
    <w:rsid w:val="007F2D9F"/>
  </w:style>
  <w:style w:type="paragraph" w:customStyle="1" w:styleId="8E6CE10EFF9041E4B9AD9D89A9DDEC4E">
    <w:name w:val="8E6CE10EFF9041E4B9AD9D89A9DDEC4E"/>
    <w:rsid w:val="007F2D9F"/>
  </w:style>
  <w:style w:type="paragraph" w:customStyle="1" w:styleId="4C898E29C3A24FF6805532810C7FD523">
    <w:name w:val="4C898E29C3A24FF6805532810C7FD523"/>
    <w:rsid w:val="007F2D9F"/>
  </w:style>
  <w:style w:type="paragraph" w:customStyle="1" w:styleId="AF37EE5EE0034940BA61DE6DDFD07B70">
    <w:name w:val="AF37EE5EE0034940BA61DE6DDFD07B70"/>
    <w:rsid w:val="007F2D9F"/>
  </w:style>
  <w:style w:type="paragraph" w:customStyle="1" w:styleId="D7F3409D8E704D4A9046A9AFB744F61F">
    <w:name w:val="D7F3409D8E704D4A9046A9AFB744F61F"/>
    <w:rsid w:val="007F2D9F"/>
  </w:style>
  <w:style w:type="paragraph" w:customStyle="1" w:styleId="54B436040791403A8B2DF2FBFF5A2FBA">
    <w:name w:val="54B436040791403A8B2DF2FBFF5A2FBA"/>
    <w:rsid w:val="007F2D9F"/>
  </w:style>
  <w:style w:type="paragraph" w:customStyle="1" w:styleId="21403E22638F48EC9BAC16C41156A234">
    <w:name w:val="21403E22638F48EC9BAC16C41156A234"/>
    <w:rsid w:val="007F2D9F"/>
  </w:style>
  <w:style w:type="paragraph" w:customStyle="1" w:styleId="9A67FA5FDF9A4142B8B6E6D256017D98">
    <w:name w:val="9A67FA5FDF9A4142B8B6E6D256017D98"/>
    <w:rsid w:val="007F2D9F"/>
  </w:style>
  <w:style w:type="paragraph" w:customStyle="1" w:styleId="52FB7358417C41DA892C69777A9A6D98">
    <w:name w:val="52FB7358417C41DA892C69777A9A6D98"/>
    <w:rsid w:val="007F2D9F"/>
  </w:style>
  <w:style w:type="paragraph" w:customStyle="1" w:styleId="A19C3827ADB64C118FCD4915444F3B48">
    <w:name w:val="A19C3827ADB64C118FCD4915444F3B48"/>
    <w:rsid w:val="007F2D9F"/>
  </w:style>
  <w:style w:type="paragraph" w:customStyle="1" w:styleId="D8A5DD356B7E4DB4BC937293C98F4150">
    <w:name w:val="D8A5DD356B7E4DB4BC937293C98F4150"/>
    <w:rsid w:val="007F2D9F"/>
  </w:style>
  <w:style w:type="paragraph" w:customStyle="1" w:styleId="5D743FCE1F2845E4B58F041976433845">
    <w:name w:val="5D743FCE1F2845E4B58F041976433845"/>
    <w:rsid w:val="007F2D9F"/>
  </w:style>
  <w:style w:type="paragraph" w:customStyle="1" w:styleId="0F179AA810D2408B86ACC308901A6FBA">
    <w:name w:val="0F179AA810D2408B86ACC308901A6FBA"/>
    <w:rsid w:val="007F2D9F"/>
  </w:style>
  <w:style w:type="paragraph" w:customStyle="1" w:styleId="FD35E54D36AE477594551E22AFB59F16">
    <w:name w:val="FD35E54D36AE477594551E22AFB59F16"/>
    <w:rsid w:val="007F2D9F"/>
  </w:style>
  <w:style w:type="paragraph" w:customStyle="1" w:styleId="A827EBC33FFB43C3BAE8EFB016E2F29A">
    <w:name w:val="A827EBC33FFB43C3BAE8EFB016E2F29A"/>
    <w:rsid w:val="007F2D9F"/>
  </w:style>
  <w:style w:type="paragraph" w:customStyle="1" w:styleId="6258AF28FFB7405AB65A705CD60E08D2">
    <w:name w:val="6258AF28FFB7405AB65A705CD60E08D2"/>
    <w:rsid w:val="007F2D9F"/>
  </w:style>
  <w:style w:type="paragraph" w:customStyle="1" w:styleId="DEEAA5707927421EA37CAD33AF9334B8">
    <w:name w:val="DEEAA5707927421EA37CAD33AF9334B8"/>
    <w:rsid w:val="007F2D9F"/>
  </w:style>
  <w:style w:type="paragraph" w:customStyle="1" w:styleId="53E35320EFB140318D4E262DE09DD233">
    <w:name w:val="53E35320EFB140318D4E262DE09DD233"/>
    <w:rsid w:val="007F2D9F"/>
  </w:style>
  <w:style w:type="paragraph" w:customStyle="1" w:styleId="A1BB00F1D65C4B44B10B175ED20D2CD4">
    <w:name w:val="A1BB00F1D65C4B44B10B175ED20D2CD4"/>
    <w:rsid w:val="007F2D9F"/>
  </w:style>
  <w:style w:type="paragraph" w:customStyle="1" w:styleId="3FD71FE939584CFE901395BFC32B90F6">
    <w:name w:val="3FD71FE939584CFE901395BFC32B90F6"/>
    <w:rsid w:val="007F2D9F"/>
  </w:style>
  <w:style w:type="paragraph" w:customStyle="1" w:styleId="631EBAC720D443B0B569BD7B54FDD58B">
    <w:name w:val="631EBAC720D443B0B569BD7B54FDD58B"/>
    <w:rsid w:val="007F2D9F"/>
  </w:style>
  <w:style w:type="paragraph" w:customStyle="1" w:styleId="6D86DCE5BD614B17A26EFF8F44F665AD">
    <w:name w:val="6D86DCE5BD614B17A26EFF8F44F665AD"/>
    <w:rsid w:val="007F2D9F"/>
  </w:style>
  <w:style w:type="paragraph" w:customStyle="1" w:styleId="BDADC2E409AC4B51A263BAC209665707">
    <w:name w:val="BDADC2E409AC4B51A263BAC209665707"/>
    <w:rsid w:val="007F2D9F"/>
  </w:style>
  <w:style w:type="paragraph" w:customStyle="1" w:styleId="A81C5ED9D1DF4DA4815194EFCBE7A59E">
    <w:name w:val="A81C5ED9D1DF4DA4815194EFCBE7A59E"/>
    <w:rsid w:val="007F2D9F"/>
  </w:style>
  <w:style w:type="paragraph" w:customStyle="1" w:styleId="17D5A9E003F34D1898B5E13F305DCFBE">
    <w:name w:val="17D5A9E003F34D1898B5E13F305DCFBE"/>
    <w:rsid w:val="007F2D9F"/>
  </w:style>
  <w:style w:type="paragraph" w:customStyle="1" w:styleId="85F94C23D5BD47689084C57FC60A251C">
    <w:name w:val="85F94C23D5BD47689084C57FC60A251C"/>
    <w:rsid w:val="007F2D9F"/>
  </w:style>
  <w:style w:type="paragraph" w:customStyle="1" w:styleId="41882C2F3F644FC2B16CF22BEEDC6D23">
    <w:name w:val="41882C2F3F644FC2B16CF22BEEDC6D23"/>
    <w:rsid w:val="007F2D9F"/>
  </w:style>
  <w:style w:type="paragraph" w:customStyle="1" w:styleId="F970737A7A6F4B69934FF8C320D63336">
    <w:name w:val="F970737A7A6F4B69934FF8C320D63336"/>
    <w:rsid w:val="007F2D9F"/>
  </w:style>
  <w:style w:type="paragraph" w:customStyle="1" w:styleId="F685EF0A5FFB4C288F6A315BB8C8BC37">
    <w:name w:val="F685EF0A5FFB4C288F6A315BB8C8BC37"/>
    <w:rsid w:val="007F2D9F"/>
  </w:style>
  <w:style w:type="paragraph" w:customStyle="1" w:styleId="D004A128C3CB463E8A7F4C5290C2E783">
    <w:name w:val="D004A128C3CB463E8A7F4C5290C2E783"/>
    <w:rsid w:val="007F2D9F"/>
  </w:style>
  <w:style w:type="paragraph" w:customStyle="1" w:styleId="CF324B1AF1BE43E3BC3E6F8E36CBA1D2">
    <w:name w:val="CF324B1AF1BE43E3BC3E6F8E36CBA1D2"/>
    <w:rsid w:val="007F2D9F"/>
  </w:style>
  <w:style w:type="paragraph" w:customStyle="1" w:styleId="C9A33C305333484AB14EA846B63BB709">
    <w:name w:val="C9A33C305333484AB14EA846B63BB709"/>
    <w:rsid w:val="007F2D9F"/>
  </w:style>
  <w:style w:type="paragraph" w:customStyle="1" w:styleId="FC5848F3B8CD4AEA8A863134751282C1">
    <w:name w:val="FC5848F3B8CD4AEA8A863134751282C1"/>
    <w:rsid w:val="007F2D9F"/>
  </w:style>
  <w:style w:type="paragraph" w:customStyle="1" w:styleId="9539449AED0749678BE71274E7CE54C7">
    <w:name w:val="9539449AED0749678BE71274E7CE54C7"/>
    <w:rsid w:val="007F2D9F"/>
  </w:style>
  <w:style w:type="paragraph" w:customStyle="1" w:styleId="6FAE6C1C4CF3419A887F6F79D026F9A7">
    <w:name w:val="6FAE6C1C4CF3419A887F6F79D026F9A7"/>
    <w:rsid w:val="007F2D9F"/>
  </w:style>
  <w:style w:type="paragraph" w:customStyle="1" w:styleId="09714051D61141FA9CE3367DA9A844E6">
    <w:name w:val="09714051D61141FA9CE3367DA9A844E6"/>
    <w:rsid w:val="007F2D9F"/>
  </w:style>
  <w:style w:type="paragraph" w:customStyle="1" w:styleId="7CFEFD56535B478684632D0073E6EAC0">
    <w:name w:val="7CFEFD56535B478684632D0073E6EAC0"/>
    <w:rsid w:val="007F2D9F"/>
  </w:style>
  <w:style w:type="paragraph" w:customStyle="1" w:styleId="F5462A2CEC964D88865553F800DE1B91">
    <w:name w:val="F5462A2CEC964D88865553F800DE1B91"/>
    <w:rsid w:val="007F2D9F"/>
  </w:style>
  <w:style w:type="paragraph" w:customStyle="1" w:styleId="B7A61594FBD648CC90BBF8BE6FE3F151">
    <w:name w:val="B7A61594FBD648CC90BBF8BE6FE3F151"/>
    <w:rsid w:val="007F2D9F"/>
  </w:style>
  <w:style w:type="paragraph" w:customStyle="1" w:styleId="02520F0998474D579A01B17F23783DD7">
    <w:name w:val="02520F0998474D579A01B17F23783DD7"/>
    <w:rsid w:val="007F2D9F"/>
  </w:style>
  <w:style w:type="paragraph" w:customStyle="1" w:styleId="5D5F961FEDAC4B77A2815D49B99D2DBE">
    <w:name w:val="5D5F961FEDAC4B77A2815D49B99D2DBE"/>
    <w:rsid w:val="007F2D9F"/>
  </w:style>
  <w:style w:type="paragraph" w:customStyle="1" w:styleId="532B074502ED4713BDEB5AD6F9D109EE">
    <w:name w:val="532B074502ED4713BDEB5AD6F9D109EE"/>
    <w:rsid w:val="007F2D9F"/>
  </w:style>
  <w:style w:type="paragraph" w:customStyle="1" w:styleId="0F1308FD78BF4909A32FF2B4B5A0BF5A">
    <w:name w:val="0F1308FD78BF4909A32FF2B4B5A0BF5A"/>
    <w:rsid w:val="007F2D9F"/>
  </w:style>
  <w:style w:type="paragraph" w:customStyle="1" w:styleId="2D1E3E00BB714CBBA2BEEB364BA892EA">
    <w:name w:val="2D1E3E00BB714CBBA2BEEB364BA892EA"/>
    <w:rsid w:val="007F2D9F"/>
  </w:style>
  <w:style w:type="paragraph" w:customStyle="1" w:styleId="D1B360DD083C470F9F25982DB033949E">
    <w:name w:val="D1B360DD083C470F9F25982DB033949E"/>
    <w:rsid w:val="007F2D9F"/>
  </w:style>
  <w:style w:type="paragraph" w:customStyle="1" w:styleId="9AA52117D5754E0D97C69916DE2A447E">
    <w:name w:val="9AA52117D5754E0D97C69916DE2A447E"/>
    <w:rsid w:val="007F2D9F"/>
  </w:style>
  <w:style w:type="paragraph" w:customStyle="1" w:styleId="416D6FF81A0147D4A34504A017BCE932">
    <w:name w:val="416D6FF81A0147D4A34504A017BCE932"/>
    <w:rsid w:val="007F2D9F"/>
  </w:style>
  <w:style w:type="paragraph" w:customStyle="1" w:styleId="AD202632571944EE8D8F054F5FA5B166">
    <w:name w:val="AD202632571944EE8D8F054F5FA5B166"/>
    <w:rsid w:val="007F2D9F"/>
  </w:style>
  <w:style w:type="paragraph" w:customStyle="1" w:styleId="26C8CE878C68489EBEE4B0B65D6CF3D1">
    <w:name w:val="26C8CE878C68489EBEE4B0B65D6CF3D1"/>
    <w:rsid w:val="007F2D9F"/>
  </w:style>
  <w:style w:type="paragraph" w:customStyle="1" w:styleId="6E53DD21187F4AC3816AF8B0C15C31A7">
    <w:name w:val="6E53DD21187F4AC3816AF8B0C15C31A7"/>
    <w:rsid w:val="007F2D9F"/>
  </w:style>
  <w:style w:type="paragraph" w:customStyle="1" w:styleId="4F32061BCAD049DDB5E612A6FBE705C3">
    <w:name w:val="4F32061BCAD049DDB5E612A6FBE705C3"/>
    <w:rsid w:val="007F2D9F"/>
  </w:style>
  <w:style w:type="paragraph" w:customStyle="1" w:styleId="8E6DEC8F6E1A478E89CAEB8A32E0950D">
    <w:name w:val="8E6DEC8F6E1A478E89CAEB8A32E0950D"/>
    <w:rsid w:val="007F2D9F"/>
  </w:style>
  <w:style w:type="paragraph" w:customStyle="1" w:styleId="761265D3163E44E194ADE42E02548ED1">
    <w:name w:val="761265D3163E44E194ADE42E02548ED1"/>
    <w:rsid w:val="007F2D9F"/>
  </w:style>
  <w:style w:type="paragraph" w:customStyle="1" w:styleId="FC0A7830EEF445E394C2BA6108D7097F">
    <w:name w:val="FC0A7830EEF445E394C2BA6108D7097F"/>
    <w:rsid w:val="007F2D9F"/>
  </w:style>
  <w:style w:type="paragraph" w:customStyle="1" w:styleId="58BA6B0D71CA4774B8A328E976D952EB">
    <w:name w:val="58BA6B0D71CA4774B8A328E976D952EB"/>
    <w:rsid w:val="007F2D9F"/>
  </w:style>
  <w:style w:type="paragraph" w:customStyle="1" w:styleId="D0D2C920087E4F10A6FA03C59DFC18CB">
    <w:name w:val="D0D2C920087E4F10A6FA03C59DFC18CB"/>
    <w:rsid w:val="007F2D9F"/>
  </w:style>
  <w:style w:type="paragraph" w:customStyle="1" w:styleId="EF846FB2B53F469DB4C032C4A4DF22E8">
    <w:name w:val="EF846FB2B53F469DB4C032C4A4DF22E8"/>
    <w:rsid w:val="007F2D9F"/>
  </w:style>
  <w:style w:type="paragraph" w:customStyle="1" w:styleId="5194DB6A14FA4E0BB1F5E50C49A7C64F">
    <w:name w:val="5194DB6A14FA4E0BB1F5E50C49A7C64F"/>
    <w:rsid w:val="007F2D9F"/>
  </w:style>
  <w:style w:type="paragraph" w:customStyle="1" w:styleId="B36647980014468EB45C3FDE5D18D067">
    <w:name w:val="B36647980014468EB45C3FDE5D18D067"/>
    <w:rsid w:val="007F2D9F"/>
  </w:style>
  <w:style w:type="paragraph" w:customStyle="1" w:styleId="4BA60B6F3035480C9D4AC3C40DCA4551">
    <w:name w:val="4BA60B6F3035480C9D4AC3C40DCA4551"/>
    <w:rsid w:val="007F2D9F"/>
  </w:style>
  <w:style w:type="paragraph" w:customStyle="1" w:styleId="1B7F289A64B34164822AB6CF1FE9F9CF">
    <w:name w:val="1B7F289A64B34164822AB6CF1FE9F9CF"/>
    <w:rsid w:val="007F2D9F"/>
  </w:style>
  <w:style w:type="paragraph" w:customStyle="1" w:styleId="7FF753CDE00F493EB83C9E69C6264D9D">
    <w:name w:val="7FF753CDE00F493EB83C9E69C6264D9D"/>
    <w:rsid w:val="007F2D9F"/>
  </w:style>
  <w:style w:type="paragraph" w:customStyle="1" w:styleId="5351F9743F974E32BC07D4A30B5F5142">
    <w:name w:val="5351F9743F974E32BC07D4A30B5F5142"/>
    <w:rsid w:val="007F2D9F"/>
  </w:style>
  <w:style w:type="paragraph" w:customStyle="1" w:styleId="6C62FD9D83F7495C86BCEB033C462909">
    <w:name w:val="6C62FD9D83F7495C86BCEB033C462909"/>
    <w:rsid w:val="007F2D9F"/>
  </w:style>
  <w:style w:type="paragraph" w:customStyle="1" w:styleId="50654137C1DA4A0BAE0F15867C843A60">
    <w:name w:val="50654137C1DA4A0BAE0F15867C843A60"/>
    <w:rsid w:val="007F2D9F"/>
  </w:style>
  <w:style w:type="paragraph" w:customStyle="1" w:styleId="E2DED49F51A34B1C8C3BB3FFAE08F6C2">
    <w:name w:val="E2DED49F51A34B1C8C3BB3FFAE08F6C2"/>
    <w:rsid w:val="007F2D9F"/>
  </w:style>
  <w:style w:type="paragraph" w:customStyle="1" w:styleId="41AC520F9CB54EAEB46FB397A9E46BE6">
    <w:name w:val="41AC520F9CB54EAEB46FB397A9E46BE6"/>
    <w:rsid w:val="007F2D9F"/>
  </w:style>
  <w:style w:type="paragraph" w:customStyle="1" w:styleId="CC4C15AE45DC46BA8828C607DA86FAD9">
    <w:name w:val="CC4C15AE45DC46BA8828C607DA86FAD9"/>
    <w:rsid w:val="007F2D9F"/>
  </w:style>
  <w:style w:type="paragraph" w:customStyle="1" w:styleId="3AC5DD33ADD640DFAA67465D6ED4AB3D">
    <w:name w:val="3AC5DD33ADD640DFAA67465D6ED4AB3D"/>
    <w:rsid w:val="007F2D9F"/>
  </w:style>
  <w:style w:type="paragraph" w:customStyle="1" w:styleId="FCF8040C7E7A408E853A25200FE90210">
    <w:name w:val="FCF8040C7E7A408E853A25200FE90210"/>
    <w:rsid w:val="007F2D9F"/>
  </w:style>
  <w:style w:type="paragraph" w:customStyle="1" w:styleId="68DD4DD23F344003BBE4108F4BBF9540">
    <w:name w:val="68DD4DD23F344003BBE4108F4BBF9540"/>
    <w:rsid w:val="007F2D9F"/>
  </w:style>
  <w:style w:type="paragraph" w:customStyle="1" w:styleId="AC19605203754F018B894D8A6ABA7004">
    <w:name w:val="AC19605203754F018B894D8A6ABA7004"/>
    <w:rsid w:val="007F2D9F"/>
  </w:style>
  <w:style w:type="paragraph" w:customStyle="1" w:styleId="5010AE81CACA46E99A5CAFEC9A4BAE1C">
    <w:name w:val="5010AE81CACA46E99A5CAFEC9A4BAE1C"/>
    <w:rsid w:val="007F2D9F"/>
  </w:style>
  <w:style w:type="paragraph" w:customStyle="1" w:styleId="859E58BD1A544079A5419EFA0DB31A5E">
    <w:name w:val="859E58BD1A544079A5419EFA0DB31A5E"/>
    <w:rsid w:val="007F2D9F"/>
  </w:style>
  <w:style w:type="paragraph" w:customStyle="1" w:styleId="8943358E35F8472C8012BBAC625C1ADB">
    <w:name w:val="8943358E35F8472C8012BBAC625C1ADB"/>
    <w:rsid w:val="007F2D9F"/>
  </w:style>
  <w:style w:type="paragraph" w:customStyle="1" w:styleId="11A95C713DAB44F69D2A7FCA5B22DDF5">
    <w:name w:val="11A95C713DAB44F69D2A7FCA5B22DDF5"/>
    <w:rsid w:val="007F2D9F"/>
  </w:style>
  <w:style w:type="paragraph" w:customStyle="1" w:styleId="081A0E31022D46AD9BE2779E8097D3F0">
    <w:name w:val="081A0E31022D46AD9BE2779E8097D3F0"/>
    <w:rsid w:val="007F2D9F"/>
  </w:style>
  <w:style w:type="paragraph" w:customStyle="1" w:styleId="08711F5987234E37BD86ABBE37C24E03">
    <w:name w:val="08711F5987234E37BD86ABBE37C24E03"/>
    <w:rsid w:val="007F2D9F"/>
  </w:style>
  <w:style w:type="paragraph" w:customStyle="1" w:styleId="AF3C5687AEAF411E864533B98610375B">
    <w:name w:val="AF3C5687AEAF411E864533B98610375B"/>
    <w:rsid w:val="007F2D9F"/>
  </w:style>
  <w:style w:type="paragraph" w:customStyle="1" w:styleId="9B847C30BAFA43D4975C19E12F2539CE">
    <w:name w:val="9B847C30BAFA43D4975C19E12F2539CE"/>
    <w:rsid w:val="007F2D9F"/>
  </w:style>
  <w:style w:type="paragraph" w:customStyle="1" w:styleId="837A204460864CE091E94F2750DD3A4E">
    <w:name w:val="837A204460864CE091E94F2750DD3A4E"/>
    <w:rsid w:val="007F2D9F"/>
  </w:style>
  <w:style w:type="paragraph" w:customStyle="1" w:styleId="6098BF381228465C856D02C70278B199">
    <w:name w:val="6098BF381228465C856D02C70278B199"/>
    <w:rsid w:val="007F2D9F"/>
  </w:style>
  <w:style w:type="paragraph" w:customStyle="1" w:styleId="CB0247503B024B79A54D88944CEDEFA7">
    <w:name w:val="CB0247503B024B79A54D88944CEDEFA7"/>
    <w:rsid w:val="007F2D9F"/>
  </w:style>
  <w:style w:type="paragraph" w:customStyle="1" w:styleId="4418C5E0565E4C9285FA03A4D01A7159">
    <w:name w:val="4418C5E0565E4C9285FA03A4D01A7159"/>
    <w:rsid w:val="007F2D9F"/>
  </w:style>
  <w:style w:type="paragraph" w:customStyle="1" w:styleId="A36A747296D64C43A9360EE2B77E5379">
    <w:name w:val="A36A747296D64C43A9360EE2B77E5379"/>
    <w:rsid w:val="007F2D9F"/>
  </w:style>
  <w:style w:type="paragraph" w:customStyle="1" w:styleId="9E293B2EFD574A4186050B1CFFF36F21">
    <w:name w:val="9E293B2EFD574A4186050B1CFFF36F21"/>
    <w:rsid w:val="007F2D9F"/>
  </w:style>
  <w:style w:type="paragraph" w:customStyle="1" w:styleId="5C5437EFBCB246D9B4CFB2A662D4728B">
    <w:name w:val="5C5437EFBCB246D9B4CFB2A662D4728B"/>
    <w:rsid w:val="007F2D9F"/>
  </w:style>
  <w:style w:type="paragraph" w:customStyle="1" w:styleId="665C123914254ECFA9BA93AD1A773C7E">
    <w:name w:val="665C123914254ECFA9BA93AD1A773C7E"/>
    <w:rsid w:val="007F2D9F"/>
  </w:style>
  <w:style w:type="paragraph" w:customStyle="1" w:styleId="F52FDEDAC55644B89EBD594F7D2669F8">
    <w:name w:val="F52FDEDAC55644B89EBD594F7D2669F8"/>
    <w:rsid w:val="007F2D9F"/>
  </w:style>
  <w:style w:type="paragraph" w:customStyle="1" w:styleId="DAD2731048EB4830B4C6888894644A29">
    <w:name w:val="DAD2731048EB4830B4C6888894644A29"/>
    <w:rsid w:val="007F2D9F"/>
  </w:style>
  <w:style w:type="paragraph" w:customStyle="1" w:styleId="3F5139CDED4B492BB78A4B7586F4A96D">
    <w:name w:val="3F5139CDED4B492BB78A4B7586F4A96D"/>
    <w:rsid w:val="007F2D9F"/>
  </w:style>
  <w:style w:type="paragraph" w:customStyle="1" w:styleId="3B7A286EA6394EFA92425E7884955852">
    <w:name w:val="3B7A286EA6394EFA92425E7884955852"/>
    <w:rsid w:val="007F2D9F"/>
  </w:style>
  <w:style w:type="paragraph" w:customStyle="1" w:styleId="D8FA3969936E4008926B5EA51C790D9B">
    <w:name w:val="D8FA3969936E4008926B5EA51C790D9B"/>
    <w:rsid w:val="007F2D9F"/>
  </w:style>
  <w:style w:type="paragraph" w:customStyle="1" w:styleId="786F230FA7EB4EE6B1B9016664DAE2B2">
    <w:name w:val="786F230FA7EB4EE6B1B9016664DAE2B2"/>
    <w:rsid w:val="007F2D9F"/>
  </w:style>
  <w:style w:type="paragraph" w:customStyle="1" w:styleId="B01B4912AB8247C9B97466B7E4869F82">
    <w:name w:val="B01B4912AB8247C9B97466B7E4869F82"/>
    <w:rsid w:val="007F2D9F"/>
  </w:style>
  <w:style w:type="paragraph" w:customStyle="1" w:styleId="297DEB2DE3974058B4477697EB8A5D45">
    <w:name w:val="297DEB2DE3974058B4477697EB8A5D45"/>
    <w:rsid w:val="007F2D9F"/>
  </w:style>
  <w:style w:type="paragraph" w:customStyle="1" w:styleId="A1C82F96236A47D6894B2559AC6F95C1">
    <w:name w:val="A1C82F96236A47D6894B2559AC6F95C1"/>
    <w:rsid w:val="007F2D9F"/>
  </w:style>
  <w:style w:type="paragraph" w:customStyle="1" w:styleId="5AD4DBAAEF974DF2AFBDC5CABF9D05C2">
    <w:name w:val="5AD4DBAAEF974DF2AFBDC5CABF9D05C2"/>
    <w:rsid w:val="007F2D9F"/>
  </w:style>
  <w:style w:type="paragraph" w:customStyle="1" w:styleId="307AC08A05B74231BAD175A6AD00057E">
    <w:name w:val="307AC08A05B74231BAD175A6AD00057E"/>
    <w:rsid w:val="007F2D9F"/>
  </w:style>
  <w:style w:type="paragraph" w:customStyle="1" w:styleId="4766F62DB7B3428BBD411E162EBC69B4">
    <w:name w:val="4766F62DB7B3428BBD411E162EBC69B4"/>
    <w:rsid w:val="007F2D9F"/>
  </w:style>
  <w:style w:type="paragraph" w:customStyle="1" w:styleId="2495DC0E2F5A4079ABF122BB0DE5E799">
    <w:name w:val="2495DC0E2F5A4079ABF122BB0DE5E799"/>
    <w:rsid w:val="007F2D9F"/>
  </w:style>
  <w:style w:type="paragraph" w:customStyle="1" w:styleId="DD4EAC29128940409E9999864E0D0B58">
    <w:name w:val="DD4EAC29128940409E9999864E0D0B58"/>
    <w:rsid w:val="007F2D9F"/>
  </w:style>
  <w:style w:type="paragraph" w:customStyle="1" w:styleId="BA8FE16DA60446FBB49BB5597C2F8AF0">
    <w:name w:val="BA8FE16DA60446FBB49BB5597C2F8AF0"/>
    <w:rsid w:val="007F2D9F"/>
  </w:style>
  <w:style w:type="paragraph" w:customStyle="1" w:styleId="C014C4537A29445EBC7A93C654ED60F8">
    <w:name w:val="C014C4537A29445EBC7A93C654ED60F8"/>
    <w:rsid w:val="007F2D9F"/>
  </w:style>
  <w:style w:type="paragraph" w:customStyle="1" w:styleId="613CC657D3DF4BDA96E0D82B0C310CA8">
    <w:name w:val="613CC657D3DF4BDA96E0D82B0C310CA8"/>
    <w:rsid w:val="007F2D9F"/>
  </w:style>
  <w:style w:type="paragraph" w:customStyle="1" w:styleId="0D1E6F531C504A6CB99E147AC552F254">
    <w:name w:val="0D1E6F531C504A6CB99E147AC552F254"/>
    <w:rsid w:val="007F2D9F"/>
  </w:style>
  <w:style w:type="paragraph" w:customStyle="1" w:styleId="71002E3B4A9C4500895CF518629322F8">
    <w:name w:val="71002E3B4A9C4500895CF518629322F8"/>
    <w:rsid w:val="007F2D9F"/>
  </w:style>
  <w:style w:type="paragraph" w:customStyle="1" w:styleId="64AD313CA65E4560B277198078C61DFA">
    <w:name w:val="64AD313CA65E4560B277198078C61DFA"/>
    <w:rsid w:val="007F2D9F"/>
  </w:style>
  <w:style w:type="paragraph" w:customStyle="1" w:styleId="54AFC0A265FB48BC802F3578B467D93D">
    <w:name w:val="54AFC0A265FB48BC802F3578B467D93D"/>
    <w:rsid w:val="007F2D9F"/>
  </w:style>
  <w:style w:type="paragraph" w:customStyle="1" w:styleId="3B1CF5B1A7A24259872C246E7057D706">
    <w:name w:val="3B1CF5B1A7A24259872C246E7057D706"/>
    <w:rsid w:val="007F2D9F"/>
  </w:style>
  <w:style w:type="paragraph" w:customStyle="1" w:styleId="59192B75F1584D8782CFB1A5DF51FF19">
    <w:name w:val="59192B75F1584D8782CFB1A5DF51FF19"/>
    <w:rsid w:val="007F2D9F"/>
  </w:style>
  <w:style w:type="paragraph" w:customStyle="1" w:styleId="F0A1FFF5B4BB4EDBA0C43CBB7142254F">
    <w:name w:val="F0A1FFF5B4BB4EDBA0C43CBB7142254F"/>
    <w:rsid w:val="007F2D9F"/>
  </w:style>
  <w:style w:type="paragraph" w:customStyle="1" w:styleId="2EE0176BA928479EB5562F344BF600CA">
    <w:name w:val="2EE0176BA928479EB5562F344BF600CA"/>
    <w:rsid w:val="007F2D9F"/>
  </w:style>
  <w:style w:type="paragraph" w:customStyle="1" w:styleId="6B26E03A325B428EA6AEC35824F9ED9D">
    <w:name w:val="6B26E03A325B428EA6AEC35824F9ED9D"/>
    <w:rsid w:val="007F2D9F"/>
  </w:style>
  <w:style w:type="paragraph" w:customStyle="1" w:styleId="439961EDE5A547E3897B0D07FCAE087A">
    <w:name w:val="439961EDE5A547E3897B0D07FCAE087A"/>
    <w:rsid w:val="007F2D9F"/>
  </w:style>
  <w:style w:type="paragraph" w:customStyle="1" w:styleId="08111C024B964A568DBC3F258C9AF004">
    <w:name w:val="08111C024B964A568DBC3F258C9AF004"/>
    <w:rsid w:val="007F2D9F"/>
  </w:style>
  <w:style w:type="paragraph" w:customStyle="1" w:styleId="B05ACA1843E642F38E9D950B5257B6FD">
    <w:name w:val="B05ACA1843E642F38E9D950B5257B6FD"/>
    <w:rsid w:val="007F2D9F"/>
  </w:style>
  <w:style w:type="paragraph" w:customStyle="1" w:styleId="65187CA960274C9785199D1B30E64868">
    <w:name w:val="65187CA960274C9785199D1B30E64868"/>
    <w:rsid w:val="007F2D9F"/>
  </w:style>
  <w:style w:type="paragraph" w:customStyle="1" w:styleId="8DC23E05A61B4B4597B52366F6687F82">
    <w:name w:val="8DC23E05A61B4B4597B52366F6687F82"/>
    <w:rsid w:val="007F2D9F"/>
  </w:style>
  <w:style w:type="paragraph" w:customStyle="1" w:styleId="8B11AB8765FB4B9DB70455E7789ADC78">
    <w:name w:val="8B11AB8765FB4B9DB70455E7789ADC78"/>
    <w:rsid w:val="007F2D9F"/>
  </w:style>
  <w:style w:type="paragraph" w:customStyle="1" w:styleId="DCFD74F4100E4EB785C8C5E4F71E51D1">
    <w:name w:val="DCFD74F4100E4EB785C8C5E4F71E51D1"/>
    <w:rsid w:val="007F2D9F"/>
  </w:style>
  <w:style w:type="paragraph" w:customStyle="1" w:styleId="392CA35DEF67478C80C192C620F85302">
    <w:name w:val="392CA35DEF67478C80C192C620F85302"/>
    <w:rsid w:val="007F2D9F"/>
  </w:style>
  <w:style w:type="paragraph" w:customStyle="1" w:styleId="4AB4FA5166B34FED8A751A3A2C91016B">
    <w:name w:val="4AB4FA5166B34FED8A751A3A2C91016B"/>
    <w:rsid w:val="007F2D9F"/>
  </w:style>
  <w:style w:type="paragraph" w:customStyle="1" w:styleId="3F7BF988F1E149299B43C032C183191F">
    <w:name w:val="3F7BF988F1E149299B43C032C183191F"/>
    <w:rsid w:val="007F2D9F"/>
  </w:style>
  <w:style w:type="paragraph" w:customStyle="1" w:styleId="9EA69850F1B14E1ABB5F6E65E8C6EC03">
    <w:name w:val="9EA69850F1B14E1ABB5F6E65E8C6EC03"/>
    <w:rsid w:val="007F2D9F"/>
  </w:style>
  <w:style w:type="paragraph" w:customStyle="1" w:styleId="192AD24F979D471FA43DA63861DBE738">
    <w:name w:val="192AD24F979D471FA43DA63861DBE738"/>
    <w:rsid w:val="007F2D9F"/>
  </w:style>
  <w:style w:type="paragraph" w:customStyle="1" w:styleId="806DE838E95A44A5977054C9E5B02662">
    <w:name w:val="806DE838E95A44A5977054C9E5B02662"/>
    <w:rsid w:val="006F7378"/>
  </w:style>
  <w:style w:type="paragraph" w:customStyle="1" w:styleId="9EE6C1EDF6244ACEB67C6B18E0AC1DEE">
    <w:name w:val="9EE6C1EDF6244ACEB67C6B18E0AC1DEE"/>
    <w:rsid w:val="006F7378"/>
  </w:style>
  <w:style w:type="paragraph" w:customStyle="1" w:styleId="C805BB8E3BC143128A3A5E02A48A2ADF">
    <w:name w:val="C805BB8E3BC143128A3A5E02A48A2ADF"/>
    <w:rsid w:val="006F7378"/>
  </w:style>
  <w:style w:type="paragraph" w:customStyle="1" w:styleId="0F17B7E7510C4929AFD68023CC528225">
    <w:name w:val="0F17B7E7510C4929AFD68023CC528225"/>
    <w:rsid w:val="006F7378"/>
  </w:style>
  <w:style w:type="paragraph" w:customStyle="1" w:styleId="C259BCB319874DC482047B33A9921A19">
    <w:name w:val="C259BCB319874DC482047B33A9921A19"/>
    <w:rsid w:val="006F7378"/>
  </w:style>
  <w:style w:type="paragraph" w:customStyle="1" w:styleId="1F71EE5BD34D46D88B20B8703C37FE67">
    <w:name w:val="1F71EE5BD34D46D88B20B8703C37FE67"/>
    <w:rsid w:val="006F7378"/>
  </w:style>
  <w:style w:type="paragraph" w:customStyle="1" w:styleId="6125C1AE9A814509812254F36D11A2E5">
    <w:name w:val="6125C1AE9A814509812254F36D11A2E5"/>
    <w:rsid w:val="006F7378"/>
  </w:style>
  <w:style w:type="paragraph" w:customStyle="1" w:styleId="E5F776DADBD24F7CBBB310451AE0F3FC">
    <w:name w:val="E5F776DADBD24F7CBBB310451AE0F3FC"/>
    <w:rsid w:val="006F7378"/>
  </w:style>
  <w:style w:type="paragraph" w:customStyle="1" w:styleId="0695ACAAC30D477D824B39DF5624E304">
    <w:name w:val="0695ACAAC30D477D824B39DF5624E304"/>
    <w:rsid w:val="006F7378"/>
  </w:style>
  <w:style w:type="paragraph" w:customStyle="1" w:styleId="BD60FB37192D4F2C826FDAE4B0460DBD">
    <w:name w:val="BD60FB37192D4F2C826FDAE4B0460DBD"/>
    <w:rsid w:val="006F7378"/>
  </w:style>
  <w:style w:type="paragraph" w:customStyle="1" w:styleId="5734A60387FD41ADA13A24CE59DAAB61">
    <w:name w:val="5734A60387FD41ADA13A24CE59DAAB61"/>
    <w:rsid w:val="006F7378"/>
  </w:style>
  <w:style w:type="paragraph" w:customStyle="1" w:styleId="61CE274EE29A4CEFB63E2286BC48209B">
    <w:name w:val="61CE274EE29A4CEFB63E2286BC48209B"/>
    <w:rsid w:val="006F7378"/>
  </w:style>
  <w:style w:type="paragraph" w:customStyle="1" w:styleId="815BC53748544854AD183BA9B2D31ADD">
    <w:name w:val="815BC53748544854AD183BA9B2D31ADD"/>
    <w:rsid w:val="006F7378"/>
  </w:style>
  <w:style w:type="paragraph" w:customStyle="1" w:styleId="2FF1EAD050244CC984F480B8FFD30FC4">
    <w:name w:val="2FF1EAD050244CC984F480B8FFD30FC4"/>
    <w:rsid w:val="006F7378"/>
  </w:style>
  <w:style w:type="paragraph" w:customStyle="1" w:styleId="DBCEE5824C394622B9C112FCCE5467B8">
    <w:name w:val="DBCEE5824C394622B9C112FCCE5467B8"/>
    <w:rsid w:val="006F7378"/>
  </w:style>
  <w:style w:type="paragraph" w:customStyle="1" w:styleId="ED58977FCE9E4BB282B11DD6E4F80C97">
    <w:name w:val="ED58977FCE9E4BB282B11DD6E4F80C97"/>
    <w:rsid w:val="006F7378"/>
  </w:style>
  <w:style w:type="paragraph" w:customStyle="1" w:styleId="0D99ACEBA8CD49DBA2EF3735A955848A">
    <w:name w:val="0D99ACEBA8CD49DBA2EF3735A955848A"/>
    <w:rsid w:val="006F7378"/>
  </w:style>
  <w:style w:type="paragraph" w:customStyle="1" w:styleId="DA07A4168F34441AA29AB374328CAB99">
    <w:name w:val="DA07A4168F34441AA29AB374328CAB99"/>
    <w:rsid w:val="006F7378"/>
  </w:style>
  <w:style w:type="paragraph" w:customStyle="1" w:styleId="E8BAC17779D04B60BEDA241CB8192A59">
    <w:name w:val="E8BAC17779D04B60BEDA241CB8192A59"/>
    <w:rsid w:val="006F7378"/>
  </w:style>
  <w:style w:type="paragraph" w:customStyle="1" w:styleId="4C65DA5D03DD4214BFE375790F04FB49">
    <w:name w:val="4C65DA5D03DD4214BFE375790F04FB49"/>
    <w:rsid w:val="006F7378"/>
  </w:style>
  <w:style w:type="paragraph" w:customStyle="1" w:styleId="8B12828F10C345288B4E5CFDB741F179">
    <w:name w:val="8B12828F10C345288B4E5CFDB741F179"/>
    <w:rsid w:val="006F7378"/>
  </w:style>
  <w:style w:type="paragraph" w:customStyle="1" w:styleId="A91CC90F9F5941449392BBCBF3947932">
    <w:name w:val="A91CC90F9F5941449392BBCBF3947932"/>
    <w:rsid w:val="006F7378"/>
  </w:style>
  <w:style w:type="paragraph" w:customStyle="1" w:styleId="039870C548FB48328463BE29AC7E55DB">
    <w:name w:val="039870C548FB48328463BE29AC7E55DB"/>
    <w:rsid w:val="006F7378"/>
  </w:style>
  <w:style w:type="paragraph" w:customStyle="1" w:styleId="75206E38232D4473ABE7E67E937FE9A9">
    <w:name w:val="75206E38232D4473ABE7E67E937FE9A9"/>
    <w:rsid w:val="006F7378"/>
  </w:style>
  <w:style w:type="paragraph" w:customStyle="1" w:styleId="0550D4B5663148FD8D8ED25ED7F440F5">
    <w:name w:val="0550D4B5663148FD8D8ED25ED7F440F5"/>
    <w:rsid w:val="006F7378"/>
  </w:style>
  <w:style w:type="paragraph" w:customStyle="1" w:styleId="9185DF2317EF4E08BA3691AFCD5FCE13">
    <w:name w:val="9185DF2317EF4E08BA3691AFCD5FCE13"/>
    <w:rsid w:val="006F7378"/>
  </w:style>
  <w:style w:type="paragraph" w:customStyle="1" w:styleId="B08812BE954741D294FC6B691EA52C80">
    <w:name w:val="B08812BE954741D294FC6B691EA52C80"/>
    <w:rsid w:val="006F7378"/>
  </w:style>
  <w:style w:type="paragraph" w:customStyle="1" w:styleId="E78CEC3CD01846159F80E83A4BF0E593">
    <w:name w:val="E78CEC3CD01846159F80E83A4BF0E593"/>
    <w:rsid w:val="006F7378"/>
  </w:style>
  <w:style w:type="paragraph" w:customStyle="1" w:styleId="3D4E004CE8EC4A6D99FB0813A5161041">
    <w:name w:val="3D4E004CE8EC4A6D99FB0813A5161041"/>
    <w:rsid w:val="006F7378"/>
  </w:style>
  <w:style w:type="paragraph" w:customStyle="1" w:styleId="389A69E049CA446099091FE3E4C73E8F">
    <w:name w:val="389A69E049CA446099091FE3E4C73E8F"/>
    <w:rsid w:val="006F7378"/>
  </w:style>
  <w:style w:type="paragraph" w:customStyle="1" w:styleId="D655553CEDF04AF4A73DDE885DF025AB">
    <w:name w:val="D655553CEDF04AF4A73DDE885DF025AB"/>
    <w:rsid w:val="006F7378"/>
  </w:style>
  <w:style w:type="paragraph" w:customStyle="1" w:styleId="B7B43570E24C45AD80D599CEA3A14B5A">
    <w:name w:val="B7B43570E24C45AD80D599CEA3A14B5A"/>
    <w:rsid w:val="006F7378"/>
  </w:style>
  <w:style w:type="paragraph" w:customStyle="1" w:styleId="DA5F1B293CD74E239BAA1985143AE963">
    <w:name w:val="DA5F1B293CD74E239BAA1985143AE963"/>
    <w:rsid w:val="006F7378"/>
  </w:style>
  <w:style w:type="paragraph" w:customStyle="1" w:styleId="7890D13059254B658EEB9D0AE6AD931F">
    <w:name w:val="7890D13059254B658EEB9D0AE6AD931F"/>
    <w:rsid w:val="006F7378"/>
  </w:style>
  <w:style w:type="paragraph" w:customStyle="1" w:styleId="4336C73D31D54B1BAE2151510DEC8FA8">
    <w:name w:val="4336C73D31D54B1BAE2151510DEC8FA8"/>
    <w:rsid w:val="006F7378"/>
  </w:style>
  <w:style w:type="paragraph" w:customStyle="1" w:styleId="231001CDA04048849C97CA727CA8DB9A">
    <w:name w:val="231001CDA04048849C97CA727CA8DB9A"/>
    <w:rsid w:val="006F7378"/>
  </w:style>
  <w:style w:type="paragraph" w:customStyle="1" w:styleId="E07A3E1C644E44B986E617E1A77444CC">
    <w:name w:val="E07A3E1C644E44B986E617E1A77444CC"/>
    <w:rsid w:val="006F7378"/>
  </w:style>
  <w:style w:type="paragraph" w:customStyle="1" w:styleId="1595A2DF3811456C93CC8C58ADFBCA67">
    <w:name w:val="1595A2DF3811456C93CC8C58ADFBCA67"/>
    <w:rsid w:val="006F7378"/>
  </w:style>
  <w:style w:type="paragraph" w:customStyle="1" w:styleId="BF8AB90A77B14352804372041CA5B79F">
    <w:name w:val="BF8AB90A77B14352804372041CA5B79F"/>
    <w:rsid w:val="006F7378"/>
  </w:style>
  <w:style w:type="paragraph" w:customStyle="1" w:styleId="86C572D3B81B44049A0D180BEE2CC127">
    <w:name w:val="86C572D3B81B44049A0D180BEE2CC127"/>
    <w:rsid w:val="006F7378"/>
  </w:style>
  <w:style w:type="paragraph" w:customStyle="1" w:styleId="8B71766A4B834463964D67CAE9A7412E">
    <w:name w:val="8B71766A4B834463964D67CAE9A7412E"/>
    <w:rsid w:val="006F7378"/>
  </w:style>
  <w:style w:type="paragraph" w:customStyle="1" w:styleId="A2A7CE8ACCBF478EA3C9B4E0D9B4438E">
    <w:name w:val="A2A7CE8ACCBF478EA3C9B4E0D9B4438E"/>
    <w:rsid w:val="006F7378"/>
  </w:style>
  <w:style w:type="paragraph" w:customStyle="1" w:styleId="038A6FC3146C497896C209C68D7E4625">
    <w:name w:val="038A6FC3146C497896C209C68D7E4625"/>
    <w:rsid w:val="006F7378"/>
  </w:style>
  <w:style w:type="paragraph" w:customStyle="1" w:styleId="B337CC4C350E40C486A8884CF657CBC7">
    <w:name w:val="B337CC4C350E40C486A8884CF657CBC7"/>
    <w:rsid w:val="006F7378"/>
  </w:style>
  <w:style w:type="paragraph" w:customStyle="1" w:styleId="295CF54BDD104FD69421B4271E0A3B23">
    <w:name w:val="295CF54BDD104FD69421B4271E0A3B23"/>
    <w:rsid w:val="006F7378"/>
  </w:style>
  <w:style w:type="paragraph" w:customStyle="1" w:styleId="03958BB89F2A479CBFEA4B736898FEFE">
    <w:name w:val="03958BB89F2A479CBFEA4B736898FEFE"/>
    <w:rsid w:val="006F7378"/>
  </w:style>
  <w:style w:type="paragraph" w:customStyle="1" w:styleId="60CDC3A94E2C4964BF89451F30907C92">
    <w:name w:val="60CDC3A94E2C4964BF89451F30907C92"/>
    <w:rsid w:val="006F7378"/>
  </w:style>
  <w:style w:type="paragraph" w:customStyle="1" w:styleId="800EF0D1CB0244209461C3C73BCB6F13">
    <w:name w:val="800EF0D1CB0244209461C3C73BCB6F13"/>
    <w:rsid w:val="006F7378"/>
  </w:style>
  <w:style w:type="paragraph" w:customStyle="1" w:styleId="C2B39AD62C1F4B00B6673AF404A88756">
    <w:name w:val="C2B39AD62C1F4B00B6673AF404A88756"/>
    <w:rsid w:val="006F7378"/>
  </w:style>
  <w:style w:type="paragraph" w:customStyle="1" w:styleId="73583055D7794076B59D4389AC024470">
    <w:name w:val="73583055D7794076B59D4389AC024470"/>
    <w:rsid w:val="006F7378"/>
  </w:style>
  <w:style w:type="paragraph" w:customStyle="1" w:styleId="4FC755DBDDD44D7386D12F3D9D49D2AA">
    <w:name w:val="4FC755DBDDD44D7386D12F3D9D49D2AA"/>
    <w:rsid w:val="006F7378"/>
  </w:style>
  <w:style w:type="paragraph" w:customStyle="1" w:styleId="159EB969039C47ABABD53596500E3C9C">
    <w:name w:val="159EB969039C47ABABD53596500E3C9C"/>
    <w:rsid w:val="006F7378"/>
  </w:style>
  <w:style w:type="paragraph" w:customStyle="1" w:styleId="C050DD65FD194B94B106B1565F09DBFF">
    <w:name w:val="C050DD65FD194B94B106B1565F09DBFF"/>
    <w:rsid w:val="006F7378"/>
  </w:style>
  <w:style w:type="paragraph" w:customStyle="1" w:styleId="F6D3EB222B5643D39EE7EAB380202730">
    <w:name w:val="F6D3EB222B5643D39EE7EAB380202730"/>
    <w:rsid w:val="006F7378"/>
  </w:style>
  <w:style w:type="paragraph" w:customStyle="1" w:styleId="E2D8A0DDFDDA4057A30B3C0802BE09FC">
    <w:name w:val="E2D8A0DDFDDA4057A30B3C0802BE09FC"/>
    <w:rsid w:val="006F7378"/>
  </w:style>
  <w:style w:type="paragraph" w:customStyle="1" w:styleId="DBF226FAD5E64421AF8A0225CBCC2105">
    <w:name w:val="DBF226FAD5E64421AF8A0225CBCC2105"/>
    <w:rsid w:val="006F7378"/>
  </w:style>
  <w:style w:type="paragraph" w:customStyle="1" w:styleId="5C1F04664F634D598AACA09B4FDD773B">
    <w:name w:val="5C1F04664F634D598AACA09B4FDD773B"/>
    <w:rsid w:val="006F7378"/>
  </w:style>
  <w:style w:type="paragraph" w:customStyle="1" w:styleId="6EA86AC6DD0947BFBA54C93952A67F47">
    <w:name w:val="6EA86AC6DD0947BFBA54C93952A67F47"/>
    <w:rsid w:val="006F7378"/>
  </w:style>
  <w:style w:type="paragraph" w:customStyle="1" w:styleId="F15D226B8D9E4FE1B346329C63F2A5C7">
    <w:name w:val="F15D226B8D9E4FE1B346329C63F2A5C7"/>
    <w:rsid w:val="006F7378"/>
  </w:style>
  <w:style w:type="paragraph" w:customStyle="1" w:styleId="B79D2E9882244C0AAF407E4A0D768458">
    <w:name w:val="B79D2E9882244C0AAF407E4A0D768458"/>
    <w:rsid w:val="006F7378"/>
  </w:style>
  <w:style w:type="paragraph" w:customStyle="1" w:styleId="07A2C0705E7E453696A653F162519921">
    <w:name w:val="07A2C0705E7E453696A653F162519921"/>
    <w:rsid w:val="006F7378"/>
  </w:style>
  <w:style w:type="paragraph" w:customStyle="1" w:styleId="5B0E8701B25943818BF9BC2F4DE4FDA4">
    <w:name w:val="5B0E8701B25943818BF9BC2F4DE4FDA4"/>
    <w:rsid w:val="006F7378"/>
  </w:style>
  <w:style w:type="paragraph" w:customStyle="1" w:styleId="7E7BE40197014EA097C38F7D950C42ED">
    <w:name w:val="7E7BE40197014EA097C38F7D950C42ED"/>
    <w:rsid w:val="006F7378"/>
  </w:style>
  <w:style w:type="paragraph" w:customStyle="1" w:styleId="8B83BAB354094550B1C78FEE540A6E4B">
    <w:name w:val="8B83BAB354094550B1C78FEE540A6E4B"/>
    <w:rsid w:val="006F7378"/>
  </w:style>
  <w:style w:type="paragraph" w:customStyle="1" w:styleId="7CC1F7D4FA16457F84E073BF7CB1A4B7">
    <w:name w:val="7CC1F7D4FA16457F84E073BF7CB1A4B7"/>
    <w:rsid w:val="006F7378"/>
  </w:style>
  <w:style w:type="paragraph" w:customStyle="1" w:styleId="E77B246C82764A35B89187DACA57988C">
    <w:name w:val="E77B246C82764A35B89187DACA57988C"/>
    <w:rsid w:val="006F7378"/>
  </w:style>
  <w:style w:type="paragraph" w:customStyle="1" w:styleId="5C0A4E37427B422CABA03BBB45E40ED1">
    <w:name w:val="5C0A4E37427B422CABA03BBB45E40ED1"/>
    <w:rsid w:val="006F7378"/>
  </w:style>
  <w:style w:type="paragraph" w:customStyle="1" w:styleId="2613C622571D4C848D40E76C92D9B366">
    <w:name w:val="2613C622571D4C848D40E76C92D9B366"/>
    <w:rsid w:val="006F7378"/>
  </w:style>
  <w:style w:type="paragraph" w:customStyle="1" w:styleId="7AE5D6115B974E148A41BACA6400226E">
    <w:name w:val="7AE5D6115B974E148A41BACA6400226E"/>
    <w:rsid w:val="006F7378"/>
  </w:style>
  <w:style w:type="paragraph" w:customStyle="1" w:styleId="D51300479BEF4F85B60F062F59E7E74A">
    <w:name w:val="D51300479BEF4F85B60F062F59E7E74A"/>
    <w:rsid w:val="006F7378"/>
  </w:style>
  <w:style w:type="paragraph" w:customStyle="1" w:styleId="12FF3C8C58D748429E2A6477411D0BAF">
    <w:name w:val="12FF3C8C58D748429E2A6477411D0BAF"/>
    <w:rsid w:val="006F7378"/>
  </w:style>
  <w:style w:type="paragraph" w:customStyle="1" w:styleId="F0F44E63E66745818C468AC722E2EEC0">
    <w:name w:val="F0F44E63E66745818C468AC722E2EEC0"/>
    <w:rsid w:val="006F7378"/>
  </w:style>
  <w:style w:type="paragraph" w:customStyle="1" w:styleId="CC8CB4DBC373407591D237A4C02B1A14">
    <w:name w:val="CC8CB4DBC373407591D237A4C02B1A14"/>
    <w:rsid w:val="006F7378"/>
  </w:style>
  <w:style w:type="paragraph" w:customStyle="1" w:styleId="C44AB37E412D4239B2922863163F609D">
    <w:name w:val="C44AB37E412D4239B2922863163F609D"/>
    <w:rsid w:val="006F7378"/>
  </w:style>
  <w:style w:type="paragraph" w:customStyle="1" w:styleId="0829E7528F8A4EDB83F51DD41A35F0DA">
    <w:name w:val="0829E7528F8A4EDB83F51DD41A35F0DA"/>
    <w:rsid w:val="006F7378"/>
  </w:style>
  <w:style w:type="paragraph" w:customStyle="1" w:styleId="DC360D3783AB4CAB9A5B67BB0C121746">
    <w:name w:val="DC360D3783AB4CAB9A5B67BB0C121746"/>
    <w:rsid w:val="006F7378"/>
  </w:style>
  <w:style w:type="paragraph" w:customStyle="1" w:styleId="97F0A4C0CE804408AABCB62BF9B0D84C">
    <w:name w:val="97F0A4C0CE804408AABCB62BF9B0D84C"/>
    <w:rsid w:val="006F7378"/>
  </w:style>
  <w:style w:type="paragraph" w:customStyle="1" w:styleId="63DA5A87B15346DF8E9463B05EF269E1">
    <w:name w:val="63DA5A87B15346DF8E9463B05EF269E1"/>
    <w:rsid w:val="006F7378"/>
  </w:style>
  <w:style w:type="paragraph" w:customStyle="1" w:styleId="C362379FB4764ED0A614EFE8D92905D0">
    <w:name w:val="C362379FB4764ED0A614EFE8D92905D0"/>
    <w:rsid w:val="006F7378"/>
  </w:style>
  <w:style w:type="paragraph" w:customStyle="1" w:styleId="F80DB0DAB2384E7684B06983BDF55474">
    <w:name w:val="F80DB0DAB2384E7684B06983BDF55474"/>
    <w:rsid w:val="006F7378"/>
  </w:style>
  <w:style w:type="paragraph" w:customStyle="1" w:styleId="DA1D60995C574DEEAA1E5725FAAD1887">
    <w:name w:val="DA1D60995C574DEEAA1E5725FAAD1887"/>
    <w:rsid w:val="006F7378"/>
  </w:style>
  <w:style w:type="paragraph" w:customStyle="1" w:styleId="1A60371DD74C47A4A170A0CE0DF8A6AD">
    <w:name w:val="1A60371DD74C47A4A170A0CE0DF8A6AD"/>
    <w:rsid w:val="006F7378"/>
  </w:style>
  <w:style w:type="paragraph" w:customStyle="1" w:styleId="34C85C4C85954F0C8A8F877CCE71119A">
    <w:name w:val="34C85C4C85954F0C8A8F877CCE71119A"/>
    <w:rsid w:val="006F7378"/>
  </w:style>
  <w:style w:type="paragraph" w:customStyle="1" w:styleId="1E81BC4E50F34952A6B234DC1AE05956">
    <w:name w:val="1E81BC4E50F34952A6B234DC1AE05956"/>
    <w:rsid w:val="006F7378"/>
  </w:style>
  <w:style w:type="paragraph" w:customStyle="1" w:styleId="FDA44BE59A254D92A9CDFE38483C5024">
    <w:name w:val="FDA44BE59A254D92A9CDFE38483C5024"/>
    <w:rsid w:val="006F7378"/>
  </w:style>
  <w:style w:type="paragraph" w:customStyle="1" w:styleId="C727AE0A663740E0B3495CC4D17033B9">
    <w:name w:val="C727AE0A663740E0B3495CC4D17033B9"/>
    <w:rsid w:val="006F7378"/>
  </w:style>
  <w:style w:type="paragraph" w:customStyle="1" w:styleId="A263C60630454DBAAAB74EC6FD3CAF4F">
    <w:name w:val="A263C60630454DBAAAB74EC6FD3CAF4F"/>
    <w:rsid w:val="006F7378"/>
  </w:style>
  <w:style w:type="paragraph" w:customStyle="1" w:styleId="E818C2AB20CC4F5D9D841103FAA7E473">
    <w:name w:val="E818C2AB20CC4F5D9D841103FAA7E473"/>
    <w:rsid w:val="006F7378"/>
  </w:style>
  <w:style w:type="paragraph" w:customStyle="1" w:styleId="F5ED0577AD2142B7A46AA4EA7A392DE5">
    <w:name w:val="F5ED0577AD2142B7A46AA4EA7A392DE5"/>
    <w:rsid w:val="006F7378"/>
  </w:style>
  <w:style w:type="paragraph" w:customStyle="1" w:styleId="927B403E18654DDFAD25F3C93656BD50">
    <w:name w:val="927B403E18654DDFAD25F3C93656BD50"/>
    <w:rsid w:val="006F7378"/>
  </w:style>
  <w:style w:type="paragraph" w:customStyle="1" w:styleId="EE4CAADCA4A644B69E59EC4EE32A4072">
    <w:name w:val="EE4CAADCA4A644B69E59EC4EE32A4072"/>
    <w:rsid w:val="006F7378"/>
  </w:style>
  <w:style w:type="paragraph" w:customStyle="1" w:styleId="C80BC24E70484ECD9C80A8F74A90B6FB">
    <w:name w:val="C80BC24E70484ECD9C80A8F74A90B6FB"/>
    <w:rsid w:val="006F7378"/>
  </w:style>
  <w:style w:type="paragraph" w:customStyle="1" w:styleId="4D70579AC2354C16BBA68B9509D41998">
    <w:name w:val="4D70579AC2354C16BBA68B9509D41998"/>
    <w:rsid w:val="006F7378"/>
  </w:style>
  <w:style w:type="paragraph" w:customStyle="1" w:styleId="C7B181A462814EC6A315A75B0B54E866">
    <w:name w:val="C7B181A462814EC6A315A75B0B54E866"/>
    <w:rsid w:val="006F7378"/>
  </w:style>
  <w:style w:type="paragraph" w:customStyle="1" w:styleId="A380E18D8E1E4B7BA171F5F28C9170A1">
    <w:name w:val="A380E18D8E1E4B7BA171F5F28C9170A1"/>
    <w:rsid w:val="006F7378"/>
  </w:style>
  <w:style w:type="paragraph" w:customStyle="1" w:styleId="593EFE62F93D4120A361949378C9DE97">
    <w:name w:val="593EFE62F93D4120A361949378C9DE97"/>
    <w:rsid w:val="006F7378"/>
  </w:style>
  <w:style w:type="paragraph" w:customStyle="1" w:styleId="36546E3D49C649C9A23957F72D584037">
    <w:name w:val="36546E3D49C649C9A23957F72D584037"/>
    <w:rsid w:val="006F7378"/>
  </w:style>
  <w:style w:type="paragraph" w:customStyle="1" w:styleId="5116626A5CA547759C92FE947A6923F9">
    <w:name w:val="5116626A5CA547759C92FE947A6923F9"/>
    <w:rsid w:val="006F7378"/>
  </w:style>
  <w:style w:type="paragraph" w:customStyle="1" w:styleId="697CEAD016EC46F8867C6B4370ACB331">
    <w:name w:val="697CEAD016EC46F8867C6B4370ACB331"/>
    <w:rsid w:val="00997E24"/>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01 444 804 18 20</CompanyPhone>
  <CompanyFax/>
  <CompanyEmail>dg.@cbslp.edu.mx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customXml/itemProps3.xml><?xml version="1.0" encoding="utf-8"?>
<ds:datastoreItem xmlns:ds="http://schemas.openxmlformats.org/officeDocument/2006/customXml" ds:itemID="{B40E3A99-2CA7-4AFB-AD21-7B8658AC1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Currículum básico</Template>
  <TotalTime>1</TotalTime>
  <Pages>2</Pages>
  <Words>230</Words>
  <Characters>1267</Characters>
  <Application>Microsoft Office Word</Application>
  <DocSecurity>0</DocSecurity>
  <Lines>10</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Archivo</cp:lastModifiedBy>
  <cp:revision>2</cp:revision>
  <cp:lastPrinted>2016-08-12T16:47:00Z</cp:lastPrinted>
  <dcterms:created xsi:type="dcterms:W3CDTF">2017-01-23T18:33:00Z</dcterms:created>
  <dcterms:modified xsi:type="dcterms:W3CDTF">2017-01-23T18:33:00Z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