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5EB7" w14:textId="77777777" w:rsidR="009C2411" w:rsidRPr="00C579B8" w:rsidRDefault="00AB5A73" w:rsidP="009C2411">
      <w:r w:rsidRPr="00C579B8">
        <w:rPr>
          <w:noProof/>
          <w:lang w:bidi="es-ES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6D55CE93" wp14:editId="0FE2E1F4">
                <wp:simplePos x="0" y="0"/>
                <wp:positionH relativeFrom="page">
                  <wp:align>left</wp:align>
                </wp:positionH>
                <wp:positionV relativeFrom="paragraph">
                  <wp:posOffset>-571500</wp:posOffset>
                </wp:positionV>
                <wp:extent cx="7589520" cy="10823575"/>
                <wp:effectExtent l="0" t="0" r="0" b="0"/>
                <wp:wrapNone/>
                <wp:docPr id="3" name="Grupo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823943"/>
                          <a:chOff x="0" y="1"/>
                          <a:chExt cx="7772400" cy="10198755"/>
                        </a:xfrm>
                      </wpg:grpSpPr>
                      <wps:wsp>
                        <wps:cNvPr id="1624173456" name="Rectángulo 1" descr="Decorativo"/>
                        <wps:cNvSpPr/>
                        <wps:spPr>
                          <a:xfrm>
                            <a:off x="0" y="1"/>
                            <a:ext cx="7772400" cy="1019875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ectángulo redondeado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DC929" id="Grupo 3" o:spid="_x0000_s1026" alt="&quot;&quot;" style="position:absolute;margin-left:0;margin-top:-45pt;width:597.6pt;height:852.25pt;z-index:-251656192;mso-position-horizontal:left;mso-position-horizontal-relative:page;mso-width-relative:margin;mso-height-relative:margin" coordorigin="" coordsize="77724,10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">
                <v:rect id="Rectángulo 1" o:spid="_x0000_s1027" alt="Decorativo" style="position:absolute;width:77724;height:10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ectángulo redondeado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:rsidRPr="00C579B8" w14:paraId="4DB1B058" w14:textId="77777777" w:rsidTr="00AD0D32">
        <w:trPr>
          <w:trHeight w:val="2880"/>
        </w:trPr>
        <w:tc>
          <w:tcPr>
            <w:tcW w:w="2610" w:type="dxa"/>
            <w:gridSpan w:val="5"/>
          </w:tcPr>
          <w:p w14:paraId="3B8F91C9" w14:textId="77777777" w:rsidR="00AD0D32" w:rsidRPr="00C579B8" w:rsidRDefault="00AD0D32" w:rsidP="00667329">
            <w:r w:rsidRPr="00C579B8">
              <w:rPr>
                <w:noProof/>
                <w:lang w:bidi="es-ES"/>
              </w:rPr>
              <w:drawing>
                <wp:inline distT="0" distB="0" distL="0" distR="0" wp14:anchorId="0E030D8F" wp14:editId="262BD81B">
                  <wp:extent cx="1463040" cy="1463040"/>
                  <wp:effectExtent l="0" t="0" r="3810" b="3810"/>
                  <wp:docPr id="420037155" name="Gráfico 6" descr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áfico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0DD896E0" w14:textId="7E36EB4F" w:rsidR="00AD0D32" w:rsidRPr="00C579B8" w:rsidRDefault="00854993" w:rsidP="00854993">
            <w:pPr>
              <w:pStyle w:val="Ttulo"/>
              <w:spacing w:after="0"/>
              <w:jc w:val="center"/>
            </w:pPr>
            <w:r>
              <w:t>LIC. ARACELI RAMOS ESCALANTE</w:t>
            </w:r>
          </w:p>
          <w:p w14:paraId="0B83787B" w14:textId="04EC659E" w:rsidR="00AD0D32" w:rsidRPr="00C579B8" w:rsidRDefault="00AD0D32" w:rsidP="00DE759B"/>
        </w:tc>
      </w:tr>
      <w:tr w:rsidR="00667329" w:rsidRPr="00C579B8" w14:paraId="505ECC63" w14:textId="77777777" w:rsidTr="00667329">
        <w:trPr>
          <w:trHeight w:val="900"/>
        </w:trPr>
        <w:tc>
          <w:tcPr>
            <w:tcW w:w="10080" w:type="dxa"/>
            <w:gridSpan w:val="8"/>
          </w:tcPr>
          <w:p w14:paraId="34C6F982" w14:textId="77777777" w:rsidR="00667329" w:rsidRPr="00C579B8" w:rsidRDefault="00C83035" w:rsidP="00667329">
            <w:pPr>
              <w:pStyle w:val="Ttulo1"/>
            </w:pPr>
            <w:sdt>
              <w:sdtPr>
                <w:id w:val="-1983300934"/>
                <w:placeholder>
                  <w:docPart w:val="2505E79042694F5B9802C261E7E8898D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Experiencia</w:t>
                </w:r>
              </w:sdtContent>
            </w:sdt>
          </w:p>
        </w:tc>
      </w:tr>
      <w:tr w:rsidR="00667329" w:rsidRPr="00C579B8" w14:paraId="364F04ED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5FD3DBD6" w14:textId="2D92A726" w:rsidR="00667329" w:rsidRPr="00C579B8" w:rsidRDefault="00854993" w:rsidP="00667329">
            <w:pPr>
              <w:pStyle w:val="Ttulo3"/>
            </w:pPr>
            <w:r>
              <w:t>enero 2005- diciembre 2007</w:t>
            </w:r>
            <w:r w:rsidR="00667329" w:rsidRPr="00C579B8">
              <w:rPr>
                <w:lang w:bidi="es-ES"/>
              </w:rPr>
              <w:t xml:space="preserve"> </w:t>
            </w:r>
          </w:p>
          <w:p w14:paraId="5DA593D5" w14:textId="77777777" w:rsidR="00667329" w:rsidRPr="00C579B8" w:rsidRDefault="00667329" w:rsidP="00EA62A2"/>
        </w:tc>
        <w:tc>
          <w:tcPr>
            <w:tcW w:w="540" w:type="dxa"/>
            <w:gridSpan w:val="2"/>
          </w:tcPr>
          <w:p w14:paraId="34252C38" w14:textId="77777777" w:rsidR="00667329" w:rsidRPr="00C579B8" w:rsidRDefault="00667329" w:rsidP="00FC6625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7B0E3D46" wp14:editId="6C51B2D8">
                      <wp:extent cx="137160" cy="137160"/>
                      <wp:effectExtent l="19050" t="19050" r="15240" b="15240"/>
                      <wp:docPr id="1225056726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418C1BD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111E3205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4E719CD8" w14:textId="59A4BA85" w:rsidR="00667329" w:rsidRPr="00C579B8" w:rsidRDefault="00854993" w:rsidP="00667329">
            <w:pPr>
              <w:pStyle w:val="Ttulo2"/>
            </w:pPr>
            <w:r>
              <w:t xml:space="preserve">ASESORES FISCALISTAS Y CIA SA DE CV </w:t>
            </w:r>
          </w:p>
          <w:p w14:paraId="54321F94" w14:textId="3A568F85" w:rsidR="00667329" w:rsidRDefault="00F5534C" w:rsidP="00854993">
            <w:r>
              <w:t>Determinar impuestos como ISR,</w:t>
            </w:r>
            <w:r w:rsidR="00125610">
              <w:t xml:space="preserve"> </w:t>
            </w:r>
            <w:proofErr w:type="gramStart"/>
            <w:r>
              <w:t>IVA ,</w:t>
            </w:r>
            <w:proofErr w:type="gramEnd"/>
            <w:r>
              <w:t xml:space="preserve"> E¡IETU, ISR , Salario , IDE </w:t>
            </w:r>
          </w:p>
          <w:p w14:paraId="00D789A9" w14:textId="77777777" w:rsidR="00F5534C" w:rsidRDefault="00F5534C" w:rsidP="00854993">
            <w:r>
              <w:t>Declaraciones múltiples</w:t>
            </w:r>
          </w:p>
          <w:p w14:paraId="0A77F06C" w14:textId="10784B5C" w:rsidR="00F5534C" w:rsidRPr="00C579B8" w:rsidRDefault="00F5534C" w:rsidP="00854993">
            <w:r>
              <w:t xml:space="preserve">Declaraciones de personas Físicas  </w:t>
            </w:r>
          </w:p>
        </w:tc>
      </w:tr>
      <w:tr w:rsidR="00667329" w:rsidRPr="00C579B8" w14:paraId="02639F9A" w14:textId="77777777" w:rsidTr="00667329">
        <w:trPr>
          <w:trHeight w:val="900"/>
        </w:trPr>
        <w:tc>
          <w:tcPr>
            <w:tcW w:w="1260" w:type="dxa"/>
            <w:vMerge/>
          </w:tcPr>
          <w:p w14:paraId="107CB997" w14:textId="77777777" w:rsidR="00667329" w:rsidRPr="00C579B8" w:rsidRDefault="00667329" w:rsidP="00EA62A2">
            <w:pPr>
              <w:pStyle w:val="Ttulo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1BE87FE5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417F23D9" w14:textId="77777777" w:rsidR="00667329" w:rsidRPr="00C579B8" w:rsidRDefault="00667329" w:rsidP="009C2411"/>
        </w:tc>
        <w:tc>
          <w:tcPr>
            <w:tcW w:w="180" w:type="dxa"/>
          </w:tcPr>
          <w:p w14:paraId="458F0363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1A81D8B7" w14:textId="77777777" w:rsidR="00667329" w:rsidRPr="00C579B8" w:rsidRDefault="00667329" w:rsidP="00EA62A2">
            <w:pPr>
              <w:pStyle w:val="Ttulo2"/>
            </w:pPr>
          </w:p>
        </w:tc>
      </w:tr>
      <w:tr w:rsidR="00667329" w:rsidRPr="00C579B8" w14:paraId="5AA16BF1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42EE967C" w14:textId="7B13F7F6" w:rsidR="00667329" w:rsidRPr="00C579B8" w:rsidRDefault="00C83035" w:rsidP="00667329">
            <w:pPr>
              <w:pStyle w:val="Ttulo3"/>
            </w:pPr>
            <w:sdt>
              <w:sdtPr>
                <w:id w:val="1948647176"/>
                <w:placeholder>
                  <w:docPart w:val="B8079F7755C0403EA60926E2D2E08B18"/>
                </w:placeholder>
                <w15:appearance w15:val="hidden"/>
              </w:sdtPr>
              <w:sdtEndPr/>
              <w:sdtContent>
                <w:r w:rsidR="00854993">
                  <w:t>marzo 2008 – septiembre 2016</w:t>
                </w:r>
              </w:sdtContent>
            </w:sdt>
            <w:r w:rsidR="00457AA3" w:rsidRPr="00C579B8">
              <w:rPr>
                <w:lang w:bidi="es-ES"/>
              </w:rPr>
              <w:t xml:space="preserve"> </w:t>
            </w:r>
          </w:p>
        </w:tc>
        <w:tc>
          <w:tcPr>
            <w:tcW w:w="540" w:type="dxa"/>
            <w:gridSpan w:val="2"/>
          </w:tcPr>
          <w:p w14:paraId="560FEE16" w14:textId="77777777" w:rsidR="00667329" w:rsidRPr="00C579B8" w:rsidRDefault="00667329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1546F199" wp14:editId="5DAF2810">
                      <wp:extent cx="137160" cy="137160"/>
                      <wp:effectExtent l="19050" t="19050" r="15240" b="15240"/>
                      <wp:docPr id="1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C445BC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C2DA712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3E6F38A7" w14:textId="0F4B4588" w:rsidR="00667329" w:rsidRPr="00C579B8" w:rsidRDefault="00854993" w:rsidP="00667329">
            <w:pPr>
              <w:pStyle w:val="Ttulo2"/>
            </w:pPr>
            <w:r>
              <w:t xml:space="preserve">grupo de consultas integal </w:t>
            </w:r>
            <w:r w:rsidR="00F5534C">
              <w:t>sc</w:t>
            </w:r>
          </w:p>
          <w:p w14:paraId="1E9184B3" w14:textId="77777777" w:rsidR="00667329" w:rsidRDefault="00F5534C" w:rsidP="00F5534C">
            <w:r>
              <w:t xml:space="preserve">Llevar a cabo la contabilidad de varias empresas </w:t>
            </w:r>
          </w:p>
          <w:p w14:paraId="320BCD91" w14:textId="77777777" w:rsidR="00F5534C" w:rsidRDefault="00F5534C" w:rsidP="00F5534C">
            <w:r>
              <w:t xml:space="preserve">Conciliaciones bancarias </w:t>
            </w:r>
          </w:p>
          <w:p w14:paraId="0015AD2E" w14:textId="14A70CC1" w:rsidR="00F5534C" w:rsidRPr="00C579B8" w:rsidRDefault="00F5534C" w:rsidP="00F5534C">
            <w:r>
              <w:t xml:space="preserve">Integración de cuentas como </w:t>
            </w:r>
            <w:proofErr w:type="gramStart"/>
            <w:r>
              <w:t>clientes ,</w:t>
            </w:r>
            <w:proofErr w:type="gramEnd"/>
            <w:r>
              <w:t xml:space="preserve"> proveedores , bancos cuentas por pagar  </w:t>
            </w:r>
          </w:p>
        </w:tc>
      </w:tr>
      <w:tr w:rsidR="00667329" w:rsidRPr="00C579B8" w14:paraId="5176F87B" w14:textId="77777777" w:rsidTr="00667329">
        <w:trPr>
          <w:trHeight w:val="783"/>
        </w:trPr>
        <w:tc>
          <w:tcPr>
            <w:tcW w:w="1260" w:type="dxa"/>
            <w:vMerge/>
          </w:tcPr>
          <w:p w14:paraId="7DB6D929" w14:textId="77777777" w:rsidR="00667329" w:rsidRPr="00C579B8" w:rsidRDefault="00667329" w:rsidP="00667329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6AB5F4D9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617F2BE1" w14:textId="77777777" w:rsidR="00667329" w:rsidRPr="00C579B8" w:rsidRDefault="00667329" w:rsidP="009C2411"/>
        </w:tc>
        <w:tc>
          <w:tcPr>
            <w:tcW w:w="180" w:type="dxa"/>
          </w:tcPr>
          <w:p w14:paraId="66C34B06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6D2221C8" w14:textId="77777777" w:rsidR="00667329" w:rsidRPr="00C579B8" w:rsidRDefault="00667329" w:rsidP="00EA62A2">
            <w:pPr>
              <w:pStyle w:val="Ttulo2"/>
            </w:pPr>
          </w:p>
        </w:tc>
      </w:tr>
      <w:tr w:rsidR="00AD0D32" w:rsidRPr="00C579B8" w14:paraId="6E893C85" w14:textId="77777777" w:rsidTr="00AD0D32">
        <w:trPr>
          <w:trHeight w:val="720"/>
        </w:trPr>
        <w:tc>
          <w:tcPr>
            <w:tcW w:w="10080" w:type="dxa"/>
            <w:gridSpan w:val="8"/>
          </w:tcPr>
          <w:p w14:paraId="5C276637" w14:textId="77777777" w:rsidR="00AD0D32" w:rsidRPr="00C579B8" w:rsidRDefault="00AD0D32" w:rsidP="00AD0D32"/>
        </w:tc>
      </w:tr>
      <w:tr w:rsidR="00667329" w:rsidRPr="00C579B8" w14:paraId="37749DB4" w14:textId="77777777" w:rsidTr="00AD0D32">
        <w:trPr>
          <w:trHeight w:val="907"/>
        </w:trPr>
        <w:tc>
          <w:tcPr>
            <w:tcW w:w="10080" w:type="dxa"/>
            <w:gridSpan w:val="8"/>
          </w:tcPr>
          <w:p w14:paraId="21E3B3C7" w14:textId="77777777" w:rsidR="00667329" w:rsidRPr="00C579B8" w:rsidRDefault="00C83035" w:rsidP="00AD0D32">
            <w:pPr>
              <w:pStyle w:val="Ttulo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697FD409F3C1421C8F8083C5EC1417DE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Educación</w:t>
                </w:r>
              </w:sdtContent>
            </w:sdt>
          </w:p>
        </w:tc>
      </w:tr>
      <w:tr w:rsidR="00313CEB" w:rsidRPr="00C579B8" w14:paraId="0F3F7A65" w14:textId="77777777" w:rsidTr="00667329">
        <w:trPr>
          <w:trHeight w:val="270"/>
        </w:trPr>
        <w:tc>
          <w:tcPr>
            <w:tcW w:w="1260" w:type="dxa"/>
            <w:vMerge w:val="restart"/>
          </w:tcPr>
          <w:p w14:paraId="4973ABE1" w14:textId="77777777" w:rsidR="00313CEB" w:rsidRDefault="00644C77" w:rsidP="00DE759B">
            <w:pPr>
              <w:pStyle w:val="Ttulo3"/>
            </w:pPr>
            <w:r>
              <w:t>junio 2003</w:t>
            </w:r>
          </w:p>
          <w:p w14:paraId="0FD2D604" w14:textId="72B298F4" w:rsidR="00644C77" w:rsidRPr="00C579B8" w:rsidRDefault="00644C77" w:rsidP="00DE759B">
            <w:pPr>
              <w:pStyle w:val="Ttulo3"/>
            </w:pPr>
            <w:r>
              <w:t>agosto 2008</w:t>
            </w:r>
          </w:p>
        </w:tc>
        <w:tc>
          <w:tcPr>
            <w:tcW w:w="540" w:type="dxa"/>
            <w:gridSpan w:val="2"/>
          </w:tcPr>
          <w:p w14:paraId="2668FFD7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3A0D178" wp14:editId="6B90B265">
                      <wp:extent cx="137160" cy="137160"/>
                      <wp:effectExtent l="19050" t="19050" r="15240" b="15240"/>
                      <wp:docPr id="2" name="Elipse 2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2691B4" id="Elipse 2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252BB146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183C9FED" w14:textId="00C7D18C" w:rsidR="00313CEB" w:rsidRPr="00C579B8" w:rsidRDefault="00125610" w:rsidP="00667329">
            <w:pPr>
              <w:pStyle w:val="Ttulo2"/>
            </w:pPr>
            <w:r>
              <w:t xml:space="preserve">universidad tangamanga </w:t>
            </w:r>
          </w:p>
          <w:p w14:paraId="68D0043D" w14:textId="0EFBECC2" w:rsidR="00313CEB" w:rsidRPr="00C579B8" w:rsidRDefault="00125610" w:rsidP="00457AA3">
            <w:r>
              <w:t xml:space="preserve">Lic. Contador Publico </w:t>
            </w:r>
            <w:r w:rsidR="00457AA3" w:rsidRPr="00C579B8">
              <w:rPr>
                <w:lang w:bidi="es-ES"/>
              </w:rPr>
              <w:t xml:space="preserve"> </w:t>
            </w:r>
          </w:p>
        </w:tc>
      </w:tr>
      <w:tr w:rsidR="00313CEB" w:rsidRPr="00C579B8" w14:paraId="48B93B8B" w14:textId="77777777" w:rsidTr="00667329">
        <w:trPr>
          <w:trHeight w:val="783"/>
        </w:trPr>
        <w:tc>
          <w:tcPr>
            <w:tcW w:w="1260" w:type="dxa"/>
            <w:vMerge/>
          </w:tcPr>
          <w:p w14:paraId="11472D31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729D62A0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1ADD8C50" w14:textId="77777777" w:rsidR="00313CEB" w:rsidRPr="00C579B8" w:rsidRDefault="00313CEB" w:rsidP="009C2411"/>
        </w:tc>
        <w:tc>
          <w:tcPr>
            <w:tcW w:w="180" w:type="dxa"/>
          </w:tcPr>
          <w:p w14:paraId="405C9A07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3B8DC487" w14:textId="77777777" w:rsidR="00313CEB" w:rsidRPr="00C579B8" w:rsidRDefault="00313CEB" w:rsidP="00DE759B"/>
        </w:tc>
      </w:tr>
      <w:tr w:rsidR="00313CEB" w:rsidRPr="00C579B8" w14:paraId="321F2AD3" w14:textId="77777777" w:rsidTr="00667329">
        <w:trPr>
          <w:trHeight w:val="180"/>
        </w:trPr>
        <w:tc>
          <w:tcPr>
            <w:tcW w:w="1260" w:type="dxa"/>
            <w:vMerge w:val="restart"/>
          </w:tcPr>
          <w:p w14:paraId="50EE6852" w14:textId="77777777" w:rsidR="00313CEB" w:rsidRDefault="00644C77" w:rsidP="00DE759B">
            <w:pPr>
              <w:pStyle w:val="Ttulo3"/>
            </w:pPr>
            <w:r>
              <w:t>mAYO 2000-</w:t>
            </w:r>
          </w:p>
          <w:p w14:paraId="052E2ECC" w14:textId="41B684E7" w:rsidR="00C83035" w:rsidRPr="00C579B8" w:rsidRDefault="00C83035" w:rsidP="00DE759B">
            <w:pPr>
              <w:pStyle w:val="Ttulo3"/>
            </w:pPr>
            <w:r>
              <w:t>JULIO 2003</w:t>
            </w:r>
          </w:p>
        </w:tc>
        <w:tc>
          <w:tcPr>
            <w:tcW w:w="540" w:type="dxa"/>
            <w:gridSpan w:val="2"/>
          </w:tcPr>
          <w:p w14:paraId="57C5FFC8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918C9AC" wp14:editId="36FDA46D">
                      <wp:extent cx="137160" cy="137160"/>
                      <wp:effectExtent l="19050" t="19050" r="15240" b="15240"/>
                      <wp:docPr id="4" name="Elipse 4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08C621" id="Elipse 4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61F273EC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2D55FD87" w14:textId="516E7321" w:rsidR="00313CEB" w:rsidRPr="00C579B8" w:rsidRDefault="00125610" w:rsidP="00DE759B">
            <w:pPr>
              <w:pStyle w:val="Ttulo2"/>
            </w:pPr>
            <w:r>
              <w:t>colegio de bachilleres 7</w:t>
            </w:r>
          </w:p>
          <w:p w14:paraId="56EBE0E2" w14:textId="5FE43227" w:rsidR="00313CEB" w:rsidRPr="00C579B8" w:rsidRDefault="00313CEB" w:rsidP="00DE759B"/>
        </w:tc>
      </w:tr>
      <w:tr w:rsidR="00313CEB" w:rsidRPr="00C579B8" w14:paraId="7C3EA5E7" w14:textId="77777777" w:rsidTr="00667329">
        <w:trPr>
          <w:trHeight w:val="783"/>
        </w:trPr>
        <w:tc>
          <w:tcPr>
            <w:tcW w:w="1260" w:type="dxa"/>
            <w:vMerge/>
          </w:tcPr>
          <w:p w14:paraId="70BAA9A1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440A828B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623EEE7A" w14:textId="77777777" w:rsidR="00313CEB" w:rsidRPr="00C579B8" w:rsidRDefault="00313CEB" w:rsidP="009C2411"/>
        </w:tc>
        <w:tc>
          <w:tcPr>
            <w:tcW w:w="180" w:type="dxa"/>
          </w:tcPr>
          <w:p w14:paraId="234FB250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4378616F" w14:textId="77777777" w:rsidR="00313CEB" w:rsidRPr="00C579B8" w:rsidRDefault="00313CEB" w:rsidP="00DE759B"/>
        </w:tc>
      </w:tr>
      <w:tr w:rsidR="00AD0D32" w:rsidRPr="00C579B8" w14:paraId="756DA306" w14:textId="77777777" w:rsidTr="00AD0D32">
        <w:trPr>
          <w:trHeight w:val="432"/>
        </w:trPr>
        <w:tc>
          <w:tcPr>
            <w:tcW w:w="10080" w:type="dxa"/>
            <w:gridSpan w:val="8"/>
          </w:tcPr>
          <w:p w14:paraId="0A6F932C" w14:textId="77777777" w:rsidR="00AD0D32" w:rsidRPr="00C579B8" w:rsidRDefault="00AD0D32" w:rsidP="00AD0D32"/>
        </w:tc>
      </w:tr>
      <w:tr w:rsidR="006307EA" w:rsidRPr="00C579B8" w14:paraId="66032D05" w14:textId="77777777" w:rsidTr="00AD0D32">
        <w:trPr>
          <w:trHeight w:val="907"/>
        </w:trPr>
        <w:tc>
          <w:tcPr>
            <w:tcW w:w="5040" w:type="dxa"/>
            <w:gridSpan w:val="6"/>
          </w:tcPr>
          <w:p w14:paraId="0A14052F" w14:textId="77777777" w:rsidR="006307EA" w:rsidRPr="00C579B8" w:rsidRDefault="00C83035" w:rsidP="00AD0D32">
            <w:pPr>
              <w:pStyle w:val="Ttulo1"/>
            </w:pPr>
            <w:sdt>
              <w:sdtPr>
                <w:id w:val="-1392877668"/>
                <w:placeholder>
                  <w:docPart w:val="2CC0582D8F2C4CFC870162441E14BB84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C579B8">
                  <w:rPr>
                    <w:lang w:bidi="es-ES"/>
                  </w:rPr>
                  <w:t>Aptitudes</w:t>
                </w:r>
              </w:sdtContent>
            </w:sdt>
          </w:p>
        </w:tc>
        <w:tc>
          <w:tcPr>
            <w:tcW w:w="270" w:type="dxa"/>
          </w:tcPr>
          <w:p w14:paraId="3D17940C" w14:textId="77777777" w:rsidR="006307EA" w:rsidRPr="00C579B8" w:rsidRDefault="006307EA" w:rsidP="00AD0D32"/>
        </w:tc>
        <w:tc>
          <w:tcPr>
            <w:tcW w:w="4770" w:type="dxa"/>
          </w:tcPr>
          <w:p w14:paraId="4C975E22" w14:textId="77777777" w:rsidR="006307EA" w:rsidRPr="00C579B8" w:rsidRDefault="00C83035" w:rsidP="00AD0D32">
            <w:pPr>
              <w:pStyle w:val="Ttulo1"/>
            </w:pPr>
            <w:sdt>
              <w:sdtPr>
                <w:id w:val="926163282"/>
                <w:placeholder>
                  <w:docPart w:val="E7850C56B9964BBC9DFD02D306A9E99F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C579B8">
                  <w:rPr>
                    <w:lang w:bidi="es-ES"/>
                  </w:rPr>
                  <w:t>Actividades</w:t>
                </w:r>
              </w:sdtContent>
            </w:sdt>
          </w:p>
        </w:tc>
      </w:tr>
      <w:tr w:rsidR="006307EA" w:rsidRPr="00C579B8" w14:paraId="27C6B175" w14:textId="77777777" w:rsidTr="006307EA">
        <w:trPr>
          <w:trHeight w:val="783"/>
        </w:trPr>
        <w:tc>
          <w:tcPr>
            <w:tcW w:w="5040" w:type="dxa"/>
            <w:gridSpan w:val="6"/>
          </w:tcPr>
          <w:p w14:paraId="420CD17F" w14:textId="77777777" w:rsidR="006307EA" w:rsidRDefault="00644C77" w:rsidP="00644C77">
            <w:pPr>
              <w:pStyle w:val="Listaconvietas"/>
            </w:pPr>
            <w:r>
              <w:t xml:space="preserve">Liderazgo </w:t>
            </w:r>
          </w:p>
          <w:p w14:paraId="10E0A670" w14:textId="476B7D0C" w:rsidR="00644C77" w:rsidRPr="00C579B8" w:rsidRDefault="00644C77" w:rsidP="00644C77">
            <w:pPr>
              <w:pStyle w:val="Listaconvietas"/>
            </w:pPr>
            <w:r>
              <w:t xml:space="preserve">Comunicación afectiva </w:t>
            </w:r>
          </w:p>
        </w:tc>
        <w:tc>
          <w:tcPr>
            <w:tcW w:w="270" w:type="dxa"/>
          </w:tcPr>
          <w:p w14:paraId="155DBE1A" w14:textId="77777777" w:rsidR="006307EA" w:rsidRPr="00C579B8" w:rsidRDefault="006307EA" w:rsidP="00DE759B"/>
        </w:tc>
        <w:tc>
          <w:tcPr>
            <w:tcW w:w="4770" w:type="dxa"/>
          </w:tcPr>
          <w:p w14:paraId="4852B3C0" w14:textId="02FB596A" w:rsidR="006307EA" w:rsidRPr="00C579B8" w:rsidRDefault="00644C77" w:rsidP="00DE759B">
            <w:r>
              <w:t xml:space="preserve">Soy una persona comprometida con su </w:t>
            </w:r>
            <w:proofErr w:type="gramStart"/>
            <w:r>
              <w:t>trabajo ,</w:t>
            </w:r>
            <w:proofErr w:type="gramEnd"/>
            <w:r>
              <w:t xml:space="preserve"> responsable , me gusta tener comunicación con mi equipo de trabajo para tener mejores resultados.</w:t>
            </w:r>
          </w:p>
        </w:tc>
      </w:tr>
    </w:tbl>
    <w:p w14:paraId="0C928DC7" w14:textId="77777777" w:rsidR="00180710" w:rsidRPr="00C579B8" w:rsidRDefault="00180710" w:rsidP="00FB0432">
      <w:pPr>
        <w:rPr>
          <w:sz w:val="12"/>
        </w:rPr>
      </w:pPr>
    </w:p>
    <w:sectPr w:rsidR="00180710" w:rsidRPr="00C579B8" w:rsidSect="00FC1A19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5D3F8" w14:textId="77777777" w:rsidR="00854993" w:rsidRDefault="00854993" w:rsidP="003D42E9">
      <w:r>
        <w:separator/>
      </w:r>
    </w:p>
  </w:endnote>
  <w:endnote w:type="continuationSeparator" w:id="0">
    <w:p w14:paraId="12873F24" w14:textId="77777777" w:rsidR="00854993" w:rsidRDefault="00854993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9B460" w14:textId="77777777" w:rsidR="00854993" w:rsidRDefault="00854993" w:rsidP="003D42E9">
      <w:r>
        <w:separator/>
      </w:r>
    </w:p>
  </w:footnote>
  <w:footnote w:type="continuationSeparator" w:id="0">
    <w:p w14:paraId="121F8BCB" w14:textId="77777777" w:rsidR="00854993" w:rsidRDefault="00854993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93"/>
    <w:rsid w:val="000761F2"/>
    <w:rsid w:val="000D60A5"/>
    <w:rsid w:val="000E055C"/>
    <w:rsid w:val="00125610"/>
    <w:rsid w:val="00180710"/>
    <w:rsid w:val="0019254A"/>
    <w:rsid w:val="001A07E0"/>
    <w:rsid w:val="001A6F0C"/>
    <w:rsid w:val="001D5578"/>
    <w:rsid w:val="001D7755"/>
    <w:rsid w:val="00231540"/>
    <w:rsid w:val="002370D3"/>
    <w:rsid w:val="0030456C"/>
    <w:rsid w:val="00313CEB"/>
    <w:rsid w:val="00315265"/>
    <w:rsid w:val="00322C94"/>
    <w:rsid w:val="00360468"/>
    <w:rsid w:val="0039032E"/>
    <w:rsid w:val="003C0547"/>
    <w:rsid w:val="003D42E9"/>
    <w:rsid w:val="003E4645"/>
    <w:rsid w:val="003F4542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1481A"/>
    <w:rsid w:val="006307EA"/>
    <w:rsid w:val="0063153B"/>
    <w:rsid w:val="00644C77"/>
    <w:rsid w:val="00667329"/>
    <w:rsid w:val="00671B73"/>
    <w:rsid w:val="00713365"/>
    <w:rsid w:val="00724932"/>
    <w:rsid w:val="00744959"/>
    <w:rsid w:val="007B67D3"/>
    <w:rsid w:val="008038BB"/>
    <w:rsid w:val="008543EA"/>
    <w:rsid w:val="00854993"/>
    <w:rsid w:val="00865306"/>
    <w:rsid w:val="008E42E7"/>
    <w:rsid w:val="008F52BA"/>
    <w:rsid w:val="009048D2"/>
    <w:rsid w:val="00960AE6"/>
    <w:rsid w:val="009C2411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579B8"/>
    <w:rsid w:val="00C83035"/>
    <w:rsid w:val="00C832BD"/>
    <w:rsid w:val="00D51E18"/>
    <w:rsid w:val="00D7168E"/>
    <w:rsid w:val="00DE759B"/>
    <w:rsid w:val="00E0696E"/>
    <w:rsid w:val="00EA62A2"/>
    <w:rsid w:val="00EB6FE0"/>
    <w:rsid w:val="00EC5D87"/>
    <w:rsid w:val="00EE4AD0"/>
    <w:rsid w:val="00F5534C"/>
    <w:rsid w:val="00F85A56"/>
    <w:rsid w:val="00F96D85"/>
    <w:rsid w:val="00FA4408"/>
    <w:rsid w:val="00FB0432"/>
    <w:rsid w:val="00FC1A19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6E1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Ttulo1">
    <w:name w:val="heading 1"/>
    <w:basedOn w:val="Normal"/>
    <w:next w:val="Normal"/>
    <w:link w:val="Ttulo1C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Ttulo2">
    <w:name w:val="heading 2"/>
    <w:basedOn w:val="Normal"/>
    <w:link w:val="Ttulo2C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Ttulo3">
    <w:name w:val="heading 3"/>
    <w:basedOn w:val="Normal"/>
    <w:link w:val="Ttulo3C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tulo">
    <w:name w:val="Title"/>
    <w:basedOn w:val="Normal"/>
    <w:link w:val="TtuloC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xtodelmarcadordeposicin">
    <w:name w:val="Placeholder Text"/>
    <w:basedOn w:val="Fuentedeprrafopredeter"/>
    <w:uiPriority w:val="99"/>
    <w:semiHidden/>
    <w:rsid w:val="00526631"/>
    <w:rPr>
      <w:color w:val="808080"/>
    </w:rPr>
  </w:style>
  <w:style w:type="table" w:styleId="Tablaconcuadrcula">
    <w:name w:val="Table Grid"/>
    <w:basedOn w:val="Tabla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Referenciasutil">
    <w:name w:val="Subtle Reference"/>
    <w:basedOn w:val="Fuentedeprrafopredeter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aconvietas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Sinrelleno">
    <w:name w:val="Sin relleno"/>
    <w:basedOn w:val="Tabla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aconcuadrculaclara">
    <w:name w:val="Grid Table Light"/>
    <w:basedOn w:val="Tabla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1">
    <w:name w:val="Grid Table 1 Light Accent 1"/>
    <w:basedOn w:val="Tabla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 1"/>
    <w:basedOn w:val="Tabla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tulo">
    <w:name w:val="Subtitle"/>
    <w:basedOn w:val="Normal"/>
    <w:next w:val="Normal"/>
    <w:link w:val="SubttuloC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yR\AppData\Local\Microsoft\Office\16.0\DTS\es-ES%7bE3C160C0-EA8E-4563-9992-2D0FC5EAC45C%7d\%7b2A2573EB-474B-4EBF-9FD6-F988D379E29F%7dTFa9c0dd13-d04c-48e2-9dfe-0bb02e3ad10e9d1db3a9_win32-4fd2de4e7b7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5E79042694F5B9802C261E7E88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409-2F27-4459-906A-AA267F2284CA}"/>
      </w:docPartPr>
      <w:docPartBody>
        <w:p w:rsidR="00000000" w:rsidRDefault="00E81A26">
          <w:pPr>
            <w:pStyle w:val="2505E79042694F5B9802C261E7E8898D"/>
          </w:pPr>
          <w:r w:rsidRPr="00CF1A49">
            <w:rPr>
              <w:lang w:bidi="es-ES"/>
            </w:rPr>
            <w:t>Experiencia</w:t>
          </w:r>
        </w:p>
      </w:docPartBody>
    </w:docPart>
    <w:docPart>
      <w:docPartPr>
        <w:name w:val="B8079F7755C0403EA60926E2D2E08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5B9B-E62A-4EDF-A6AA-489087BB22F7}"/>
      </w:docPartPr>
      <w:docPartBody>
        <w:p w:rsidR="00000000" w:rsidRDefault="00E81A26">
          <w:pPr>
            <w:pStyle w:val="B8079F7755C0403EA60926E2D2E08B18"/>
          </w:pPr>
          <w:r w:rsidRPr="00457AA3">
            <w:rPr>
              <w:lang w:bidi="es-ES"/>
            </w:rPr>
            <w:t>Mar 20XX-</w:t>
          </w:r>
          <w:r w:rsidRPr="00457AA3">
            <w:rPr>
              <w:lang w:bidi="es-ES"/>
            </w:rPr>
            <w:br/>
            <w:t>Ene 20XX</w:t>
          </w:r>
        </w:p>
      </w:docPartBody>
    </w:docPart>
    <w:docPart>
      <w:docPartPr>
        <w:name w:val="697FD409F3C1421C8F8083C5EC141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A57F7-C7CD-4E46-89E8-722B0ECF4CCE}"/>
      </w:docPartPr>
      <w:docPartBody>
        <w:p w:rsidR="00000000" w:rsidRDefault="00E81A26">
          <w:pPr>
            <w:pStyle w:val="697FD409F3C1421C8F8083C5EC1417DE"/>
          </w:pPr>
          <w:r w:rsidRPr="00CF1A49">
            <w:rPr>
              <w:lang w:bidi="es-ES"/>
            </w:rPr>
            <w:t>Educación</w:t>
          </w:r>
        </w:p>
      </w:docPartBody>
    </w:docPart>
    <w:docPart>
      <w:docPartPr>
        <w:name w:val="2CC0582D8F2C4CFC870162441E14B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40AF6-C8D5-4892-9D14-CF1785AF4114}"/>
      </w:docPartPr>
      <w:docPartBody>
        <w:p w:rsidR="00000000" w:rsidRDefault="00E81A26">
          <w:pPr>
            <w:pStyle w:val="2CC0582D8F2C4CFC870162441E14BB84"/>
          </w:pPr>
          <w:r w:rsidRPr="00CF1A49">
            <w:rPr>
              <w:lang w:bidi="es-ES"/>
            </w:rPr>
            <w:t>Aptitudes</w:t>
          </w:r>
        </w:p>
      </w:docPartBody>
    </w:docPart>
    <w:docPart>
      <w:docPartPr>
        <w:name w:val="E7850C56B9964BBC9DFD02D306A9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37CF-F9C7-4241-AC91-1E51EA91EB47}"/>
      </w:docPartPr>
      <w:docPartBody>
        <w:p w:rsidR="00000000" w:rsidRDefault="00E81A26">
          <w:pPr>
            <w:pStyle w:val="E7850C56B9964BBC9DFD02D306A9E99F"/>
          </w:pPr>
          <w:r>
            <w:rPr>
              <w:lang w:bidi="es-ES"/>
            </w:rPr>
            <w:t>Actividades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13A33E1228F4AEBB1564F3E50D89C6D">
    <w:name w:val="B13A33E1228F4AEBB1564F3E50D89C6D"/>
  </w:style>
  <w:style w:type="paragraph" w:customStyle="1" w:styleId="8C7612BEE10D4C17A7279C5AEB9376DC">
    <w:name w:val="8C7612BEE10D4C17A7279C5AEB9376DC"/>
  </w:style>
  <w:style w:type="paragraph" w:customStyle="1" w:styleId="9EC072FE465F4C26B246FF281981CFE4">
    <w:name w:val="9EC072FE465F4C26B246FF281981CFE4"/>
  </w:style>
  <w:style w:type="paragraph" w:customStyle="1" w:styleId="DCE6F0FA4D0849CC896B5B4B35CA4F2F">
    <w:name w:val="DCE6F0FA4D0849CC896B5B4B35CA4F2F"/>
  </w:style>
  <w:style w:type="paragraph" w:customStyle="1" w:styleId="87D7D2D4557B4A24B5076770941D8E2D">
    <w:name w:val="87D7D2D4557B4A24B5076770941D8E2D"/>
  </w:style>
  <w:style w:type="paragraph" w:customStyle="1" w:styleId="486D96AE97E944F282D4F6DA0F7A17E7">
    <w:name w:val="486D96AE97E944F282D4F6DA0F7A17E7"/>
  </w:style>
  <w:style w:type="paragraph" w:customStyle="1" w:styleId="2505E79042694F5B9802C261E7E8898D">
    <w:name w:val="2505E79042694F5B9802C261E7E8898D"/>
  </w:style>
  <w:style w:type="paragraph" w:customStyle="1" w:styleId="257BCA191C454F60BC0A8C67EB4F43C0">
    <w:name w:val="257BCA191C454F60BC0A8C67EB4F43C0"/>
  </w:style>
  <w:style w:type="paragraph" w:customStyle="1" w:styleId="D2FA99B4D813402EB23155AC9AD9F005">
    <w:name w:val="D2FA99B4D813402EB23155AC9AD9F005"/>
  </w:style>
  <w:style w:type="paragraph" w:customStyle="1" w:styleId="0671BF6CC5C74EAB9ADB0E3835E26DBC">
    <w:name w:val="0671BF6CC5C74EAB9ADB0E3835E26DBC"/>
  </w:style>
  <w:style w:type="paragraph" w:customStyle="1" w:styleId="B8079F7755C0403EA60926E2D2E08B18">
    <w:name w:val="B8079F7755C0403EA60926E2D2E08B18"/>
  </w:style>
  <w:style w:type="paragraph" w:customStyle="1" w:styleId="CE71DDE79F2746AC9EDC9FA59A0D1ADA">
    <w:name w:val="CE71DDE79F2746AC9EDC9FA59A0D1ADA"/>
  </w:style>
  <w:style w:type="paragraph" w:customStyle="1" w:styleId="E831580EFE58425D9B8C74B86FA96C64">
    <w:name w:val="E831580EFE58425D9B8C74B86FA96C64"/>
  </w:style>
  <w:style w:type="paragraph" w:customStyle="1" w:styleId="697FD409F3C1421C8F8083C5EC1417DE">
    <w:name w:val="697FD409F3C1421C8F8083C5EC1417DE"/>
  </w:style>
  <w:style w:type="paragraph" w:customStyle="1" w:styleId="41979896D9844E2B85EBCE4912AF17C3">
    <w:name w:val="41979896D9844E2B85EBCE4912AF17C3"/>
  </w:style>
  <w:style w:type="paragraph" w:customStyle="1" w:styleId="5F709FBB424B4626B5ED889D222C2E04">
    <w:name w:val="5F709FBB424B4626B5ED889D222C2E04"/>
  </w:style>
  <w:style w:type="paragraph" w:customStyle="1" w:styleId="075A838317BA4BCEA3515B452557270B">
    <w:name w:val="075A838317BA4BCEA3515B452557270B"/>
  </w:style>
  <w:style w:type="paragraph" w:customStyle="1" w:styleId="329CC23C2A364F5DA2F777577427EB53">
    <w:name w:val="329CC23C2A364F5DA2F777577427EB53"/>
  </w:style>
  <w:style w:type="paragraph" w:customStyle="1" w:styleId="77CD0DB96BEE4606B530CCD490984AF8">
    <w:name w:val="77CD0DB96BEE4606B530CCD490984AF8"/>
  </w:style>
  <w:style w:type="paragraph" w:customStyle="1" w:styleId="7EF94346AE0442308A1D225BC6FE9FFD">
    <w:name w:val="7EF94346AE0442308A1D225BC6FE9FFD"/>
  </w:style>
  <w:style w:type="paragraph" w:customStyle="1" w:styleId="2CC0582D8F2C4CFC870162441E14BB84">
    <w:name w:val="2CC0582D8F2C4CFC870162441E14BB84"/>
  </w:style>
  <w:style w:type="paragraph" w:customStyle="1" w:styleId="E7850C56B9964BBC9DFD02D306A9E99F">
    <w:name w:val="E7850C56B9964BBC9DFD02D306A9E99F"/>
  </w:style>
  <w:style w:type="paragraph" w:customStyle="1" w:styleId="763CAEBCCC594697AD47886648A15318">
    <w:name w:val="763CAEBCCC594697AD47886648A15318"/>
  </w:style>
  <w:style w:type="paragraph" w:customStyle="1" w:styleId="596DB8ED47C24163BA32726C44BA65C1">
    <w:name w:val="596DB8ED47C24163BA32726C44BA65C1"/>
  </w:style>
  <w:style w:type="paragraph" w:customStyle="1" w:styleId="81555900D5724DBDB36A5008AC8DCA2B">
    <w:name w:val="81555900D5724DBDB36A5008AC8DCA2B"/>
  </w:style>
  <w:style w:type="paragraph" w:customStyle="1" w:styleId="6A1A7DBDCF00418B99F9D3F0A5A7B81E">
    <w:name w:val="6A1A7DBDCF00418B99F9D3F0A5A7B81E"/>
  </w:style>
  <w:style w:type="paragraph" w:customStyle="1" w:styleId="26604FD139764132A84B71CD52CD80FB">
    <w:name w:val="26604FD139764132A84B71CD52CD80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{2A2573EB-474B-4EBF-9FD6-F988D379E29F}TFa9c0dd13-d04c-48e2-9dfe-0bb02e3ad10e9d1db3a9_win32-4fd2de4e7b7d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2026-06-25T19:46:00Z</dcterms:created>
  <dcterms:modified xsi:type="dcterms:W3CDTF">2026-06-25T20:34:00Z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