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8069" w14:textId="77777777" w:rsidR="009C2411" w:rsidRPr="00C579B8" w:rsidRDefault="00AB5A73" w:rsidP="009C2411">
      <w:r w:rsidRPr="00C579B8">
        <w:rPr>
          <w:noProof/>
          <w:lang w:bidi="es-ES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0FC71DAD" wp14:editId="4150F11A">
                <wp:simplePos x="0" y="0"/>
                <wp:positionH relativeFrom="page">
                  <wp:align>left</wp:align>
                </wp:positionH>
                <wp:positionV relativeFrom="paragraph">
                  <wp:posOffset>-571500</wp:posOffset>
                </wp:positionV>
                <wp:extent cx="7589520" cy="10823575"/>
                <wp:effectExtent l="0" t="0" r="0" b="0"/>
                <wp:wrapNone/>
                <wp:docPr id="3" name="Grupo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823575"/>
                          <a:chOff x="0" y="1"/>
                          <a:chExt cx="7772400" cy="10198755"/>
                        </a:xfrm>
                      </wpg:grpSpPr>
                      <wps:wsp>
                        <wps:cNvPr id="1624173456" name="Rectángulo 1" descr="Decorativo"/>
                        <wps:cNvSpPr/>
                        <wps:spPr>
                          <a:xfrm>
                            <a:off x="0" y="1"/>
                            <a:ext cx="7772400" cy="1019875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ectángulo redondeado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68C7B" id="Grupo 3" o:spid="_x0000_s1026" alt="&quot;&quot;" style="position:absolute;margin-left:0;margin-top:-45pt;width:597.6pt;height:852.25pt;z-index:-251656192;mso-position-horizontal:left;mso-position-horizontal-relative:page;mso-width-relative:margin;mso-height-relative:margin" coordorigin="" coordsize="77724,10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">
                <v:rect id="Rectángulo 1" o:spid="_x0000_s1027" alt="Decorativo" style="position:absolute;width:77724;height:10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ectángulo redondeado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wrap anchorx="page"/>
                <w10:anchorlock/>
              </v:group>
            </w:pict>
          </mc:Fallback>
        </mc:AlternateConten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270"/>
        <w:gridCol w:w="270"/>
        <w:gridCol w:w="180"/>
        <w:gridCol w:w="630"/>
        <w:gridCol w:w="2430"/>
        <w:gridCol w:w="630"/>
        <w:gridCol w:w="4410"/>
      </w:tblGrid>
      <w:tr w:rsidR="00AD0D32" w:rsidRPr="00C579B8" w14:paraId="4FB2A38A" w14:textId="77777777" w:rsidTr="000E570E">
        <w:trPr>
          <w:trHeight w:val="2880"/>
        </w:trPr>
        <w:tc>
          <w:tcPr>
            <w:tcW w:w="2610" w:type="dxa"/>
            <w:gridSpan w:val="5"/>
          </w:tcPr>
          <w:p w14:paraId="406D1652" w14:textId="77777777" w:rsidR="00AD0D32" w:rsidRPr="00C579B8" w:rsidRDefault="00AD0D32" w:rsidP="00667329">
            <w:r w:rsidRPr="00C579B8">
              <w:rPr>
                <w:noProof/>
                <w:lang w:bidi="es-ES"/>
              </w:rPr>
              <w:drawing>
                <wp:inline distT="0" distB="0" distL="0" distR="0" wp14:anchorId="38D43B84" wp14:editId="40FC1789">
                  <wp:extent cx="1463040" cy="1463040"/>
                  <wp:effectExtent l="0" t="0" r="3810" b="3810"/>
                  <wp:docPr id="420037155" name="Gráfico 6" descr="Decora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37155" name="Gráfico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14:paraId="33FE25A3" w14:textId="2FB2A314" w:rsidR="00AD0D32" w:rsidRPr="007B277A" w:rsidRDefault="007B277A" w:rsidP="00AD0D32">
            <w:pPr>
              <w:pStyle w:val="Ttulo"/>
              <w:spacing w:after="0"/>
              <w:rPr>
                <w:sz w:val="52"/>
                <w:szCs w:val="52"/>
              </w:rPr>
            </w:pPr>
            <w:r w:rsidRPr="007B277A">
              <w:rPr>
                <w:sz w:val="52"/>
                <w:szCs w:val="52"/>
              </w:rPr>
              <w:t xml:space="preserve">Lic.frANCISCO jAVIER oRTIZ hERNÀNDEZ </w:t>
            </w:r>
          </w:p>
          <w:p w14:paraId="0F086260" w14:textId="7ECDC3D4" w:rsidR="00AD0D32" w:rsidRPr="00C579B8" w:rsidRDefault="00AD0D32" w:rsidP="00DE759B"/>
        </w:tc>
      </w:tr>
      <w:tr w:rsidR="00667329" w:rsidRPr="00C579B8" w14:paraId="0170BA3D" w14:textId="77777777" w:rsidTr="000E570E">
        <w:trPr>
          <w:trHeight w:val="900"/>
        </w:trPr>
        <w:tc>
          <w:tcPr>
            <w:tcW w:w="10080" w:type="dxa"/>
            <w:gridSpan w:val="8"/>
          </w:tcPr>
          <w:p w14:paraId="1338B47C" w14:textId="77777777" w:rsidR="00667329" w:rsidRPr="00C579B8" w:rsidRDefault="00C8772E" w:rsidP="00667329">
            <w:pPr>
              <w:pStyle w:val="Ttulo1"/>
            </w:pPr>
            <w:sdt>
              <w:sdtPr>
                <w:id w:val="-1983300934"/>
                <w:placeholder>
                  <w:docPart w:val="26D8F7BD515F4D9EB0E438003DB3DF9E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Experiencia</w:t>
                </w:r>
              </w:sdtContent>
            </w:sdt>
          </w:p>
        </w:tc>
      </w:tr>
      <w:tr w:rsidR="00667329" w:rsidRPr="00C579B8" w14:paraId="4B949663" w14:textId="77777777" w:rsidTr="000E570E">
        <w:trPr>
          <w:trHeight w:val="80"/>
        </w:trPr>
        <w:tc>
          <w:tcPr>
            <w:tcW w:w="1260" w:type="dxa"/>
            <w:vMerge w:val="restart"/>
          </w:tcPr>
          <w:p w14:paraId="5CA56AAF" w14:textId="3811FE9E" w:rsidR="00667329" w:rsidRPr="00C579B8" w:rsidRDefault="00445080" w:rsidP="00667329">
            <w:pPr>
              <w:pStyle w:val="Ttulo3"/>
            </w:pPr>
            <w:r>
              <w:t>enero 2013- diciembre 2013</w:t>
            </w:r>
            <w:r w:rsidR="00667329" w:rsidRPr="00C579B8">
              <w:rPr>
                <w:lang w:bidi="es-ES"/>
              </w:rPr>
              <w:t xml:space="preserve"> </w:t>
            </w:r>
          </w:p>
          <w:p w14:paraId="50FAA214" w14:textId="77777777" w:rsidR="00667329" w:rsidRPr="00C579B8" w:rsidRDefault="00667329" w:rsidP="00EA62A2"/>
        </w:tc>
        <w:tc>
          <w:tcPr>
            <w:tcW w:w="540" w:type="dxa"/>
            <w:gridSpan w:val="2"/>
          </w:tcPr>
          <w:p w14:paraId="3A28AACA" w14:textId="77777777" w:rsidR="00667329" w:rsidRPr="00C579B8" w:rsidRDefault="00667329" w:rsidP="00FC6625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221FC1C8" wp14:editId="3759D56C">
                      <wp:extent cx="137160" cy="137160"/>
                      <wp:effectExtent l="19050" t="19050" r="15240" b="15240"/>
                      <wp:docPr id="1225056726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101681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452CD2D6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63A13235" w14:textId="2881D6E5" w:rsidR="00667329" w:rsidRPr="00C579B8" w:rsidRDefault="00445080" w:rsidP="00667329">
            <w:pPr>
              <w:pStyle w:val="Ttulo2"/>
            </w:pPr>
            <w:r>
              <w:t xml:space="preserve">despacho suarez- altamirano </w:t>
            </w:r>
          </w:p>
          <w:p w14:paraId="14C102C9" w14:textId="536D1121" w:rsidR="00667329" w:rsidRPr="00C579B8" w:rsidRDefault="00445080" w:rsidP="00445080">
            <w:r>
              <w:t xml:space="preserve">Apoyar en procesos de notificación a los abogados, elaborar razones actuariales de </w:t>
            </w:r>
            <w:r w:rsidR="000E570E">
              <w:t>notificación,</w:t>
            </w:r>
            <w:r>
              <w:t xml:space="preserve"> así como </w:t>
            </w:r>
            <w:r w:rsidR="000E570E">
              <w:t>instructivos,</w:t>
            </w:r>
            <w:r>
              <w:t xml:space="preserve"> costura de expedientes y </w:t>
            </w:r>
            <w:r w:rsidR="0057567B">
              <w:t>préstamos</w:t>
            </w:r>
            <w:r>
              <w:t>.</w:t>
            </w:r>
          </w:p>
        </w:tc>
      </w:tr>
      <w:tr w:rsidR="00667329" w:rsidRPr="00C579B8" w14:paraId="6B9C7D55" w14:textId="77777777" w:rsidTr="000E570E">
        <w:trPr>
          <w:trHeight w:val="900"/>
        </w:trPr>
        <w:tc>
          <w:tcPr>
            <w:tcW w:w="1260" w:type="dxa"/>
            <w:vMerge/>
          </w:tcPr>
          <w:p w14:paraId="1E5A24BD" w14:textId="77777777" w:rsidR="00667329" w:rsidRPr="00C579B8" w:rsidRDefault="00667329" w:rsidP="00EA62A2">
            <w:pPr>
              <w:pStyle w:val="Ttulo2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03403929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51DD8CD8" w14:textId="77777777" w:rsidR="00667329" w:rsidRPr="00C579B8" w:rsidRDefault="00667329" w:rsidP="009C2411"/>
        </w:tc>
        <w:tc>
          <w:tcPr>
            <w:tcW w:w="180" w:type="dxa"/>
          </w:tcPr>
          <w:p w14:paraId="3B712817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7F1BE13A" w14:textId="77777777" w:rsidR="00667329" w:rsidRPr="00C579B8" w:rsidRDefault="00667329" w:rsidP="00EA62A2">
            <w:pPr>
              <w:pStyle w:val="Ttulo2"/>
            </w:pPr>
          </w:p>
        </w:tc>
      </w:tr>
      <w:tr w:rsidR="00667329" w:rsidRPr="00C579B8" w14:paraId="0B22B2F9" w14:textId="77777777" w:rsidTr="000E570E">
        <w:trPr>
          <w:trHeight w:val="117"/>
        </w:trPr>
        <w:tc>
          <w:tcPr>
            <w:tcW w:w="1260" w:type="dxa"/>
            <w:vMerge w:val="restart"/>
          </w:tcPr>
          <w:p w14:paraId="6D810B1B" w14:textId="11E0CBAC" w:rsidR="00667329" w:rsidRPr="00C579B8" w:rsidRDefault="00C8772E" w:rsidP="00667329">
            <w:pPr>
              <w:pStyle w:val="Ttulo3"/>
            </w:pPr>
            <w:sdt>
              <w:sdtPr>
                <w:id w:val="1948647176"/>
                <w:placeholder>
                  <w:docPart w:val="1663BD62DEBE46A8847CFAEF483AFAE9"/>
                </w:placeholder>
                <w15:appearance w15:val="hidden"/>
              </w:sdtPr>
              <w:sdtEndPr/>
              <w:sdtContent>
                <w:r w:rsidR="00193027">
                  <w:t>enero-2014</w:t>
                </w:r>
                <w:r w:rsidR="0057567B">
                  <w:t>- enero 2015</w:t>
                </w:r>
              </w:sdtContent>
            </w:sdt>
            <w:r w:rsidR="00457AA3" w:rsidRPr="00C579B8">
              <w:rPr>
                <w:lang w:bidi="es-ES"/>
              </w:rPr>
              <w:t xml:space="preserve"> </w:t>
            </w:r>
          </w:p>
        </w:tc>
        <w:tc>
          <w:tcPr>
            <w:tcW w:w="540" w:type="dxa"/>
            <w:gridSpan w:val="2"/>
          </w:tcPr>
          <w:p w14:paraId="0A93F3F0" w14:textId="77777777" w:rsidR="00667329" w:rsidRPr="00C579B8" w:rsidRDefault="00667329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0C5D59D1" wp14:editId="744B68A3">
                      <wp:extent cx="137160" cy="137160"/>
                      <wp:effectExtent l="19050" t="19050" r="15240" b="15240"/>
                      <wp:docPr id="1" name="Elipse 1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236A652" id="Elipse 1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6901EBAB" w14:textId="77777777" w:rsidR="00667329" w:rsidRPr="00C579B8" w:rsidRDefault="00667329" w:rsidP="00667329"/>
        </w:tc>
        <w:tc>
          <w:tcPr>
            <w:tcW w:w="8100" w:type="dxa"/>
            <w:gridSpan w:val="4"/>
            <w:vMerge w:val="restart"/>
          </w:tcPr>
          <w:p w14:paraId="09BAE2C8" w14:textId="31499D20" w:rsidR="00667329" w:rsidRPr="00C579B8" w:rsidRDefault="000E570E" w:rsidP="00667329">
            <w:pPr>
              <w:pStyle w:val="Ttulo2"/>
            </w:pPr>
            <w:r>
              <w:t xml:space="preserve">segundo tribunal colegiado del naveno </w:t>
            </w:r>
          </w:p>
          <w:p w14:paraId="06721DB5" w14:textId="552FA2AB" w:rsidR="00667329" w:rsidRDefault="000E570E" w:rsidP="0057567B">
            <w:r>
              <w:t>Préstamos de</w:t>
            </w:r>
            <w:r w:rsidR="0057567B">
              <w:t xml:space="preserve"> </w:t>
            </w:r>
            <w:r>
              <w:t>expedientes,</w:t>
            </w:r>
            <w:r w:rsidR="0057567B">
              <w:t xml:space="preserve"> elaboración de razones de </w:t>
            </w:r>
            <w:r>
              <w:t>notificación,</w:t>
            </w:r>
            <w:r w:rsidR="0057567B">
              <w:t xml:space="preserve"> citatorios de razones de </w:t>
            </w:r>
            <w:r>
              <w:t>notificación,</w:t>
            </w:r>
            <w:r w:rsidR="0057567B">
              <w:t xml:space="preserve"> citatorios. </w:t>
            </w:r>
          </w:p>
          <w:p w14:paraId="0748B3B4" w14:textId="49735482" w:rsidR="0057567B" w:rsidRPr="00C579B8" w:rsidRDefault="0057567B" w:rsidP="0057567B">
            <w:r>
              <w:t xml:space="preserve">Elaboración de proyectos de cumplimiento de </w:t>
            </w:r>
            <w:r w:rsidR="000E570E">
              <w:t>sentencias,</w:t>
            </w:r>
            <w:r>
              <w:t xml:space="preserve"> </w:t>
            </w:r>
            <w:r w:rsidR="000E570E">
              <w:t>así</w:t>
            </w:r>
            <w:r>
              <w:t xml:space="preserve"> como adelantos en proyectos de resolución </w:t>
            </w:r>
            <w:r w:rsidR="000E570E">
              <w:t xml:space="preserve">de amparo directo y amparo en revisión </w:t>
            </w:r>
          </w:p>
        </w:tc>
      </w:tr>
      <w:tr w:rsidR="00667329" w:rsidRPr="00C579B8" w14:paraId="09B7F713" w14:textId="77777777" w:rsidTr="000E570E">
        <w:trPr>
          <w:trHeight w:val="783"/>
        </w:trPr>
        <w:tc>
          <w:tcPr>
            <w:tcW w:w="1260" w:type="dxa"/>
            <w:vMerge/>
          </w:tcPr>
          <w:p w14:paraId="4D389EDF" w14:textId="77777777" w:rsidR="00667329" w:rsidRPr="00C579B8" w:rsidRDefault="00667329" w:rsidP="00667329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1033B57E" w14:textId="77777777" w:rsidR="00667329" w:rsidRPr="00C579B8" w:rsidRDefault="00667329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2AC66C81" w14:textId="77777777" w:rsidR="00667329" w:rsidRPr="00C579B8" w:rsidRDefault="00667329" w:rsidP="009C2411"/>
        </w:tc>
        <w:tc>
          <w:tcPr>
            <w:tcW w:w="180" w:type="dxa"/>
          </w:tcPr>
          <w:p w14:paraId="193D6084" w14:textId="77777777" w:rsidR="00667329" w:rsidRPr="00C579B8" w:rsidRDefault="00667329" w:rsidP="00DE759B"/>
        </w:tc>
        <w:tc>
          <w:tcPr>
            <w:tcW w:w="8100" w:type="dxa"/>
            <w:gridSpan w:val="4"/>
            <w:vMerge/>
          </w:tcPr>
          <w:p w14:paraId="62AC5EA6" w14:textId="77777777" w:rsidR="00667329" w:rsidRPr="00C579B8" w:rsidRDefault="00667329" w:rsidP="00EA62A2">
            <w:pPr>
              <w:pStyle w:val="Ttulo2"/>
            </w:pPr>
          </w:p>
        </w:tc>
      </w:tr>
      <w:tr w:rsidR="00AD0D32" w:rsidRPr="00C579B8" w14:paraId="7C746D77" w14:textId="77777777" w:rsidTr="000E570E">
        <w:trPr>
          <w:trHeight w:val="720"/>
        </w:trPr>
        <w:tc>
          <w:tcPr>
            <w:tcW w:w="10080" w:type="dxa"/>
            <w:gridSpan w:val="8"/>
          </w:tcPr>
          <w:p w14:paraId="718E5589" w14:textId="77777777" w:rsidR="00AD0D32" w:rsidRPr="00C579B8" w:rsidRDefault="00AD0D32" w:rsidP="00AD0D32"/>
        </w:tc>
      </w:tr>
      <w:tr w:rsidR="00667329" w:rsidRPr="00C579B8" w14:paraId="06057EC4" w14:textId="77777777" w:rsidTr="000E570E">
        <w:trPr>
          <w:trHeight w:val="907"/>
        </w:trPr>
        <w:tc>
          <w:tcPr>
            <w:tcW w:w="10080" w:type="dxa"/>
            <w:gridSpan w:val="8"/>
          </w:tcPr>
          <w:p w14:paraId="19986272" w14:textId="77777777" w:rsidR="00667329" w:rsidRPr="00C579B8" w:rsidRDefault="00C8772E" w:rsidP="00AD0D32">
            <w:pPr>
              <w:pStyle w:val="Ttulo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20"/>
                <w:szCs w:val="22"/>
              </w:rPr>
            </w:pPr>
            <w:sdt>
              <w:sdtPr>
                <w:id w:val="-1908763273"/>
                <w:placeholder>
                  <w:docPart w:val="A6C0DA77C45D4936942F42E6253FA008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C579B8">
                  <w:rPr>
                    <w:lang w:bidi="es-ES"/>
                  </w:rPr>
                  <w:t>Educación</w:t>
                </w:r>
              </w:sdtContent>
            </w:sdt>
          </w:p>
        </w:tc>
      </w:tr>
      <w:tr w:rsidR="00313CEB" w:rsidRPr="00C579B8" w14:paraId="0D4E29F9" w14:textId="77777777" w:rsidTr="000E570E">
        <w:trPr>
          <w:trHeight w:val="270"/>
        </w:trPr>
        <w:tc>
          <w:tcPr>
            <w:tcW w:w="1260" w:type="dxa"/>
            <w:vMerge w:val="restart"/>
          </w:tcPr>
          <w:p w14:paraId="1BDCE665" w14:textId="0B99012E" w:rsidR="00313CEB" w:rsidRPr="00C579B8" w:rsidRDefault="007B277A" w:rsidP="00DE759B">
            <w:pPr>
              <w:pStyle w:val="Ttulo3"/>
            </w:pPr>
            <w:r>
              <w:t>junio 2009-2015</w:t>
            </w:r>
          </w:p>
        </w:tc>
        <w:tc>
          <w:tcPr>
            <w:tcW w:w="540" w:type="dxa"/>
            <w:gridSpan w:val="2"/>
          </w:tcPr>
          <w:p w14:paraId="047F6538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0BFA1A85" wp14:editId="14D829F9">
                      <wp:extent cx="137160" cy="137160"/>
                      <wp:effectExtent l="19050" t="19050" r="15240" b="15240"/>
                      <wp:docPr id="2" name="Elipse 2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B2F46D3" id="Elipse 2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265AD57C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05BCBC1C" w14:textId="20406D70" w:rsidR="00313CEB" w:rsidRPr="00C579B8" w:rsidRDefault="007B277A" w:rsidP="00667329">
            <w:pPr>
              <w:pStyle w:val="Ttulo2"/>
            </w:pPr>
            <w:r>
              <w:t xml:space="preserve">Universidad Autònoma de san Luis Potosi </w:t>
            </w:r>
          </w:p>
          <w:p w14:paraId="34892B48" w14:textId="67CEA7FC" w:rsidR="00313CEB" w:rsidRPr="00C579B8" w:rsidRDefault="007B277A" w:rsidP="00457AA3">
            <w:r>
              <w:t xml:space="preserve">Licenciado en Derecho </w:t>
            </w:r>
            <w:r w:rsidR="00457AA3" w:rsidRPr="00C579B8">
              <w:rPr>
                <w:lang w:bidi="es-ES"/>
              </w:rPr>
              <w:t xml:space="preserve"> </w:t>
            </w:r>
          </w:p>
        </w:tc>
      </w:tr>
      <w:tr w:rsidR="00313CEB" w:rsidRPr="00C579B8" w14:paraId="7C4F0F8E" w14:textId="77777777" w:rsidTr="000E570E">
        <w:trPr>
          <w:trHeight w:val="783"/>
        </w:trPr>
        <w:tc>
          <w:tcPr>
            <w:tcW w:w="1260" w:type="dxa"/>
            <w:vMerge/>
          </w:tcPr>
          <w:p w14:paraId="0AACED82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2720429C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1BA81EDC" w14:textId="77777777" w:rsidR="00313CEB" w:rsidRPr="00C579B8" w:rsidRDefault="00313CEB" w:rsidP="009C2411"/>
        </w:tc>
        <w:tc>
          <w:tcPr>
            <w:tcW w:w="180" w:type="dxa"/>
          </w:tcPr>
          <w:p w14:paraId="1BB49CA4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7AE9F453" w14:textId="77777777" w:rsidR="00313CEB" w:rsidRPr="00C579B8" w:rsidRDefault="00313CEB" w:rsidP="00DE759B"/>
        </w:tc>
      </w:tr>
      <w:tr w:rsidR="00313CEB" w:rsidRPr="00C579B8" w14:paraId="17434DC7" w14:textId="77777777" w:rsidTr="000E570E">
        <w:trPr>
          <w:trHeight w:val="180"/>
        </w:trPr>
        <w:tc>
          <w:tcPr>
            <w:tcW w:w="1260" w:type="dxa"/>
            <w:vMerge w:val="restart"/>
          </w:tcPr>
          <w:p w14:paraId="0014C116" w14:textId="2EFA2A6C" w:rsidR="00313CEB" w:rsidRPr="00C579B8" w:rsidRDefault="007B277A" w:rsidP="00DE759B">
            <w:pPr>
              <w:pStyle w:val="Ttulo3"/>
            </w:pPr>
            <w:r>
              <w:t>mayo 2007-2009</w:t>
            </w:r>
          </w:p>
        </w:tc>
        <w:tc>
          <w:tcPr>
            <w:tcW w:w="540" w:type="dxa"/>
            <w:gridSpan w:val="2"/>
          </w:tcPr>
          <w:p w14:paraId="37401E44" w14:textId="77777777" w:rsidR="00313CEB" w:rsidRPr="00C579B8" w:rsidRDefault="00313CEB" w:rsidP="00667329">
            <w:pPr>
              <w:jc w:val="center"/>
            </w:pPr>
            <w:r w:rsidRPr="00C579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43CEFE23" wp14:editId="76F865E5">
                      <wp:extent cx="137160" cy="137160"/>
                      <wp:effectExtent l="19050" t="19050" r="15240" b="15240"/>
                      <wp:docPr id="4" name="Elipse 4" descr="Decorati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592C5C0" id="Elipse 4" o:spid="_x0000_s1026" alt="Decorativo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31D5F62A" w14:textId="77777777" w:rsidR="00313CEB" w:rsidRPr="00C579B8" w:rsidRDefault="00313CEB" w:rsidP="00667329"/>
        </w:tc>
        <w:tc>
          <w:tcPr>
            <w:tcW w:w="8100" w:type="dxa"/>
            <w:gridSpan w:val="4"/>
            <w:vMerge w:val="restart"/>
          </w:tcPr>
          <w:p w14:paraId="78517A1A" w14:textId="594CE710" w:rsidR="00313CEB" w:rsidRPr="00C579B8" w:rsidRDefault="007B277A" w:rsidP="00DE759B">
            <w:pPr>
              <w:pStyle w:val="Ttulo2"/>
            </w:pPr>
            <w:r>
              <w:t xml:space="preserve">JESÙS SILVA HERZOG </w:t>
            </w:r>
          </w:p>
          <w:p w14:paraId="68C63745" w14:textId="11D7D698" w:rsidR="00313CEB" w:rsidRPr="00C579B8" w:rsidRDefault="007B277A" w:rsidP="00DE759B">
            <w:r>
              <w:t xml:space="preserve">Preparatoria </w:t>
            </w:r>
          </w:p>
        </w:tc>
      </w:tr>
      <w:tr w:rsidR="00313CEB" w:rsidRPr="00C579B8" w14:paraId="053A17B8" w14:textId="77777777" w:rsidTr="000E570E">
        <w:trPr>
          <w:trHeight w:val="783"/>
        </w:trPr>
        <w:tc>
          <w:tcPr>
            <w:tcW w:w="1260" w:type="dxa"/>
            <w:vMerge/>
          </w:tcPr>
          <w:p w14:paraId="0C0B7A80" w14:textId="77777777" w:rsidR="00313CEB" w:rsidRPr="00C579B8" w:rsidRDefault="00313CEB" w:rsidP="00DE759B">
            <w:pPr>
              <w:pStyle w:val="Ttulo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2F67449C" w14:textId="77777777" w:rsidR="00313CEB" w:rsidRPr="00C579B8" w:rsidRDefault="00313CEB" w:rsidP="00EA62A2">
            <w:pPr>
              <w:rPr>
                <w:noProof/>
                <w:lang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27BFF2C9" w14:textId="77777777" w:rsidR="00313CEB" w:rsidRPr="00C579B8" w:rsidRDefault="00313CEB" w:rsidP="009C2411"/>
        </w:tc>
        <w:tc>
          <w:tcPr>
            <w:tcW w:w="180" w:type="dxa"/>
          </w:tcPr>
          <w:p w14:paraId="09D1C1E5" w14:textId="77777777" w:rsidR="00313CEB" w:rsidRPr="00C579B8" w:rsidRDefault="00313CEB" w:rsidP="00DE759B"/>
        </w:tc>
        <w:tc>
          <w:tcPr>
            <w:tcW w:w="8100" w:type="dxa"/>
            <w:gridSpan w:val="4"/>
            <w:vMerge/>
          </w:tcPr>
          <w:p w14:paraId="4F081C7F" w14:textId="77777777" w:rsidR="00313CEB" w:rsidRPr="00C579B8" w:rsidRDefault="00313CEB" w:rsidP="00DE759B"/>
        </w:tc>
      </w:tr>
      <w:tr w:rsidR="00AD0D32" w:rsidRPr="00C579B8" w14:paraId="1C02DDF4" w14:textId="77777777" w:rsidTr="000E570E">
        <w:trPr>
          <w:trHeight w:val="432"/>
        </w:trPr>
        <w:tc>
          <w:tcPr>
            <w:tcW w:w="10080" w:type="dxa"/>
            <w:gridSpan w:val="8"/>
          </w:tcPr>
          <w:p w14:paraId="20ACB0AF" w14:textId="77777777" w:rsidR="00AD0D32" w:rsidRPr="00C579B8" w:rsidRDefault="00AD0D32" w:rsidP="00AD0D32"/>
        </w:tc>
      </w:tr>
      <w:tr w:rsidR="006307EA" w:rsidRPr="00C579B8" w14:paraId="554519BD" w14:textId="77777777" w:rsidTr="000E570E">
        <w:trPr>
          <w:trHeight w:val="907"/>
        </w:trPr>
        <w:tc>
          <w:tcPr>
            <w:tcW w:w="5040" w:type="dxa"/>
            <w:gridSpan w:val="6"/>
          </w:tcPr>
          <w:p w14:paraId="35098BD8" w14:textId="65C3C1B5" w:rsidR="006307EA" w:rsidRPr="00C579B8" w:rsidRDefault="00445080" w:rsidP="00AD0D32">
            <w:pPr>
              <w:pStyle w:val="Ttulo1"/>
            </w:pPr>
            <w:r>
              <w:t xml:space="preserve">habilidades </w:t>
            </w:r>
          </w:p>
        </w:tc>
        <w:tc>
          <w:tcPr>
            <w:tcW w:w="630" w:type="dxa"/>
          </w:tcPr>
          <w:p w14:paraId="4A46ABC5" w14:textId="77777777" w:rsidR="006307EA" w:rsidRPr="00C579B8" w:rsidRDefault="006307EA" w:rsidP="00AD0D32"/>
        </w:tc>
        <w:tc>
          <w:tcPr>
            <w:tcW w:w="4410" w:type="dxa"/>
          </w:tcPr>
          <w:p w14:paraId="1438774A" w14:textId="045EFC89" w:rsidR="006307EA" w:rsidRPr="00C579B8" w:rsidRDefault="000E570E" w:rsidP="00AD0D32">
            <w:pPr>
              <w:pStyle w:val="Ttulo1"/>
            </w:pPr>
            <w:r>
              <w:t xml:space="preserve">interès profecional </w:t>
            </w:r>
          </w:p>
        </w:tc>
      </w:tr>
      <w:tr w:rsidR="006307EA" w:rsidRPr="00C579B8" w14:paraId="4FE8BD1C" w14:textId="77777777" w:rsidTr="000E570E">
        <w:trPr>
          <w:trHeight w:val="783"/>
        </w:trPr>
        <w:tc>
          <w:tcPr>
            <w:tcW w:w="5040" w:type="dxa"/>
            <w:gridSpan w:val="6"/>
          </w:tcPr>
          <w:p w14:paraId="4ABA5098" w14:textId="77777777" w:rsidR="006307EA" w:rsidRDefault="00445080" w:rsidP="00445080">
            <w:pPr>
              <w:pStyle w:val="Listaconvietas"/>
            </w:pPr>
            <w:r>
              <w:t xml:space="preserve">Responsable </w:t>
            </w:r>
          </w:p>
          <w:p w14:paraId="7A62F1AC" w14:textId="77777777" w:rsidR="00445080" w:rsidRDefault="00445080" w:rsidP="00445080">
            <w:pPr>
              <w:pStyle w:val="Listaconvietas"/>
            </w:pPr>
            <w:r>
              <w:t>Organizado</w:t>
            </w:r>
          </w:p>
          <w:p w14:paraId="355D1FE0" w14:textId="77777777" w:rsidR="00445080" w:rsidRDefault="00445080" w:rsidP="00445080">
            <w:pPr>
              <w:pStyle w:val="Listaconvietas"/>
            </w:pPr>
            <w:r>
              <w:t xml:space="preserve">Trabajo en Equipo </w:t>
            </w:r>
          </w:p>
          <w:p w14:paraId="073A872E" w14:textId="717BCC65" w:rsidR="00445080" w:rsidRPr="00C579B8" w:rsidRDefault="00445080" w:rsidP="00445080">
            <w:pPr>
              <w:pStyle w:val="Listaconvietas"/>
              <w:numPr>
                <w:ilvl w:val="0"/>
                <w:numId w:val="0"/>
              </w:numPr>
              <w:ind w:left="360"/>
            </w:pPr>
          </w:p>
        </w:tc>
        <w:tc>
          <w:tcPr>
            <w:tcW w:w="630" w:type="dxa"/>
          </w:tcPr>
          <w:p w14:paraId="6B6091BA" w14:textId="77777777" w:rsidR="006307EA" w:rsidRPr="00C579B8" w:rsidRDefault="006307EA" w:rsidP="00DE759B"/>
        </w:tc>
        <w:tc>
          <w:tcPr>
            <w:tcW w:w="4410" w:type="dxa"/>
          </w:tcPr>
          <w:p w14:paraId="72C3783D" w14:textId="71344F5C" w:rsidR="006307EA" w:rsidRPr="00C579B8" w:rsidRDefault="000E570E" w:rsidP="000E570E">
            <w:pPr>
              <w:jc w:val="both"/>
            </w:pPr>
            <w:r>
              <w:t xml:space="preserve">Encontrar una organización que me ofrezca desarrollo </w:t>
            </w:r>
            <w:r w:rsidR="00CC7522">
              <w:t>profesional como</w:t>
            </w:r>
            <w:r>
              <w:t xml:space="preserve"> </w:t>
            </w:r>
            <w:proofErr w:type="gramStart"/>
            <w:r>
              <w:t>personal,  brindarme</w:t>
            </w:r>
            <w:proofErr w:type="gramEnd"/>
            <w:r>
              <w:t xml:space="preserve"> la experiencia necesaria para alcanzar mis objetivos y seguir creciendo profesionalmente.  </w:t>
            </w:r>
          </w:p>
        </w:tc>
      </w:tr>
    </w:tbl>
    <w:p w14:paraId="2EABCC3D" w14:textId="6853477B" w:rsidR="00180710" w:rsidRPr="00C579B8" w:rsidRDefault="00180710" w:rsidP="00FB0432">
      <w:pPr>
        <w:rPr>
          <w:sz w:val="12"/>
        </w:rPr>
      </w:pPr>
    </w:p>
    <w:sectPr w:rsidR="00180710" w:rsidRPr="00C579B8" w:rsidSect="00FC1A19">
      <w:type w:val="continuous"/>
      <w:pgSz w:w="11906" w:h="16838" w:code="9"/>
      <w:pgMar w:top="907" w:right="922" w:bottom="0" w:left="922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634B" w14:textId="77777777" w:rsidR="00011440" w:rsidRDefault="00011440" w:rsidP="003D42E9">
      <w:r>
        <w:separator/>
      </w:r>
    </w:p>
  </w:endnote>
  <w:endnote w:type="continuationSeparator" w:id="0">
    <w:p w14:paraId="027DF399" w14:textId="77777777" w:rsidR="00011440" w:rsidRDefault="00011440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F296" w14:textId="77777777" w:rsidR="00011440" w:rsidRDefault="00011440" w:rsidP="003D42E9">
      <w:r>
        <w:separator/>
      </w:r>
    </w:p>
  </w:footnote>
  <w:footnote w:type="continuationSeparator" w:id="0">
    <w:p w14:paraId="0D26B840" w14:textId="77777777" w:rsidR="00011440" w:rsidRDefault="00011440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40"/>
    <w:rsid w:val="00011440"/>
    <w:rsid w:val="000761F2"/>
    <w:rsid w:val="000D60A5"/>
    <w:rsid w:val="000E055C"/>
    <w:rsid w:val="000E570E"/>
    <w:rsid w:val="00180710"/>
    <w:rsid w:val="0019254A"/>
    <w:rsid w:val="00193027"/>
    <w:rsid w:val="001A07E0"/>
    <w:rsid w:val="001A6F0C"/>
    <w:rsid w:val="001D5578"/>
    <w:rsid w:val="001D7755"/>
    <w:rsid w:val="00231540"/>
    <w:rsid w:val="002370D3"/>
    <w:rsid w:val="0030456C"/>
    <w:rsid w:val="00313CEB"/>
    <w:rsid w:val="00315265"/>
    <w:rsid w:val="00322C94"/>
    <w:rsid w:val="00360468"/>
    <w:rsid w:val="0039032E"/>
    <w:rsid w:val="003C0547"/>
    <w:rsid w:val="003D42E9"/>
    <w:rsid w:val="003E4645"/>
    <w:rsid w:val="003F4542"/>
    <w:rsid w:val="00413FAB"/>
    <w:rsid w:val="00430E0C"/>
    <w:rsid w:val="00445080"/>
    <w:rsid w:val="00457AA3"/>
    <w:rsid w:val="004823C2"/>
    <w:rsid w:val="00483E87"/>
    <w:rsid w:val="004940BD"/>
    <w:rsid w:val="004A6BB1"/>
    <w:rsid w:val="00523B0B"/>
    <w:rsid w:val="00526631"/>
    <w:rsid w:val="00531E08"/>
    <w:rsid w:val="0057567B"/>
    <w:rsid w:val="005B647F"/>
    <w:rsid w:val="005B65A2"/>
    <w:rsid w:val="0061481A"/>
    <w:rsid w:val="006307EA"/>
    <w:rsid w:val="0063153B"/>
    <w:rsid w:val="00667329"/>
    <w:rsid w:val="00671B73"/>
    <w:rsid w:val="00713365"/>
    <w:rsid w:val="00724932"/>
    <w:rsid w:val="00744959"/>
    <w:rsid w:val="007B277A"/>
    <w:rsid w:val="007B67D3"/>
    <w:rsid w:val="008038BB"/>
    <w:rsid w:val="008543EA"/>
    <w:rsid w:val="00865306"/>
    <w:rsid w:val="008E42E7"/>
    <w:rsid w:val="008F52BA"/>
    <w:rsid w:val="009048D2"/>
    <w:rsid w:val="00960AE6"/>
    <w:rsid w:val="009C2411"/>
    <w:rsid w:val="00A457B0"/>
    <w:rsid w:val="00A6401B"/>
    <w:rsid w:val="00A9448F"/>
    <w:rsid w:val="00AB5A73"/>
    <w:rsid w:val="00AD0D32"/>
    <w:rsid w:val="00B067CD"/>
    <w:rsid w:val="00B70A77"/>
    <w:rsid w:val="00B758ED"/>
    <w:rsid w:val="00BA6B97"/>
    <w:rsid w:val="00C579B8"/>
    <w:rsid w:val="00C832BD"/>
    <w:rsid w:val="00C8772E"/>
    <w:rsid w:val="00CC7522"/>
    <w:rsid w:val="00D51E18"/>
    <w:rsid w:val="00D7168E"/>
    <w:rsid w:val="00DE759B"/>
    <w:rsid w:val="00E0696E"/>
    <w:rsid w:val="00EA62A2"/>
    <w:rsid w:val="00EB6FE0"/>
    <w:rsid w:val="00EC5D87"/>
    <w:rsid w:val="00EE4AD0"/>
    <w:rsid w:val="00F85A56"/>
    <w:rsid w:val="00F96D85"/>
    <w:rsid w:val="00FA4408"/>
    <w:rsid w:val="00FB0432"/>
    <w:rsid w:val="00FC1A19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6968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54A"/>
    <w:rPr>
      <w:color w:val="0B0402" w:themeColor="accent6" w:themeShade="1A"/>
      <w:sz w:val="20"/>
      <w:szCs w:val="22"/>
    </w:rPr>
  </w:style>
  <w:style w:type="paragraph" w:styleId="Ttulo1">
    <w:name w:val="heading 1"/>
    <w:basedOn w:val="Normal"/>
    <w:next w:val="Normal"/>
    <w:link w:val="Ttulo1C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Ttulo2">
    <w:name w:val="heading 2"/>
    <w:basedOn w:val="Normal"/>
    <w:link w:val="Ttulo2C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Ttulo3">
    <w:name w:val="heading 3"/>
    <w:basedOn w:val="Normal"/>
    <w:link w:val="Ttulo3C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tulo">
    <w:name w:val="Title"/>
    <w:basedOn w:val="Normal"/>
    <w:link w:val="TtuloC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Textodelmarcadordeposicin">
    <w:name w:val="Placeholder Text"/>
    <w:basedOn w:val="Fuentedeprrafopredeter"/>
    <w:uiPriority w:val="99"/>
    <w:semiHidden/>
    <w:rsid w:val="00526631"/>
    <w:rPr>
      <w:color w:val="808080"/>
    </w:rPr>
  </w:style>
  <w:style w:type="table" w:styleId="Tablaconcuadrcula">
    <w:name w:val="Table Grid"/>
    <w:basedOn w:val="Tabla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Referenciasutil">
    <w:name w:val="Subtle Reference"/>
    <w:basedOn w:val="Fuentedeprrafopredeter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aconvietas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Sinrelleno">
    <w:name w:val="Sin relleno"/>
    <w:basedOn w:val="Tabla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laconcuadrculaclara">
    <w:name w:val="Grid Table Light"/>
    <w:basedOn w:val="Tabla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1clara-nfasis1">
    <w:name w:val="Grid Table 1 Light Accent 1"/>
    <w:basedOn w:val="Tabla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stilo1">
    <w:name w:val="Estilo 1"/>
    <w:basedOn w:val="Tabla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ubttulo">
    <w:name w:val="Subtitle"/>
    <w:basedOn w:val="Normal"/>
    <w:next w:val="Normal"/>
    <w:link w:val="SubttuloC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D0D32"/>
    <w:rPr>
      <w:rFonts w:eastAsiaTheme="minorEastAsia"/>
      <w:color w:val="BF1E00" w:themeColor="accen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yR\AppData\Local\Microsoft\Office\16.0\DTS\es-ES%7bE3C160C0-EA8E-4563-9992-2D0FC5EAC45C%7d\%7bE5B290BC-FB7B-43B2-8B0C-94955BE40A7B%7dTFa9c0dd13-d04c-48e2-9dfe-0bb02e3ad10e9d1db3a9_win32-4fd2de4e7b7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D8F7BD515F4D9EB0E438003DB3D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1B43D-7900-4E7F-8D87-CF8D3C95551F}"/>
      </w:docPartPr>
      <w:docPartBody>
        <w:p w:rsidR="004039FC" w:rsidRDefault="004039FC">
          <w:pPr>
            <w:pStyle w:val="26D8F7BD515F4D9EB0E438003DB3DF9E"/>
          </w:pPr>
          <w:r w:rsidRPr="00CF1A49">
            <w:rPr>
              <w:lang w:bidi="es-ES"/>
            </w:rPr>
            <w:t>Experiencia</w:t>
          </w:r>
        </w:p>
      </w:docPartBody>
    </w:docPart>
    <w:docPart>
      <w:docPartPr>
        <w:name w:val="1663BD62DEBE46A8847CFAEF483AF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86E29-1549-4877-AA46-DAEE489F4084}"/>
      </w:docPartPr>
      <w:docPartBody>
        <w:p w:rsidR="004039FC" w:rsidRDefault="004039FC">
          <w:pPr>
            <w:pStyle w:val="1663BD62DEBE46A8847CFAEF483AFAE9"/>
          </w:pPr>
          <w:r w:rsidRPr="00457AA3">
            <w:rPr>
              <w:lang w:bidi="es-ES"/>
            </w:rPr>
            <w:t>Mar 20XX-</w:t>
          </w:r>
          <w:r w:rsidRPr="00457AA3">
            <w:rPr>
              <w:lang w:bidi="es-ES"/>
            </w:rPr>
            <w:br/>
            <w:t>Ene 20XX</w:t>
          </w:r>
        </w:p>
      </w:docPartBody>
    </w:docPart>
    <w:docPart>
      <w:docPartPr>
        <w:name w:val="A6C0DA77C45D4936942F42E6253FA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3B2AE-D1B4-43EF-96BF-85EB9F90BE09}"/>
      </w:docPartPr>
      <w:docPartBody>
        <w:p w:rsidR="004039FC" w:rsidRDefault="004039FC">
          <w:pPr>
            <w:pStyle w:val="A6C0DA77C45D4936942F42E6253FA008"/>
          </w:pPr>
          <w:r w:rsidRPr="00CF1A49">
            <w:rPr>
              <w:lang w:bidi="es-ES"/>
            </w:rPr>
            <w:t>Educación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FC"/>
    <w:rsid w:val="0040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6D8F7BD515F4D9EB0E438003DB3DF9E">
    <w:name w:val="26D8F7BD515F4D9EB0E438003DB3DF9E"/>
  </w:style>
  <w:style w:type="paragraph" w:customStyle="1" w:styleId="1663BD62DEBE46A8847CFAEF483AFAE9">
    <w:name w:val="1663BD62DEBE46A8847CFAEF483AFAE9"/>
  </w:style>
  <w:style w:type="paragraph" w:customStyle="1" w:styleId="A6C0DA77C45D4936942F42E6253FA008">
    <w:name w:val="A6C0DA77C45D4936942F42E6253FA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{E5B290BC-FB7B-43B2-8B0C-94955BE40A7B}TFa9c0dd13-d04c-48e2-9dfe-0bb02e3ad10e9d1db3a9_win32-4fd2de4e7b7d</Template>
  <TotalTime>0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2026-06-07T18:13:00Z</dcterms:created>
  <dcterms:modified xsi:type="dcterms:W3CDTF">2026-06-08T16:47:00Z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