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45CA" w14:textId="77777777" w:rsidR="009C2411" w:rsidRPr="00C579B8" w:rsidRDefault="00AB5A73" w:rsidP="009C2411">
      <w:r w:rsidRPr="00C579B8">
        <w:rPr>
          <w:noProof/>
          <w:lang w:bidi="es-ES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425BC3D3" wp14:editId="24545019">
                <wp:simplePos x="0" y="0"/>
                <wp:positionH relativeFrom="page">
                  <wp:align>left</wp:align>
                </wp:positionH>
                <wp:positionV relativeFrom="paragraph">
                  <wp:posOffset>-1005840</wp:posOffset>
                </wp:positionV>
                <wp:extent cx="7589520" cy="10823575"/>
                <wp:effectExtent l="0" t="0" r="0" b="0"/>
                <wp:wrapNone/>
                <wp:docPr id="3" name="Grupo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823575"/>
                          <a:chOff x="0" y="1"/>
                          <a:chExt cx="7772400" cy="10198755"/>
                        </a:xfrm>
                      </wpg:grpSpPr>
                      <wps:wsp>
                        <wps:cNvPr id="1624173456" name="Rectángulo 1" descr="Decorativo"/>
                        <wps:cNvSpPr/>
                        <wps:spPr>
                          <a:xfrm>
                            <a:off x="0" y="1"/>
                            <a:ext cx="7772400" cy="1019875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ectángulo redondeado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56E6C" id="Grupo 3" o:spid="_x0000_s1026" alt="&quot;&quot;" style="position:absolute;margin-left:0;margin-top:-79.2pt;width:597.6pt;height:852.25pt;z-index:-251656192;mso-position-horizontal:left;mso-position-horizontal-relative:page;mso-width-relative:margin;mso-height-relative:margin" coordorigin="" coordsize="77724,10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">
                <v:rect id="Rectángulo 1" o:spid="_x0000_s1027" alt="Decorativo" style="position:absolute;width:77724;height:10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ectángulo redondeado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:rsidRPr="00C579B8" w14:paraId="34F9F202" w14:textId="77777777" w:rsidTr="00AD0D32">
        <w:trPr>
          <w:trHeight w:val="2880"/>
        </w:trPr>
        <w:tc>
          <w:tcPr>
            <w:tcW w:w="2610" w:type="dxa"/>
            <w:gridSpan w:val="5"/>
          </w:tcPr>
          <w:p w14:paraId="55B7316B" w14:textId="77777777" w:rsidR="00AD0D32" w:rsidRPr="00C579B8" w:rsidRDefault="00AD0D32" w:rsidP="00667329">
            <w:r w:rsidRPr="00C579B8">
              <w:rPr>
                <w:noProof/>
                <w:lang w:bidi="es-ES"/>
              </w:rPr>
              <w:drawing>
                <wp:inline distT="0" distB="0" distL="0" distR="0" wp14:anchorId="6C286EC7" wp14:editId="662EAECB">
                  <wp:extent cx="1463040" cy="1463040"/>
                  <wp:effectExtent l="0" t="0" r="3810" b="3810"/>
                  <wp:docPr id="420037155" name="Gráfico 6" descr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áfico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6FEFCA4F" w14:textId="7C03B521" w:rsidR="00AD0D32" w:rsidRPr="006F2B2E" w:rsidRDefault="006F2B2E" w:rsidP="00AD0D32">
            <w:pPr>
              <w:pStyle w:val="Ttulo"/>
              <w:spacing w:after="0"/>
              <w:rPr>
                <w:sz w:val="48"/>
                <w:szCs w:val="48"/>
              </w:rPr>
            </w:pPr>
            <w:r w:rsidRPr="006F2B2E">
              <w:rPr>
                <w:sz w:val="48"/>
                <w:szCs w:val="48"/>
              </w:rPr>
              <w:t xml:space="preserve">lIC. JUAN GUADALUPE FLORES MIRANDA </w:t>
            </w:r>
          </w:p>
          <w:p w14:paraId="402DB808" w14:textId="3C317397" w:rsidR="00AD0D32" w:rsidRPr="00C579B8" w:rsidRDefault="00AD0D32" w:rsidP="00DE759B"/>
        </w:tc>
      </w:tr>
      <w:tr w:rsidR="00667329" w:rsidRPr="00C579B8" w14:paraId="101A607D" w14:textId="77777777" w:rsidTr="00667329">
        <w:trPr>
          <w:trHeight w:val="900"/>
        </w:trPr>
        <w:tc>
          <w:tcPr>
            <w:tcW w:w="10080" w:type="dxa"/>
            <w:gridSpan w:val="8"/>
          </w:tcPr>
          <w:p w14:paraId="73C60E2A" w14:textId="77777777" w:rsidR="00667329" w:rsidRPr="00C579B8" w:rsidRDefault="00972A8C" w:rsidP="00667329">
            <w:pPr>
              <w:pStyle w:val="Ttulo1"/>
            </w:pPr>
            <w:sdt>
              <w:sdtPr>
                <w:id w:val="-1983300934"/>
                <w:placeholder>
                  <w:docPart w:val="CC4B2E348F724CA594E0E5F1BFBA16F2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Experiencia</w:t>
                </w:r>
              </w:sdtContent>
            </w:sdt>
          </w:p>
        </w:tc>
      </w:tr>
      <w:tr w:rsidR="00667329" w:rsidRPr="00C579B8" w14:paraId="564B4E1C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5EF45F5E" w14:textId="4A73C2D0" w:rsidR="00667329" w:rsidRPr="00C579B8" w:rsidRDefault="00DC4FE4" w:rsidP="00667329">
            <w:pPr>
              <w:pStyle w:val="Ttulo3"/>
            </w:pPr>
            <w:r>
              <w:t>marzo 2022 diciembre 2022</w:t>
            </w:r>
            <w:r w:rsidR="00667329" w:rsidRPr="00C579B8">
              <w:rPr>
                <w:lang w:bidi="es-ES"/>
              </w:rPr>
              <w:t xml:space="preserve"> </w:t>
            </w:r>
          </w:p>
          <w:p w14:paraId="5FFB8FAF" w14:textId="77777777" w:rsidR="00667329" w:rsidRPr="00C579B8" w:rsidRDefault="00667329" w:rsidP="00EA62A2"/>
        </w:tc>
        <w:tc>
          <w:tcPr>
            <w:tcW w:w="540" w:type="dxa"/>
            <w:gridSpan w:val="2"/>
          </w:tcPr>
          <w:p w14:paraId="50C4140D" w14:textId="77777777" w:rsidR="00667329" w:rsidRPr="00C579B8" w:rsidRDefault="00667329" w:rsidP="00FC6625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7F48E2B" wp14:editId="6BFEDB17">
                      <wp:extent cx="137160" cy="137160"/>
                      <wp:effectExtent l="19050" t="19050" r="15240" b="15240"/>
                      <wp:docPr id="1225056726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C551B7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0D420AA5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399F2034" w14:textId="47599AC3" w:rsidR="00667329" w:rsidRPr="00C579B8" w:rsidRDefault="00DC4FE4" w:rsidP="00667329">
            <w:pPr>
              <w:pStyle w:val="Ttulo2"/>
            </w:pPr>
            <w:r>
              <w:t>centro de producciòn santa rita s.a. de c.v.</w:t>
            </w:r>
          </w:p>
          <w:p w14:paraId="06AD38E4" w14:textId="77777777" w:rsidR="00667329" w:rsidRDefault="00DC4FE4" w:rsidP="00DC4FE4">
            <w:pPr>
              <w:jc w:val="both"/>
            </w:pPr>
            <w:r>
              <w:t xml:space="preserve">Encargado de elaboración de auditoria financieras , de cumplimiento y desempeño </w:t>
            </w:r>
          </w:p>
          <w:p w14:paraId="178B4E66" w14:textId="33F68D1E" w:rsidR="00DC4FE4" w:rsidRPr="00C579B8" w:rsidRDefault="00DC4FE4" w:rsidP="00DC4FE4">
            <w:pPr>
              <w:jc w:val="both"/>
            </w:pPr>
            <w:r>
              <w:t xml:space="preserve">Elaboración de informes financieros , de gestión y de resultados de los distintos del recurso publico con base a la normativa de la Ley Orgánica de la Administración Pública del Estado de San Luis Potosí    </w:t>
            </w:r>
          </w:p>
        </w:tc>
      </w:tr>
      <w:tr w:rsidR="00667329" w:rsidRPr="00C579B8" w14:paraId="2F1C59EB" w14:textId="77777777" w:rsidTr="00667329">
        <w:trPr>
          <w:trHeight w:val="900"/>
        </w:trPr>
        <w:tc>
          <w:tcPr>
            <w:tcW w:w="1260" w:type="dxa"/>
            <w:vMerge/>
          </w:tcPr>
          <w:p w14:paraId="220064B6" w14:textId="77777777" w:rsidR="00667329" w:rsidRPr="00C579B8" w:rsidRDefault="00667329" w:rsidP="00EA62A2">
            <w:pPr>
              <w:pStyle w:val="Ttulo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04245A1C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01A19C4C" w14:textId="77777777" w:rsidR="00667329" w:rsidRPr="00C579B8" w:rsidRDefault="00667329" w:rsidP="009C2411"/>
        </w:tc>
        <w:tc>
          <w:tcPr>
            <w:tcW w:w="180" w:type="dxa"/>
          </w:tcPr>
          <w:p w14:paraId="2FF5C4F6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0291D170" w14:textId="77777777" w:rsidR="00667329" w:rsidRPr="00C579B8" w:rsidRDefault="00667329" w:rsidP="00EA62A2">
            <w:pPr>
              <w:pStyle w:val="Ttulo2"/>
            </w:pPr>
          </w:p>
        </w:tc>
      </w:tr>
      <w:tr w:rsidR="00667329" w:rsidRPr="00C579B8" w14:paraId="3FA29D89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6DB24C3F" w14:textId="1822A765" w:rsidR="00667329" w:rsidRPr="00C579B8" w:rsidRDefault="00972A8C" w:rsidP="00667329">
            <w:pPr>
              <w:pStyle w:val="Ttulo3"/>
            </w:pPr>
            <w:sdt>
              <w:sdtPr>
                <w:id w:val="1948647176"/>
                <w:placeholder>
                  <w:docPart w:val="0A41ECC7760A414091AA349638A78B32"/>
                </w:placeholder>
                <w15:appearance w15:val="hidden"/>
              </w:sdtPr>
              <w:sdtEndPr/>
              <w:sdtContent>
                <w:r w:rsidR="00DC4FE4">
                  <w:t>octubre 2021-febrero 2022</w:t>
                </w:r>
              </w:sdtContent>
            </w:sdt>
            <w:r w:rsidR="00457AA3" w:rsidRPr="00C579B8">
              <w:rPr>
                <w:lang w:bidi="es-ES"/>
              </w:rPr>
              <w:t xml:space="preserve"> </w:t>
            </w:r>
          </w:p>
        </w:tc>
        <w:tc>
          <w:tcPr>
            <w:tcW w:w="540" w:type="dxa"/>
            <w:gridSpan w:val="2"/>
          </w:tcPr>
          <w:p w14:paraId="6C240B1A" w14:textId="77777777" w:rsidR="00667329" w:rsidRPr="00C579B8" w:rsidRDefault="00667329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B27E889" wp14:editId="351087E4">
                      <wp:extent cx="137160" cy="137160"/>
                      <wp:effectExtent l="19050" t="19050" r="15240" b="15240"/>
                      <wp:docPr id="1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CE4749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DCAD091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28B028B6" w14:textId="03C5BB65" w:rsidR="00667329" w:rsidRPr="00C579B8" w:rsidRDefault="00DC4FE4" w:rsidP="00667329">
            <w:pPr>
              <w:pStyle w:val="Ttulo2"/>
            </w:pPr>
            <w:r>
              <w:t xml:space="preserve">direcciòn de legalidad e integridad pùblica </w:t>
            </w:r>
          </w:p>
          <w:p w14:paraId="0A168336" w14:textId="77777777" w:rsidR="00667329" w:rsidRDefault="00DC4FE4" w:rsidP="00DC4FE4">
            <w:r>
              <w:t xml:space="preserve">Abogado del departamento de Investigación y Evolución Patrimonial  </w:t>
            </w:r>
          </w:p>
          <w:p w14:paraId="05410E44" w14:textId="77777777" w:rsidR="00DC4FE4" w:rsidRDefault="00DC4FE4" w:rsidP="00DC4FE4">
            <w:r>
              <w:t xml:space="preserve">Elaboración de dictámenes de denuncia y quejas  </w:t>
            </w:r>
          </w:p>
          <w:p w14:paraId="44F9D664" w14:textId="2E372B8B" w:rsidR="0010653F" w:rsidRPr="00C579B8" w:rsidRDefault="0010653F" w:rsidP="00DC4FE4">
            <w:r>
              <w:t xml:space="preserve">Elaboración de radicaciones y acuerdos en materia de investigación </w:t>
            </w:r>
          </w:p>
        </w:tc>
      </w:tr>
      <w:tr w:rsidR="00667329" w:rsidRPr="00C579B8" w14:paraId="528F43C0" w14:textId="77777777" w:rsidTr="00667329">
        <w:trPr>
          <w:trHeight w:val="783"/>
        </w:trPr>
        <w:tc>
          <w:tcPr>
            <w:tcW w:w="1260" w:type="dxa"/>
            <w:vMerge/>
          </w:tcPr>
          <w:p w14:paraId="5C825720" w14:textId="77777777" w:rsidR="00667329" w:rsidRPr="00C579B8" w:rsidRDefault="00667329" w:rsidP="00667329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0F5555F9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57CFE1C9" w14:textId="77777777" w:rsidR="00667329" w:rsidRPr="00C579B8" w:rsidRDefault="00667329" w:rsidP="009C2411"/>
        </w:tc>
        <w:tc>
          <w:tcPr>
            <w:tcW w:w="180" w:type="dxa"/>
          </w:tcPr>
          <w:p w14:paraId="5D15BBED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25D7601F" w14:textId="77777777" w:rsidR="00667329" w:rsidRPr="00C579B8" w:rsidRDefault="00667329" w:rsidP="00EA62A2">
            <w:pPr>
              <w:pStyle w:val="Ttulo2"/>
            </w:pPr>
          </w:p>
        </w:tc>
      </w:tr>
      <w:tr w:rsidR="00AD0D32" w:rsidRPr="00C579B8" w14:paraId="3D9D7032" w14:textId="77777777" w:rsidTr="00AD0D32">
        <w:trPr>
          <w:trHeight w:val="720"/>
        </w:trPr>
        <w:tc>
          <w:tcPr>
            <w:tcW w:w="10080" w:type="dxa"/>
            <w:gridSpan w:val="8"/>
          </w:tcPr>
          <w:p w14:paraId="5D270952" w14:textId="77777777" w:rsidR="00AD0D32" w:rsidRPr="00C579B8" w:rsidRDefault="00AD0D32" w:rsidP="00AD0D32"/>
        </w:tc>
      </w:tr>
      <w:tr w:rsidR="00667329" w:rsidRPr="00C579B8" w14:paraId="2391573E" w14:textId="77777777" w:rsidTr="00AD0D32">
        <w:trPr>
          <w:trHeight w:val="907"/>
        </w:trPr>
        <w:tc>
          <w:tcPr>
            <w:tcW w:w="10080" w:type="dxa"/>
            <w:gridSpan w:val="8"/>
          </w:tcPr>
          <w:p w14:paraId="5BE60D19" w14:textId="77777777" w:rsidR="00667329" w:rsidRPr="00C579B8" w:rsidRDefault="00972A8C" w:rsidP="00AD0D32">
            <w:pPr>
              <w:pStyle w:val="Ttulo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3209B2DDB61846E98FC89BA8E4ADD4EB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Educación</w:t>
                </w:r>
              </w:sdtContent>
            </w:sdt>
          </w:p>
        </w:tc>
      </w:tr>
      <w:tr w:rsidR="00313CEB" w:rsidRPr="00C579B8" w14:paraId="79F11341" w14:textId="77777777" w:rsidTr="00667329">
        <w:trPr>
          <w:trHeight w:val="270"/>
        </w:trPr>
        <w:tc>
          <w:tcPr>
            <w:tcW w:w="1260" w:type="dxa"/>
            <w:vMerge w:val="restart"/>
          </w:tcPr>
          <w:p w14:paraId="19CCB33A" w14:textId="2DE9A7C8" w:rsidR="00313CEB" w:rsidRPr="00C579B8" w:rsidRDefault="006F2B2E" w:rsidP="00DE759B">
            <w:pPr>
              <w:pStyle w:val="Ttulo3"/>
            </w:pPr>
            <w:r>
              <w:t>agosto 2012- 2017</w:t>
            </w:r>
          </w:p>
        </w:tc>
        <w:tc>
          <w:tcPr>
            <w:tcW w:w="540" w:type="dxa"/>
            <w:gridSpan w:val="2"/>
          </w:tcPr>
          <w:p w14:paraId="5D047968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563A118A" wp14:editId="0CBFC190">
                      <wp:extent cx="137160" cy="137160"/>
                      <wp:effectExtent l="19050" t="19050" r="15240" b="15240"/>
                      <wp:docPr id="2" name="Elipse 2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A7EE03E" id="Elipse 2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0FB2739C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4C09DF91" w14:textId="03EE5A92" w:rsidR="00313CEB" w:rsidRPr="00C579B8" w:rsidRDefault="006F2B2E" w:rsidP="00667329">
            <w:pPr>
              <w:pStyle w:val="Ttulo2"/>
            </w:pPr>
            <w:r>
              <w:t>universidad autònoma de san luis potosì</w:t>
            </w:r>
          </w:p>
          <w:p w14:paraId="31D2AAD9" w14:textId="68CA59CD" w:rsidR="00313CEB" w:rsidRPr="00C579B8" w:rsidRDefault="006F2B2E" w:rsidP="00457AA3">
            <w:r>
              <w:t xml:space="preserve">Facultad de Derecho Abogado Ponciano Arriaga Lieja </w:t>
            </w:r>
            <w:r w:rsidR="00457AA3" w:rsidRPr="00C579B8">
              <w:rPr>
                <w:lang w:bidi="es-ES"/>
              </w:rPr>
              <w:t xml:space="preserve"> </w:t>
            </w:r>
          </w:p>
        </w:tc>
      </w:tr>
      <w:tr w:rsidR="00313CEB" w:rsidRPr="00C579B8" w14:paraId="7F6574C3" w14:textId="77777777" w:rsidTr="00667329">
        <w:trPr>
          <w:trHeight w:val="783"/>
        </w:trPr>
        <w:tc>
          <w:tcPr>
            <w:tcW w:w="1260" w:type="dxa"/>
            <w:vMerge/>
          </w:tcPr>
          <w:p w14:paraId="307CAF4F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3A5E2591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48D40A89" w14:textId="77777777" w:rsidR="00313CEB" w:rsidRPr="00C579B8" w:rsidRDefault="00313CEB" w:rsidP="009C2411"/>
        </w:tc>
        <w:tc>
          <w:tcPr>
            <w:tcW w:w="180" w:type="dxa"/>
          </w:tcPr>
          <w:p w14:paraId="09A501F7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1A490C31" w14:textId="77777777" w:rsidR="00313CEB" w:rsidRPr="00C579B8" w:rsidRDefault="00313CEB" w:rsidP="00DE759B"/>
        </w:tc>
      </w:tr>
      <w:tr w:rsidR="00313CEB" w:rsidRPr="00C579B8" w14:paraId="57ABE8EC" w14:textId="77777777" w:rsidTr="00667329">
        <w:trPr>
          <w:trHeight w:val="180"/>
        </w:trPr>
        <w:tc>
          <w:tcPr>
            <w:tcW w:w="1260" w:type="dxa"/>
            <w:vMerge w:val="restart"/>
          </w:tcPr>
          <w:p w14:paraId="723D492F" w14:textId="23A97CFD" w:rsidR="00313CEB" w:rsidRPr="00C579B8" w:rsidRDefault="00313CEB" w:rsidP="00DE759B">
            <w:pPr>
              <w:pStyle w:val="Ttulo3"/>
            </w:pPr>
          </w:p>
        </w:tc>
        <w:tc>
          <w:tcPr>
            <w:tcW w:w="540" w:type="dxa"/>
            <w:gridSpan w:val="2"/>
          </w:tcPr>
          <w:p w14:paraId="342D8317" w14:textId="0F01969D" w:rsidR="00313CEB" w:rsidRPr="00C579B8" w:rsidRDefault="00313CEB" w:rsidP="00667329">
            <w:pPr>
              <w:jc w:val="center"/>
            </w:pPr>
          </w:p>
        </w:tc>
        <w:tc>
          <w:tcPr>
            <w:tcW w:w="180" w:type="dxa"/>
          </w:tcPr>
          <w:p w14:paraId="510ADC4D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28B252BC" w14:textId="6A55D10E" w:rsidR="00313CEB" w:rsidRPr="00C579B8" w:rsidRDefault="00313CEB" w:rsidP="00DE759B">
            <w:pPr>
              <w:pStyle w:val="Ttulo2"/>
            </w:pPr>
          </w:p>
          <w:p w14:paraId="5C1CCB30" w14:textId="672ECA2D" w:rsidR="00313CEB" w:rsidRPr="00C579B8" w:rsidRDefault="00313CEB" w:rsidP="00DE759B"/>
        </w:tc>
      </w:tr>
      <w:tr w:rsidR="00313CEB" w:rsidRPr="00C579B8" w14:paraId="13DC82CD" w14:textId="77777777" w:rsidTr="00667329">
        <w:trPr>
          <w:trHeight w:val="783"/>
        </w:trPr>
        <w:tc>
          <w:tcPr>
            <w:tcW w:w="1260" w:type="dxa"/>
            <w:vMerge/>
          </w:tcPr>
          <w:p w14:paraId="79138291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7C84F6E6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1400CA12" w14:textId="77777777" w:rsidR="00313CEB" w:rsidRPr="00C579B8" w:rsidRDefault="00313CEB" w:rsidP="009C2411"/>
        </w:tc>
        <w:tc>
          <w:tcPr>
            <w:tcW w:w="180" w:type="dxa"/>
          </w:tcPr>
          <w:p w14:paraId="7D54D965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3B24F51F" w14:textId="77777777" w:rsidR="00313CEB" w:rsidRPr="00C579B8" w:rsidRDefault="00313CEB" w:rsidP="00DE759B"/>
        </w:tc>
      </w:tr>
      <w:tr w:rsidR="00AD0D32" w:rsidRPr="00C579B8" w14:paraId="4FD5375A" w14:textId="77777777" w:rsidTr="00AD0D32">
        <w:trPr>
          <w:trHeight w:val="432"/>
        </w:trPr>
        <w:tc>
          <w:tcPr>
            <w:tcW w:w="10080" w:type="dxa"/>
            <w:gridSpan w:val="8"/>
          </w:tcPr>
          <w:p w14:paraId="0D92B277" w14:textId="77777777" w:rsidR="00AD0D32" w:rsidRPr="00C579B8" w:rsidRDefault="00AD0D32" w:rsidP="00AD0D32"/>
        </w:tc>
      </w:tr>
      <w:tr w:rsidR="006307EA" w:rsidRPr="00C579B8" w14:paraId="58DDB07E" w14:textId="77777777" w:rsidTr="006F2B2E">
        <w:trPr>
          <w:trHeight w:val="1062"/>
        </w:trPr>
        <w:tc>
          <w:tcPr>
            <w:tcW w:w="5040" w:type="dxa"/>
            <w:gridSpan w:val="6"/>
          </w:tcPr>
          <w:p w14:paraId="41B95368" w14:textId="136760BF" w:rsidR="006307EA" w:rsidRPr="00C579B8" w:rsidRDefault="006F2B2E" w:rsidP="00AD0D32">
            <w:pPr>
              <w:pStyle w:val="Ttulo1"/>
            </w:pPr>
            <w:r>
              <w:t>HABILIDADES</w:t>
            </w:r>
          </w:p>
        </w:tc>
        <w:tc>
          <w:tcPr>
            <w:tcW w:w="270" w:type="dxa"/>
          </w:tcPr>
          <w:p w14:paraId="7DC1A334" w14:textId="77777777" w:rsidR="006307EA" w:rsidRPr="00C579B8" w:rsidRDefault="006307EA" w:rsidP="00AD0D32"/>
        </w:tc>
        <w:tc>
          <w:tcPr>
            <w:tcW w:w="4770" w:type="dxa"/>
          </w:tcPr>
          <w:p w14:paraId="089F0DB6" w14:textId="62649E0B" w:rsidR="006307EA" w:rsidRPr="00C579B8" w:rsidRDefault="0010653F" w:rsidP="00AD0D32">
            <w:pPr>
              <w:pStyle w:val="Ttulo1"/>
            </w:pPr>
            <w:r>
              <w:t xml:space="preserve">interes Profecional </w:t>
            </w:r>
          </w:p>
        </w:tc>
      </w:tr>
      <w:tr w:rsidR="006307EA" w:rsidRPr="00C579B8" w14:paraId="7C85D207" w14:textId="77777777" w:rsidTr="006307EA">
        <w:trPr>
          <w:trHeight w:val="783"/>
        </w:trPr>
        <w:tc>
          <w:tcPr>
            <w:tcW w:w="5040" w:type="dxa"/>
            <w:gridSpan w:val="6"/>
          </w:tcPr>
          <w:p w14:paraId="74A2DF0F" w14:textId="77777777" w:rsidR="006F2B2E" w:rsidRDefault="006F2B2E" w:rsidP="006F2B2E">
            <w:pPr>
              <w:pStyle w:val="Listaconvietas"/>
            </w:pPr>
            <w:r>
              <w:t xml:space="preserve">Facilidad de palabra </w:t>
            </w:r>
          </w:p>
          <w:p w14:paraId="0555FB44" w14:textId="77777777" w:rsidR="006F2B2E" w:rsidRDefault="006F2B2E" w:rsidP="006F2B2E">
            <w:pPr>
              <w:pStyle w:val="Listaconvietas"/>
            </w:pPr>
            <w:r>
              <w:t xml:space="preserve">Manejo de objetivos </w:t>
            </w:r>
          </w:p>
          <w:p w14:paraId="7C0104AD" w14:textId="77777777" w:rsidR="006F2B2E" w:rsidRDefault="006F2B2E" w:rsidP="006F2B2E">
            <w:pPr>
              <w:pStyle w:val="Listaconvietas"/>
            </w:pPr>
            <w:r>
              <w:t xml:space="preserve">Proactividad </w:t>
            </w:r>
          </w:p>
          <w:p w14:paraId="0596B677" w14:textId="1433821C" w:rsidR="006F2B2E" w:rsidRPr="00C579B8" w:rsidRDefault="006F2B2E" w:rsidP="006F2B2E">
            <w:pPr>
              <w:pStyle w:val="Listaconvietas"/>
            </w:pPr>
            <w:r>
              <w:t xml:space="preserve">Trabajo bajo presión </w:t>
            </w:r>
          </w:p>
        </w:tc>
        <w:tc>
          <w:tcPr>
            <w:tcW w:w="270" w:type="dxa"/>
          </w:tcPr>
          <w:p w14:paraId="01E29A59" w14:textId="77777777" w:rsidR="006307EA" w:rsidRPr="00C579B8" w:rsidRDefault="006307EA" w:rsidP="00DE759B"/>
        </w:tc>
        <w:tc>
          <w:tcPr>
            <w:tcW w:w="4770" w:type="dxa"/>
          </w:tcPr>
          <w:p w14:paraId="6D47F4C3" w14:textId="7AA789CB" w:rsidR="006307EA" w:rsidRPr="00C579B8" w:rsidRDefault="006F2B2E" w:rsidP="00DE759B">
            <w:r>
              <w:t xml:space="preserve">Experiencia en temas corporativos , mercantiles y de recuperación de créditos  </w:t>
            </w:r>
          </w:p>
        </w:tc>
      </w:tr>
    </w:tbl>
    <w:p w14:paraId="34D74AC2" w14:textId="77777777" w:rsidR="00180710" w:rsidRPr="00C579B8" w:rsidRDefault="00180710" w:rsidP="00FB0432">
      <w:pPr>
        <w:rPr>
          <w:sz w:val="12"/>
        </w:rPr>
      </w:pPr>
    </w:p>
    <w:sectPr w:rsidR="00180710" w:rsidRPr="00C579B8" w:rsidSect="00FC1A19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17A8" w14:textId="77777777" w:rsidR="006F2B2E" w:rsidRDefault="006F2B2E" w:rsidP="003D42E9">
      <w:r>
        <w:separator/>
      </w:r>
    </w:p>
  </w:endnote>
  <w:endnote w:type="continuationSeparator" w:id="0">
    <w:p w14:paraId="3C775A88" w14:textId="77777777" w:rsidR="006F2B2E" w:rsidRDefault="006F2B2E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DEE87" w14:textId="77777777" w:rsidR="006F2B2E" w:rsidRDefault="006F2B2E" w:rsidP="003D42E9">
      <w:r>
        <w:separator/>
      </w:r>
    </w:p>
  </w:footnote>
  <w:footnote w:type="continuationSeparator" w:id="0">
    <w:p w14:paraId="311743CF" w14:textId="77777777" w:rsidR="006F2B2E" w:rsidRDefault="006F2B2E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2E"/>
    <w:rsid w:val="000761F2"/>
    <w:rsid w:val="000D60A5"/>
    <w:rsid w:val="000E055C"/>
    <w:rsid w:val="0010653F"/>
    <w:rsid w:val="00180710"/>
    <w:rsid w:val="0019254A"/>
    <w:rsid w:val="001A07E0"/>
    <w:rsid w:val="001A6F0C"/>
    <w:rsid w:val="001D5578"/>
    <w:rsid w:val="001D7755"/>
    <w:rsid w:val="00231540"/>
    <w:rsid w:val="002370D3"/>
    <w:rsid w:val="0030456C"/>
    <w:rsid w:val="00313CEB"/>
    <w:rsid w:val="00315265"/>
    <w:rsid w:val="00322C94"/>
    <w:rsid w:val="00360468"/>
    <w:rsid w:val="0039032E"/>
    <w:rsid w:val="003C0547"/>
    <w:rsid w:val="003D42E9"/>
    <w:rsid w:val="003E4645"/>
    <w:rsid w:val="003F4542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1481A"/>
    <w:rsid w:val="006307EA"/>
    <w:rsid w:val="0063153B"/>
    <w:rsid w:val="00667329"/>
    <w:rsid w:val="00671B73"/>
    <w:rsid w:val="006F2B2E"/>
    <w:rsid w:val="00713365"/>
    <w:rsid w:val="00724932"/>
    <w:rsid w:val="00744959"/>
    <w:rsid w:val="007B67D3"/>
    <w:rsid w:val="008038BB"/>
    <w:rsid w:val="008543EA"/>
    <w:rsid w:val="00865306"/>
    <w:rsid w:val="008E42E7"/>
    <w:rsid w:val="008F52BA"/>
    <w:rsid w:val="009048D2"/>
    <w:rsid w:val="00960AE6"/>
    <w:rsid w:val="009C2411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579B8"/>
    <w:rsid w:val="00C832BD"/>
    <w:rsid w:val="00D51E18"/>
    <w:rsid w:val="00D7168E"/>
    <w:rsid w:val="00DC4FE4"/>
    <w:rsid w:val="00DE759B"/>
    <w:rsid w:val="00E0696E"/>
    <w:rsid w:val="00EA62A2"/>
    <w:rsid w:val="00EB6FE0"/>
    <w:rsid w:val="00EC5D87"/>
    <w:rsid w:val="00EE4AD0"/>
    <w:rsid w:val="00F85A56"/>
    <w:rsid w:val="00F96D85"/>
    <w:rsid w:val="00FA4408"/>
    <w:rsid w:val="00FB0432"/>
    <w:rsid w:val="00FC1A19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F2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Ttulo1">
    <w:name w:val="heading 1"/>
    <w:basedOn w:val="Normal"/>
    <w:next w:val="Normal"/>
    <w:link w:val="Ttulo1C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Ttulo2">
    <w:name w:val="heading 2"/>
    <w:basedOn w:val="Normal"/>
    <w:link w:val="Ttulo2C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Ttulo3">
    <w:name w:val="heading 3"/>
    <w:basedOn w:val="Normal"/>
    <w:link w:val="Ttulo3C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tulo">
    <w:name w:val="Title"/>
    <w:basedOn w:val="Normal"/>
    <w:link w:val="TtuloC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xtodelmarcadordeposicin">
    <w:name w:val="Placeholder Text"/>
    <w:basedOn w:val="Fuentedeprrafopredeter"/>
    <w:uiPriority w:val="99"/>
    <w:semiHidden/>
    <w:rsid w:val="00526631"/>
    <w:rPr>
      <w:color w:val="808080"/>
    </w:rPr>
  </w:style>
  <w:style w:type="table" w:styleId="Tablaconcuadrcula">
    <w:name w:val="Table Grid"/>
    <w:basedOn w:val="Tabla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Referenciasutil">
    <w:name w:val="Subtle Reference"/>
    <w:basedOn w:val="Fuentedeprrafopredeter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aconvietas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Sinrelleno">
    <w:name w:val="Sin relleno"/>
    <w:basedOn w:val="Tabla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aconcuadrculaclara">
    <w:name w:val="Grid Table Light"/>
    <w:basedOn w:val="Tabla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1">
    <w:name w:val="Grid Table 1 Light Accent 1"/>
    <w:basedOn w:val="Tabla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 1"/>
    <w:basedOn w:val="Tabla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tulo">
    <w:name w:val="Subtitle"/>
    <w:basedOn w:val="Normal"/>
    <w:next w:val="Normal"/>
    <w:link w:val="SubttuloC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yR\AppData\Local\Microsoft\Office\16.0\DTS\es-ES%7bE3C160C0-EA8E-4563-9992-2D0FC5EAC45C%7d\%7bE5B290BC-FB7B-43B2-8B0C-94955BE40A7B%7dTFa9c0dd13-d04c-48e2-9dfe-0bb02e3ad10e9d1db3a9_win32-4fd2de4e7b7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4B2E348F724CA594E0E5F1BFBA1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E3B5A-2EB8-43AC-B2B0-CDAF2F85EFD7}"/>
      </w:docPartPr>
      <w:docPartBody>
        <w:p w:rsidR="00000000" w:rsidRDefault="00E81A26">
          <w:pPr>
            <w:pStyle w:val="CC4B2E348F724CA594E0E5F1BFBA16F2"/>
          </w:pPr>
          <w:r w:rsidRPr="00CF1A49">
            <w:rPr>
              <w:lang w:bidi="es-ES"/>
            </w:rPr>
            <w:t>Experiencia</w:t>
          </w:r>
        </w:p>
      </w:docPartBody>
    </w:docPart>
    <w:docPart>
      <w:docPartPr>
        <w:name w:val="0A41ECC7760A414091AA349638A78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FE57A-F71C-4394-AB7C-9E04F7314CAD}"/>
      </w:docPartPr>
      <w:docPartBody>
        <w:p w:rsidR="00000000" w:rsidRDefault="00E81A26">
          <w:pPr>
            <w:pStyle w:val="0A41ECC7760A414091AA349638A78B32"/>
          </w:pPr>
          <w:r w:rsidRPr="00457AA3">
            <w:rPr>
              <w:lang w:bidi="es-ES"/>
            </w:rPr>
            <w:t>Mar 20XX-</w:t>
          </w:r>
          <w:r w:rsidRPr="00457AA3">
            <w:rPr>
              <w:lang w:bidi="es-ES"/>
            </w:rPr>
            <w:br/>
            <w:t>Ene 20XX</w:t>
          </w:r>
        </w:p>
      </w:docPartBody>
    </w:docPart>
    <w:docPart>
      <w:docPartPr>
        <w:name w:val="3209B2DDB61846E98FC89BA8E4ADD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204EE-E93E-4C48-97E4-FB18F0B911EC}"/>
      </w:docPartPr>
      <w:docPartBody>
        <w:p w:rsidR="00000000" w:rsidRDefault="00E81A26">
          <w:pPr>
            <w:pStyle w:val="3209B2DDB61846E98FC89BA8E4ADD4EB"/>
          </w:pPr>
          <w:r w:rsidRPr="00CF1A49">
            <w:rPr>
              <w:lang w:bidi="es-ES"/>
            </w:rPr>
            <w:t>Educación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FC9EE1D31DB4B4CB10269C63DC1064C">
    <w:name w:val="BFC9EE1D31DB4B4CB10269C63DC1064C"/>
  </w:style>
  <w:style w:type="paragraph" w:customStyle="1" w:styleId="977472ABA1B6445FA2E754662837A9B5">
    <w:name w:val="977472ABA1B6445FA2E754662837A9B5"/>
  </w:style>
  <w:style w:type="paragraph" w:customStyle="1" w:styleId="63DE1882B159421A91A9A2F43DD04BD8">
    <w:name w:val="63DE1882B159421A91A9A2F43DD04BD8"/>
  </w:style>
  <w:style w:type="paragraph" w:customStyle="1" w:styleId="EA9484561E114E638FD00DD1F2FDBE20">
    <w:name w:val="EA9484561E114E638FD00DD1F2FDBE20"/>
  </w:style>
  <w:style w:type="paragraph" w:customStyle="1" w:styleId="3EC2FB49A0C8445F92DA400974C30382">
    <w:name w:val="3EC2FB49A0C8445F92DA400974C30382"/>
  </w:style>
  <w:style w:type="paragraph" w:customStyle="1" w:styleId="2B9677CAA1BD4B29BD1773667ECB1D0E">
    <w:name w:val="2B9677CAA1BD4B29BD1773667ECB1D0E"/>
  </w:style>
  <w:style w:type="paragraph" w:customStyle="1" w:styleId="CC4B2E348F724CA594E0E5F1BFBA16F2">
    <w:name w:val="CC4B2E348F724CA594E0E5F1BFBA16F2"/>
  </w:style>
  <w:style w:type="paragraph" w:customStyle="1" w:styleId="8BFE93D51B1F46ADB5B19FCBF18C203B">
    <w:name w:val="8BFE93D51B1F46ADB5B19FCBF18C203B"/>
  </w:style>
  <w:style w:type="paragraph" w:customStyle="1" w:styleId="D279BF7EB0BA4861BD2832A363A9FBBE">
    <w:name w:val="D279BF7EB0BA4861BD2832A363A9FBBE"/>
  </w:style>
  <w:style w:type="paragraph" w:customStyle="1" w:styleId="05E2AAF2B8AC45C49E9BAC60F17DB943">
    <w:name w:val="05E2AAF2B8AC45C49E9BAC60F17DB943"/>
  </w:style>
  <w:style w:type="paragraph" w:customStyle="1" w:styleId="0A41ECC7760A414091AA349638A78B32">
    <w:name w:val="0A41ECC7760A414091AA349638A78B32"/>
  </w:style>
  <w:style w:type="paragraph" w:customStyle="1" w:styleId="2583BECE6F09415BAF9BC2E9AEF5D2D4">
    <w:name w:val="2583BECE6F09415BAF9BC2E9AEF5D2D4"/>
  </w:style>
  <w:style w:type="paragraph" w:customStyle="1" w:styleId="19061BBF50724FBC9BEFD293D0988A35">
    <w:name w:val="19061BBF50724FBC9BEFD293D0988A35"/>
  </w:style>
  <w:style w:type="paragraph" w:customStyle="1" w:styleId="3209B2DDB61846E98FC89BA8E4ADD4EB">
    <w:name w:val="3209B2DDB61846E98FC89BA8E4ADD4EB"/>
  </w:style>
  <w:style w:type="paragraph" w:customStyle="1" w:styleId="3506F35871E24E69BD6BBF52970D0BB7">
    <w:name w:val="3506F35871E24E69BD6BBF52970D0BB7"/>
  </w:style>
  <w:style w:type="paragraph" w:customStyle="1" w:styleId="9A9F5A2F50A1439A9EFF60A730A28C56">
    <w:name w:val="9A9F5A2F50A1439A9EFF60A730A28C56"/>
  </w:style>
  <w:style w:type="paragraph" w:customStyle="1" w:styleId="540B30109BA0430CBB18A23A3B48D995">
    <w:name w:val="540B30109BA0430CBB18A23A3B48D995"/>
  </w:style>
  <w:style w:type="paragraph" w:customStyle="1" w:styleId="022C4EF530FD464FB9A17A5A7D562380">
    <w:name w:val="022C4EF530FD464FB9A17A5A7D562380"/>
  </w:style>
  <w:style w:type="paragraph" w:customStyle="1" w:styleId="271E06222B3943B8AF3EAA843ED64A2F">
    <w:name w:val="271E06222B3943B8AF3EAA843ED64A2F"/>
  </w:style>
  <w:style w:type="paragraph" w:customStyle="1" w:styleId="541F8681726B49FFAE79442D864FF1BE">
    <w:name w:val="541F8681726B49FFAE79442D864FF1BE"/>
  </w:style>
  <w:style w:type="paragraph" w:customStyle="1" w:styleId="4B674A143D8046099D64B610E7F77363">
    <w:name w:val="4B674A143D8046099D64B610E7F77363"/>
  </w:style>
  <w:style w:type="paragraph" w:customStyle="1" w:styleId="267FAD79A7094C6DBF5A4DE5235914E0">
    <w:name w:val="267FAD79A7094C6DBF5A4DE5235914E0"/>
  </w:style>
  <w:style w:type="paragraph" w:customStyle="1" w:styleId="98066943A01B43FBB1BB3A02DBA18756">
    <w:name w:val="98066943A01B43FBB1BB3A02DBA18756"/>
  </w:style>
  <w:style w:type="paragraph" w:customStyle="1" w:styleId="5BFF30921C1C4039B3518FC35185B8BC">
    <w:name w:val="5BFF30921C1C4039B3518FC35185B8BC"/>
  </w:style>
  <w:style w:type="paragraph" w:customStyle="1" w:styleId="2A1392D92DFD4A25B7C4E95E635AFBB3">
    <w:name w:val="2A1392D92DFD4A25B7C4E95E635AFBB3"/>
  </w:style>
  <w:style w:type="paragraph" w:customStyle="1" w:styleId="679B97748FD5417382C847F31CC7A62D">
    <w:name w:val="679B97748FD5417382C847F31CC7A62D"/>
  </w:style>
  <w:style w:type="paragraph" w:customStyle="1" w:styleId="D75A8288215B4381AC1FDD3F3DFF7126">
    <w:name w:val="D75A8288215B4381AC1FDD3F3DFF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{E5B290BC-FB7B-43B2-8B0C-94955BE40A7B}TFa9c0dd13-d04c-48e2-9dfe-0bb02e3ad10e9d1db3a9_win32-4fd2de4e7b7d</Template>
  <TotalTime>0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2026-06-07T19:43:00Z</dcterms:created>
  <dcterms:modified xsi:type="dcterms:W3CDTF">2026-06-07T20:06:00Z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