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</w:t>
      </w:r>
      <w:r w:rsidR="0096035A">
        <w:rPr>
          <w:rFonts w:ascii="Bookman Old Style" w:hAnsi="Bookman Old Style"/>
          <w:lang w:val="es-ES"/>
        </w:rPr>
        <w:t>DE ENERO</w:t>
      </w:r>
      <w:r w:rsidR="00710AE5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>DEL 202</w:t>
      </w:r>
      <w:r w:rsidR="00EB5217">
        <w:rPr>
          <w:rFonts w:ascii="Bookman Old Style" w:hAnsi="Bookman Old Style"/>
          <w:lang w:val="es-ES"/>
        </w:rPr>
        <w:t>6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96035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1005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96035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205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96035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119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96035A">
        <w:rPr>
          <w:b/>
          <w:sz w:val="28"/>
          <w:lang w:val="es-MX"/>
        </w:rPr>
        <w:t>4</w:t>
      </w:r>
      <w:bookmarkStart w:id="0" w:name="_GoBack"/>
      <w:bookmarkEnd w:id="0"/>
      <w:r>
        <w:rPr>
          <w:b/>
          <w:sz w:val="28"/>
          <w:lang w:val="es-MX"/>
        </w:rPr>
        <w:t xml:space="preserve">  de  </w:t>
      </w:r>
      <w:r w:rsidR="00EB5217">
        <w:rPr>
          <w:b/>
          <w:sz w:val="28"/>
          <w:lang w:val="es-MX"/>
        </w:rPr>
        <w:t>Febrero</w:t>
      </w:r>
      <w:r w:rsidR="00C415FD">
        <w:rPr>
          <w:b/>
          <w:sz w:val="28"/>
          <w:lang w:val="es-MX"/>
        </w:rPr>
        <w:t xml:space="preserve"> del   202</w:t>
      </w:r>
      <w:r w:rsidR="00EB5217">
        <w:rPr>
          <w:b/>
          <w:sz w:val="28"/>
          <w:lang w:val="es-MX"/>
        </w:rPr>
        <w:t>6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255" w:rsidRDefault="00F92255" w:rsidP="005161F6">
      <w:r>
        <w:separator/>
      </w:r>
    </w:p>
  </w:endnote>
  <w:endnote w:type="continuationSeparator" w:id="0">
    <w:p w:rsidR="00F92255" w:rsidRDefault="00F92255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255" w:rsidRDefault="00F92255" w:rsidP="005161F6">
      <w:r>
        <w:separator/>
      </w:r>
    </w:p>
  </w:footnote>
  <w:footnote w:type="continuationSeparator" w:id="0">
    <w:p w:rsidR="00F92255" w:rsidRDefault="00F92255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0AE5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D3516"/>
    <w:rsid w:val="008E14AD"/>
    <w:rsid w:val="00906365"/>
    <w:rsid w:val="00915639"/>
    <w:rsid w:val="009416A3"/>
    <w:rsid w:val="0096035A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B4A44"/>
    <w:rsid w:val="00DE1E96"/>
    <w:rsid w:val="00E13FEA"/>
    <w:rsid w:val="00E25759"/>
    <w:rsid w:val="00E45E93"/>
    <w:rsid w:val="00E50C15"/>
    <w:rsid w:val="00E72C2C"/>
    <w:rsid w:val="00EB2214"/>
    <w:rsid w:val="00EB5217"/>
    <w:rsid w:val="00EB7CF2"/>
    <w:rsid w:val="00EC329D"/>
    <w:rsid w:val="00F64A1E"/>
    <w:rsid w:val="00F65F1E"/>
    <w:rsid w:val="00F80511"/>
    <w:rsid w:val="00F9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55CDDBD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10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10</cp:revision>
  <cp:lastPrinted>2022-01-31T17:39:00Z</cp:lastPrinted>
  <dcterms:created xsi:type="dcterms:W3CDTF">2022-04-11T18:28:00Z</dcterms:created>
  <dcterms:modified xsi:type="dcterms:W3CDTF">2026-02-04T19:18:00Z</dcterms:modified>
</cp:coreProperties>
</file>