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Pr="00D51821" w:rsidRDefault="00225388" w:rsidP="00D51821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sz w:val="24"/>
          <w:szCs w:val="24"/>
          <w:lang w:val="es-ES"/>
        </w:rPr>
      </w:pPr>
      <w:r w:rsidRPr="00D51821">
        <w:rPr>
          <w:rFonts w:ascii="Bookman Old Style" w:hAnsi="Bookman Old Style"/>
          <w:sz w:val="24"/>
          <w:szCs w:val="24"/>
          <w:lang w:val="es-ES"/>
        </w:rPr>
        <w:t xml:space="preserve">CORRESPONDIENTE AL MES </w:t>
      </w:r>
      <w:bookmarkStart w:id="0" w:name="_GoBack"/>
      <w:bookmarkEnd w:id="0"/>
      <w:r w:rsidR="00CA3783" w:rsidRPr="00D51821">
        <w:rPr>
          <w:rFonts w:ascii="Bookman Old Style" w:hAnsi="Bookman Old Style"/>
          <w:sz w:val="24"/>
          <w:szCs w:val="24"/>
          <w:lang w:val="es-ES"/>
        </w:rPr>
        <w:t>DE SEPTIEMBRE</w:t>
      </w:r>
      <w:r w:rsidR="00D51821" w:rsidRPr="00D51821">
        <w:rPr>
          <w:rFonts w:ascii="Bookman Old Style" w:hAnsi="Bookman Old Style"/>
          <w:sz w:val="24"/>
          <w:szCs w:val="24"/>
          <w:lang w:val="es-ES"/>
        </w:rPr>
        <w:t xml:space="preserve"> </w:t>
      </w:r>
      <w:r w:rsidRPr="00D51821">
        <w:rPr>
          <w:rFonts w:ascii="Bookman Old Style" w:hAnsi="Bookman Old Style"/>
          <w:sz w:val="24"/>
          <w:szCs w:val="24"/>
          <w:lang w:val="es-ES"/>
        </w:rPr>
        <w:t>DEL 202</w:t>
      </w:r>
      <w:r w:rsidR="00112BA0" w:rsidRPr="00D51821">
        <w:rPr>
          <w:rFonts w:ascii="Bookman Old Style" w:hAnsi="Bookman Old Style"/>
          <w:sz w:val="24"/>
          <w:szCs w:val="24"/>
          <w:lang w:val="es-ES"/>
        </w:rPr>
        <w:t>5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4058BA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1124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</w:t>
            </w:r>
            <w:r w:rsidR="00710AE5">
              <w:rPr>
                <w:rFonts w:ascii="Bookman Old Style" w:hAnsi="Bookman Old Style"/>
                <w:b w:val="0"/>
                <w:sz w:val="24"/>
                <w:szCs w:val="24"/>
              </w:rPr>
              <w:t>R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4058BA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209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  <w:p w:rsidR="008D3516" w:rsidRDefault="008D3516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4058BA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124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 xml:space="preserve">San Luis Potosí, S.L.P.,  </w:t>
      </w:r>
      <w:r w:rsidR="00D51821">
        <w:rPr>
          <w:b/>
          <w:sz w:val="28"/>
          <w:lang w:val="es-MX"/>
        </w:rPr>
        <w:t>1°</w:t>
      </w:r>
      <w:r>
        <w:rPr>
          <w:b/>
          <w:sz w:val="28"/>
          <w:lang w:val="es-MX"/>
        </w:rPr>
        <w:t xml:space="preserve">  de  </w:t>
      </w:r>
      <w:r w:rsidR="00D51821">
        <w:rPr>
          <w:b/>
          <w:sz w:val="28"/>
          <w:lang w:val="es-MX"/>
        </w:rPr>
        <w:t>Octubre</w:t>
      </w:r>
      <w:r w:rsidR="00C415FD">
        <w:rPr>
          <w:b/>
          <w:sz w:val="28"/>
          <w:lang w:val="es-MX"/>
        </w:rPr>
        <w:t xml:space="preserve"> del   202</w:t>
      </w:r>
      <w:r w:rsidR="00112BA0">
        <w:rPr>
          <w:b/>
          <w:sz w:val="28"/>
          <w:lang w:val="es-MX"/>
        </w:rPr>
        <w:t>5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FB7" w:rsidRDefault="007E5FB7" w:rsidP="005161F6">
      <w:r>
        <w:separator/>
      </w:r>
    </w:p>
  </w:endnote>
  <w:endnote w:type="continuationSeparator" w:id="0">
    <w:p w:rsidR="007E5FB7" w:rsidRDefault="007E5FB7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FB7" w:rsidRDefault="007E5FB7" w:rsidP="005161F6">
      <w:r>
        <w:separator/>
      </w:r>
    </w:p>
  </w:footnote>
  <w:footnote w:type="continuationSeparator" w:id="0">
    <w:p w:rsidR="007E5FB7" w:rsidRDefault="007E5FB7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3B"/>
    <w:rsid w:val="000561D6"/>
    <w:rsid w:val="00090132"/>
    <w:rsid w:val="00092F34"/>
    <w:rsid w:val="000E0927"/>
    <w:rsid w:val="000E3AA9"/>
    <w:rsid w:val="000E5D28"/>
    <w:rsid w:val="000E716B"/>
    <w:rsid w:val="00112BA0"/>
    <w:rsid w:val="00114205"/>
    <w:rsid w:val="00143DF6"/>
    <w:rsid w:val="00171043"/>
    <w:rsid w:val="00221DC7"/>
    <w:rsid w:val="00225388"/>
    <w:rsid w:val="00244C02"/>
    <w:rsid w:val="00250563"/>
    <w:rsid w:val="00272716"/>
    <w:rsid w:val="002B40FE"/>
    <w:rsid w:val="002E4EDA"/>
    <w:rsid w:val="00300EE1"/>
    <w:rsid w:val="00371EA7"/>
    <w:rsid w:val="00383326"/>
    <w:rsid w:val="003C5CD2"/>
    <w:rsid w:val="003F24B1"/>
    <w:rsid w:val="003F391E"/>
    <w:rsid w:val="004058BA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6448"/>
    <w:rsid w:val="005B158C"/>
    <w:rsid w:val="005E06BE"/>
    <w:rsid w:val="005E0ABD"/>
    <w:rsid w:val="00654422"/>
    <w:rsid w:val="00694F45"/>
    <w:rsid w:val="0069527B"/>
    <w:rsid w:val="006B440C"/>
    <w:rsid w:val="006F1887"/>
    <w:rsid w:val="00710AE5"/>
    <w:rsid w:val="0071552C"/>
    <w:rsid w:val="00726259"/>
    <w:rsid w:val="007458B9"/>
    <w:rsid w:val="007E5FB7"/>
    <w:rsid w:val="0082343C"/>
    <w:rsid w:val="00833F1B"/>
    <w:rsid w:val="008708F3"/>
    <w:rsid w:val="008902B3"/>
    <w:rsid w:val="00892F3A"/>
    <w:rsid w:val="008A640A"/>
    <w:rsid w:val="008D3516"/>
    <w:rsid w:val="008E14AD"/>
    <w:rsid w:val="00906365"/>
    <w:rsid w:val="00915639"/>
    <w:rsid w:val="009416A3"/>
    <w:rsid w:val="00976B32"/>
    <w:rsid w:val="00A45852"/>
    <w:rsid w:val="00A51E0A"/>
    <w:rsid w:val="00A77362"/>
    <w:rsid w:val="00A965AC"/>
    <w:rsid w:val="00B65592"/>
    <w:rsid w:val="00B70609"/>
    <w:rsid w:val="00B90E3E"/>
    <w:rsid w:val="00BB1061"/>
    <w:rsid w:val="00BB1C3B"/>
    <w:rsid w:val="00BC1225"/>
    <w:rsid w:val="00BC73FD"/>
    <w:rsid w:val="00C415FD"/>
    <w:rsid w:val="00C5530F"/>
    <w:rsid w:val="00C71CA9"/>
    <w:rsid w:val="00C72741"/>
    <w:rsid w:val="00CA3783"/>
    <w:rsid w:val="00CE17F8"/>
    <w:rsid w:val="00CF017F"/>
    <w:rsid w:val="00D0433D"/>
    <w:rsid w:val="00D109B4"/>
    <w:rsid w:val="00D2135A"/>
    <w:rsid w:val="00D51821"/>
    <w:rsid w:val="00D705A4"/>
    <w:rsid w:val="00DB4A44"/>
    <w:rsid w:val="00DE1E96"/>
    <w:rsid w:val="00E13FEA"/>
    <w:rsid w:val="00E25759"/>
    <w:rsid w:val="00E45E93"/>
    <w:rsid w:val="00E50C15"/>
    <w:rsid w:val="00E72C2C"/>
    <w:rsid w:val="00EB2214"/>
    <w:rsid w:val="00EB7CF2"/>
    <w:rsid w:val="00EC329D"/>
    <w:rsid w:val="00F64A1E"/>
    <w:rsid w:val="00F65F1E"/>
    <w:rsid w:val="00F8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7103368"/>
  <w15:docId w15:val="{51B40B74-225F-4EB2-A1AF-7B82823E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ESC-CJ.dotx</Template>
  <TotalTime>12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TERESITA JUACHE HERNANDEZ</cp:lastModifiedBy>
  <cp:revision>11</cp:revision>
  <cp:lastPrinted>2022-01-31T17:39:00Z</cp:lastPrinted>
  <dcterms:created xsi:type="dcterms:W3CDTF">2022-04-11T18:28:00Z</dcterms:created>
  <dcterms:modified xsi:type="dcterms:W3CDTF">2025-10-02T17:10:00Z</dcterms:modified>
</cp:coreProperties>
</file>