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DE </w:t>
      </w:r>
      <w:r w:rsidR="00112BA0">
        <w:rPr>
          <w:rFonts w:ascii="Bookman Old Style" w:hAnsi="Bookman Old Style"/>
          <w:lang w:val="es-ES"/>
        </w:rPr>
        <w:t xml:space="preserve"> </w:t>
      </w:r>
      <w:r w:rsidR="00B31ED6">
        <w:rPr>
          <w:rFonts w:ascii="Bookman Old Style" w:hAnsi="Bookman Old Style"/>
          <w:lang w:val="es-ES"/>
        </w:rPr>
        <w:t>AGOSTO</w:t>
      </w:r>
      <w:r w:rsidR="00710AE5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>DEL 202</w:t>
      </w:r>
      <w:r w:rsidR="00112BA0">
        <w:rPr>
          <w:rFonts w:ascii="Bookman Old Style" w:hAnsi="Bookman Old Style"/>
          <w:lang w:val="es-ES"/>
        </w:rPr>
        <w:t>5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E26814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952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E26814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267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E26814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152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 </w:t>
      </w:r>
      <w:r w:rsidR="000442C6">
        <w:rPr>
          <w:b/>
          <w:sz w:val="28"/>
          <w:lang w:val="es-MX"/>
        </w:rPr>
        <w:t>2</w:t>
      </w:r>
      <w:bookmarkStart w:id="0" w:name="_GoBack"/>
      <w:bookmarkEnd w:id="0"/>
      <w:r w:rsidR="00B31ED6">
        <w:rPr>
          <w:b/>
          <w:sz w:val="28"/>
          <w:lang w:val="es-MX"/>
        </w:rPr>
        <w:t>°</w:t>
      </w:r>
      <w:r>
        <w:rPr>
          <w:b/>
          <w:sz w:val="28"/>
          <w:lang w:val="es-MX"/>
        </w:rPr>
        <w:t xml:space="preserve">  de  </w:t>
      </w:r>
      <w:r w:rsidR="00B31ED6">
        <w:rPr>
          <w:b/>
          <w:sz w:val="28"/>
          <w:lang w:val="es-MX"/>
        </w:rPr>
        <w:t>Septiembre</w:t>
      </w:r>
      <w:r w:rsidR="00C415FD">
        <w:rPr>
          <w:b/>
          <w:sz w:val="28"/>
          <w:lang w:val="es-MX"/>
        </w:rPr>
        <w:t xml:space="preserve"> del   202</w:t>
      </w:r>
      <w:r w:rsidR="00112BA0">
        <w:rPr>
          <w:b/>
          <w:sz w:val="28"/>
          <w:lang w:val="es-MX"/>
        </w:rPr>
        <w:t>5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BA0" w:rsidRDefault="004F6BA0" w:rsidP="005161F6">
      <w:r>
        <w:separator/>
      </w:r>
    </w:p>
  </w:endnote>
  <w:endnote w:type="continuationSeparator" w:id="0">
    <w:p w:rsidR="004F6BA0" w:rsidRDefault="004F6BA0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BA0" w:rsidRDefault="004F6BA0" w:rsidP="005161F6">
      <w:r>
        <w:separator/>
      </w:r>
    </w:p>
  </w:footnote>
  <w:footnote w:type="continuationSeparator" w:id="0">
    <w:p w:rsidR="004F6BA0" w:rsidRDefault="004F6BA0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442C6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43DF6"/>
    <w:rsid w:val="00171043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4F6BA0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0AE5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D3516"/>
    <w:rsid w:val="008E14AD"/>
    <w:rsid w:val="00906365"/>
    <w:rsid w:val="00915639"/>
    <w:rsid w:val="009416A3"/>
    <w:rsid w:val="00976B32"/>
    <w:rsid w:val="00A45852"/>
    <w:rsid w:val="00A51E0A"/>
    <w:rsid w:val="00A77362"/>
    <w:rsid w:val="00A965AC"/>
    <w:rsid w:val="00B31ED6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705A4"/>
    <w:rsid w:val="00DB4A44"/>
    <w:rsid w:val="00DE1E96"/>
    <w:rsid w:val="00E13FEA"/>
    <w:rsid w:val="00E25759"/>
    <w:rsid w:val="00E26814"/>
    <w:rsid w:val="00E45E93"/>
    <w:rsid w:val="00E50C15"/>
    <w:rsid w:val="00E72C2C"/>
    <w:rsid w:val="00EB2214"/>
    <w:rsid w:val="00EB7CF2"/>
    <w:rsid w:val="00EC329D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2FC6BFA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ESC-CJ.dotx</Template>
  <TotalTime>11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11</cp:revision>
  <cp:lastPrinted>2022-01-31T17:39:00Z</cp:lastPrinted>
  <dcterms:created xsi:type="dcterms:W3CDTF">2022-04-11T18:28:00Z</dcterms:created>
  <dcterms:modified xsi:type="dcterms:W3CDTF">2025-09-02T19:39:00Z</dcterms:modified>
</cp:coreProperties>
</file>