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FA6" w:rsidRPr="00D857BB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D857BB" w:rsidRPr="00D857BB" w:rsidRDefault="00D857BB" w:rsidP="00D857BB">
      <w:pPr>
        <w:spacing w:before="240" w:after="240" w:line="360" w:lineRule="auto"/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857BB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D857BB" w:rsidRPr="00D857BB" w:rsidRDefault="00D857BB" w:rsidP="00D857BB">
      <w:pPr>
        <w:spacing w:before="240" w:after="240" w:line="360" w:lineRule="auto"/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857BB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D857BB" w:rsidRPr="00D857BB" w:rsidRDefault="00D857BB" w:rsidP="00D857BB">
      <w:pPr>
        <w:spacing w:before="240" w:after="240" w:line="360" w:lineRule="auto"/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857BB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D857BB" w:rsidRPr="0006757E" w:rsidRDefault="00D857BB" w:rsidP="00D857BB">
      <w:pPr>
        <w:spacing w:before="240" w:after="24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</w:p>
    <w:p w:rsidR="00D857BB" w:rsidRPr="0006757E" w:rsidRDefault="00D857BB" w:rsidP="00D857BB">
      <w:pPr>
        <w:spacing w:before="240" w:after="24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</w:p>
    <w:p w:rsidR="00D857BB" w:rsidRPr="0006757E" w:rsidRDefault="00D857BB" w:rsidP="00D857BB">
      <w:pPr>
        <w:spacing w:before="240" w:after="240" w:line="360" w:lineRule="auto"/>
        <w:jc w:val="both"/>
        <w:rPr>
          <w:rFonts w:ascii="Arial" w:hAnsi="Arial" w:cs="Arial"/>
          <w:noProof/>
          <w:sz w:val="24"/>
          <w:szCs w:val="24"/>
          <w:lang w:eastAsia="es-MX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t>La</w:t>
      </w:r>
      <w:r w:rsidRPr="0006757E">
        <w:rPr>
          <w:rFonts w:ascii="Arial" w:hAnsi="Arial" w:cs="Arial"/>
          <w:noProof/>
          <w:sz w:val="24"/>
          <w:szCs w:val="24"/>
          <w:lang w:eastAsia="es-MX"/>
        </w:rPr>
        <w:t xml:space="preserve"> que suscribe</w:t>
      </w:r>
      <w:r>
        <w:rPr>
          <w:rFonts w:ascii="Arial" w:hAnsi="Arial" w:cs="Arial"/>
          <w:noProof/>
          <w:sz w:val="24"/>
          <w:szCs w:val="24"/>
          <w:lang w:eastAsia="es-MX"/>
        </w:rPr>
        <w:t>, C.P. Itzel Barrios Antonio</w:t>
      </w:r>
      <w:r w:rsidRPr="0006757E">
        <w:rPr>
          <w:rFonts w:ascii="Arial" w:hAnsi="Arial" w:cs="Arial"/>
          <w:noProof/>
          <w:sz w:val="24"/>
          <w:szCs w:val="24"/>
          <w:lang w:eastAsia="es-MX"/>
        </w:rPr>
        <w:t>, Titular del Departamento de Tesorería Municipal, se dirige a usted de la manera má</w:t>
      </w:r>
      <w:bookmarkStart w:id="0" w:name="_GoBack"/>
      <w:bookmarkEnd w:id="0"/>
      <w:r w:rsidRPr="0006757E">
        <w:rPr>
          <w:rFonts w:ascii="Arial" w:hAnsi="Arial" w:cs="Arial"/>
          <w:noProof/>
          <w:sz w:val="24"/>
          <w:szCs w:val="24"/>
          <w:lang w:eastAsia="es-MX"/>
        </w:rPr>
        <w:t xml:space="preserve">s atenta y respetuoso para hacer de su conocimiento que el Municipio de Matlapa, no fue elegido para ser beneficiario para recibir fondos de ayuda federal para la seguridad pública (FORTASEG), de acuerdo a las fórmulas que utilizan para la distribución de los fondos </w:t>
      </w:r>
      <w:r w:rsidRPr="00241D0D">
        <w:rPr>
          <w:rFonts w:ascii="Arial" w:hAnsi="Arial" w:cs="Arial"/>
          <w:b/>
          <w:noProof/>
          <w:sz w:val="24"/>
          <w:szCs w:val="24"/>
          <w:lang w:eastAsia="es-MX"/>
        </w:rPr>
        <w:t>nuestro Municipio no fue elegido</w:t>
      </w:r>
      <w:r w:rsidRPr="0006757E">
        <w:rPr>
          <w:rFonts w:ascii="Arial" w:hAnsi="Arial" w:cs="Arial"/>
          <w:noProof/>
          <w:sz w:val="24"/>
          <w:szCs w:val="24"/>
          <w:lang w:eastAsia="es-MX"/>
        </w:rPr>
        <w:t>; Referente al formato del artículo 85 Fracción IC de la Ley Transparencia y Acceso a la Información Pública del Estado de San Luis Potosí. Por lo que al momento del llenado del formato LTAIPSLP85IC se llenó con la leyenda de “No se generó información”.</w:t>
      </w:r>
    </w:p>
    <w:p w:rsidR="00556CDA" w:rsidRDefault="00556CDA" w:rsidP="00D857BB">
      <w:pPr>
        <w:spacing w:before="240" w:after="240" w:line="360" w:lineRule="auto"/>
        <w:jc w:val="both"/>
      </w:pPr>
    </w:p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E54" w:rsidRDefault="00432E54" w:rsidP="00556CDA">
      <w:pPr>
        <w:spacing w:after="0" w:line="240" w:lineRule="auto"/>
      </w:pPr>
      <w:r>
        <w:separator/>
      </w:r>
    </w:p>
  </w:endnote>
  <w:endnote w:type="continuationSeparator" w:id="0">
    <w:p w:rsidR="00432E54" w:rsidRDefault="00432E54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E54" w:rsidRDefault="00432E54" w:rsidP="00556CDA">
      <w:pPr>
        <w:spacing w:after="0" w:line="240" w:lineRule="auto"/>
      </w:pPr>
      <w:r>
        <w:separator/>
      </w:r>
    </w:p>
  </w:footnote>
  <w:footnote w:type="continuationSeparator" w:id="0">
    <w:p w:rsidR="00432E54" w:rsidRDefault="00432E54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s-MX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4139B3"/>
    <w:rsid w:val="00432E54"/>
    <w:rsid w:val="004F0787"/>
    <w:rsid w:val="00556CDA"/>
    <w:rsid w:val="005767E3"/>
    <w:rsid w:val="005A406F"/>
    <w:rsid w:val="00641B0A"/>
    <w:rsid w:val="00800D68"/>
    <w:rsid w:val="009247BC"/>
    <w:rsid w:val="009C5415"/>
    <w:rsid w:val="009E5A15"/>
    <w:rsid w:val="00A73B76"/>
    <w:rsid w:val="00AA3FA6"/>
    <w:rsid w:val="00C01ABF"/>
    <w:rsid w:val="00D857BB"/>
    <w:rsid w:val="00E2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57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1</TotalTime>
  <Pages>1</Pages>
  <Words>117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2024-10-29T18:43:00Z</dcterms:created>
  <dcterms:modified xsi:type="dcterms:W3CDTF">2024-10-29T18:43:00Z</dcterms:modified>
</cp:coreProperties>
</file>