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text" w:horzAnchor="margin" w:tblpXSpec="right" w:tblpY="399"/>
        <w:tblW w:w="0" w:type="auto"/>
        <w:tblLook w:val="04A0" w:firstRow="1" w:lastRow="0" w:firstColumn="1" w:lastColumn="0" w:noHBand="0" w:noVBand="1"/>
      </w:tblPr>
      <w:tblGrid>
        <w:gridCol w:w="2285"/>
        <w:gridCol w:w="2285"/>
      </w:tblGrid>
      <w:tr w:rsidR="001B42E8" w14:paraId="7606B069" w14:textId="77777777" w:rsidTr="001B42E8">
        <w:trPr>
          <w:trHeight w:val="238"/>
        </w:trPr>
        <w:tc>
          <w:tcPr>
            <w:tcW w:w="2285" w:type="dxa"/>
          </w:tcPr>
          <w:p w14:paraId="544EA9EA" w14:textId="77777777" w:rsidR="001B42E8" w:rsidRDefault="001B42E8" w:rsidP="001B42E8">
            <w:r>
              <w:t xml:space="preserve">Dependencia </w:t>
            </w:r>
          </w:p>
        </w:tc>
        <w:tc>
          <w:tcPr>
            <w:tcW w:w="2285" w:type="dxa"/>
          </w:tcPr>
          <w:p w14:paraId="68D95E61" w14:textId="795697E2" w:rsidR="001B42E8" w:rsidRDefault="001B42E8" w:rsidP="001B42E8">
            <w:r>
              <w:t xml:space="preserve">Presidencia </w:t>
            </w:r>
            <w:r w:rsidR="00E3653E">
              <w:t>Municipal</w:t>
            </w:r>
          </w:p>
        </w:tc>
      </w:tr>
      <w:tr w:rsidR="001B42E8" w14:paraId="6E64E363" w14:textId="77777777" w:rsidTr="001B42E8">
        <w:trPr>
          <w:trHeight w:val="238"/>
        </w:trPr>
        <w:tc>
          <w:tcPr>
            <w:tcW w:w="2285" w:type="dxa"/>
          </w:tcPr>
          <w:p w14:paraId="79AAB20A" w14:textId="77777777" w:rsidR="001B42E8" w:rsidRDefault="001B42E8" w:rsidP="001B42E8">
            <w:r>
              <w:t>sección</w:t>
            </w:r>
          </w:p>
        </w:tc>
        <w:tc>
          <w:tcPr>
            <w:tcW w:w="2285" w:type="dxa"/>
          </w:tcPr>
          <w:p w14:paraId="247D1A41" w14:textId="77777777" w:rsidR="001B42E8" w:rsidRDefault="001B42E8" w:rsidP="001B42E8">
            <w:r>
              <w:t>Archivo general</w:t>
            </w:r>
          </w:p>
        </w:tc>
      </w:tr>
      <w:tr w:rsidR="001B42E8" w14:paraId="1CBBA39B" w14:textId="77777777" w:rsidTr="001B42E8">
        <w:trPr>
          <w:trHeight w:val="238"/>
        </w:trPr>
        <w:tc>
          <w:tcPr>
            <w:tcW w:w="2285" w:type="dxa"/>
          </w:tcPr>
          <w:p w14:paraId="2F743A83" w14:textId="77777777" w:rsidR="001B42E8" w:rsidRDefault="001B42E8" w:rsidP="001B42E8">
            <w:r>
              <w:t>asunto</w:t>
            </w:r>
          </w:p>
        </w:tc>
        <w:tc>
          <w:tcPr>
            <w:tcW w:w="2285" w:type="dxa"/>
          </w:tcPr>
          <w:p w14:paraId="18F57CA6" w14:textId="161198FF" w:rsidR="001B42E8" w:rsidRDefault="00E3653E" w:rsidP="001B42E8">
            <w:r>
              <w:t>Baja documental</w:t>
            </w:r>
          </w:p>
        </w:tc>
      </w:tr>
    </w:tbl>
    <w:p w14:paraId="658026BB" w14:textId="77777777" w:rsidR="001B42E8" w:rsidRDefault="001B42E8">
      <w:r>
        <w:rPr>
          <w:noProof/>
        </w:rPr>
        <w:drawing>
          <wp:inline distT="0" distB="0" distL="0" distR="0" wp14:anchorId="61BF3360" wp14:editId="7F22D0E6">
            <wp:extent cx="1494000" cy="1450800"/>
            <wp:effectExtent l="0" t="0" r="0" b="0"/>
            <wp:docPr id="170450926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509262" name="Imagen 170450926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4000" cy="145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5AC155" w14:textId="77777777" w:rsidR="00C47A62" w:rsidRDefault="00C47A62">
      <w:r>
        <w:t>A quien corresponda, presente:</w:t>
      </w:r>
    </w:p>
    <w:p w14:paraId="34B794D9" w14:textId="77777777" w:rsidR="001B42E8" w:rsidRDefault="00C47A62">
      <w:r>
        <w:t xml:space="preserve">Por medio de la presente me dirijo a usted para informarle que, este sujeto obligado si </w:t>
      </w:r>
      <w:proofErr w:type="spellStart"/>
      <w:r>
        <w:t>esta</w:t>
      </w:r>
      <w:proofErr w:type="spellEnd"/>
      <w:r>
        <w:t xml:space="preserve"> facultado para generar la información requerida en el art. 55 de la ley de archivos del estado de SAN LUIS POTOSI. Este mes no se generó información </w:t>
      </w:r>
      <w:r w:rsidR="00E31FF4">
        <w:t>de Acta</w:t>
      </w:r>
      <w:r>
        <w:rPr>
          <w:b/>
          <w:bCs/>
        </w:rPr>
        <w:t xml:space="preserve"> de baja documental </w:t>
      </w:r>
      <w:r>
        <w:t>por tal motivo no se presenta información en la presente fracción.</w:t>
      </w:r>
    </w:p>
    <w:p w14:paraId="01D620CE" w14:textId="77777777" w:rsidR="00E31FF4" w:rsidRDefault="00E31FF4"/>
    <w:p w14:paraId="0EB523C7" w14:textId="77777777" w:rsidR="00E31FF4" w:rsidRDefault="00E31FF4">
      <w:r>
        <w:t xml:space="preserve">Con seguridad de su atención le saluda </w:t>
      </w:r>
    </w:p>
    <w:p w14:paraId="562A51D3" w14:textId="77777777" w:rsidR="00E31FF4" w:rsidRDefault="00E31FF4"/>
    <w:p w14:paraId="3091F5E7" w14:textId="77777777" w:rsidR="00E31FF4" w:rsidRDefault="00E31FF4">
      <w:r>
        <w:t xml:space="preserve">                                                              Atentamente</w:t>
      </w:r>
    </w:p>
    <w:p w14:paraId="6A93681F" w14:textId="77777777" w:rsidR="00E31FF4" w:rsidRDefault="00E31FF4"/>
    <w:p w14:paraId="340E58DC" w14:textId="77777777" w:rsidR="00E31FF4" w:rsidRDefault="00E31FF4">
      <w:r>
        <w:t xml:space="preserve">                                                     José Alberto del Ángel </w:t>
      </w:r>
    </w:p>
    <w:p w14:paraId="2573C378" w14:textId="77777777" w:rsidR="00E31FF4" w:rsidRPr="00C47A62" w:rsidRDefault="00E31FF4"/>
    <w:p w14:paraId="651E9A60" w14:textId="77777777" w:rsidR="001B42E8" w:rsidRDefault="001B42E8"/>
    <w:p w14:paraId="62152F29" w14:textId="77777777" w:rsidR="00C178AD" w:rsidRDefault="00C178AD"/>
    <w:sectPr w:rsidR="00C178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79B"/>
    <w:rsid w:val="000F737E"/>
    <w:rsid w:val="001B42E8"/>
    <w:rsid w:val="002339B3"/>
    <w:rsid w:val="003871A7"/>
    <w:rsid w:val="00C178AD"/>
    <w:rsid w:val="00C47A62"/>
    <w:rsid w:val="00DB2CF6"/>
    <w:rsid w:val="00E215E6"/>
    <w:rsid w:val="00E31FF4"/>
    <w:rsid w:val="00E3653E"/>
    <w:rsid w:val="00F07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3E9AE"/>
  <w15:chartTrackingRefBased/>
  <w15:docId w15:val="{BBE50428-D6FA-49D3-B671-1E1AFAC45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B42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ersonal\Documents\Plantillas%20personalizadas%20de%20Office\ACTA%20DE%20BAJA%20DOCUMENTAL%20-TRANSPARENCIA%20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ACTA DE BAJA DOCUMENTAL -TRANSPARENCIA </Template>
  <TotalTime>1</TotalTime>
  <Pages>1</Pages>
  <Words>100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2</cp:revision>
  <dcterms:created xsi:type="dcterms:W3CDTF">2025-05-05T18:06:00Z</dcterms:created>
  <dcterms:modified xsi:type="dcterms:W3CDTF">2025-05-05T18:06:00Z</dcterms:modified>
</cp:coreProperties>
</file>