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1EFF1AF" w14:textId="3461B9B0" w:rsidR="00843A2A" w:rsidRPr="005F1DFA" w:rsidRDefault="00033078" w:rsidP="001A7FFC">
      <w:pPr>
        <w:spacing w:line="240" w:lineRule="auto"/>
        <w:jc w:val="right"/>
        <w:rPr>
          <w:rFonts w:ascii="Arial" w:hAnsi="Arial" w:cs="Arial"/>
        </w:rPr>
      </w:pPr>
      <w:r>
        <w:rPr>
          <w:rFonts w:ascii="Arial" w:hAnsi="Arial" w:cs="Arial"/>
        </w:rPr>
        <w:t>MATLAPA, S.L.P. A 30</w:t>
      </w:r>
      <w:r w:rsidR="001A7FFC" w:rsidRPr="005F1DFA">
        <w:rPr>
          <w:rFonts w:ascii="Arial" w:hAnsi="Arial" w:cs="Arial"/>
        </w:rPr>
        <w:t xml:space="preserve"> DE </w:t>
      </w:r>
      <w:r w:rsidR="00113BCB">
        <w:rPr>
          <w:rFonts w:ascii="Arial" w:hAnsi="Arial" w:cs="Arial"/>
        </w:rPr>
        <w:t>NOVIEMBRE</w:t>
      </w:r>
      <w:r w:rsidR="001A7FFC" w:rsidRPr="005F1DFA">
        <w:rPr>
          <w:rFonts w:ascii="Arial" w:hAnsi="Arial" w:cs="Arial"/>
        </w:rPr>
        <w:t xml:space="preserve"> DEL 2024</w:t>
      </w:r>
    </w:p>
    <w:p w14:paraId="39A53D9C" w14:textId="651EFC65" w:rsidR="001A7FFC" w:rsidRPr="00DC0236" w:rsidRDefault="001A7FFC" w:rsidP="00DC0236">
      <w:pPr>
        <w:spacing w:line="240" w:lineRule="auto"/>
        <w:jc w:val="right"/>
        <w:rPr>
          <w:rFonts w:ascii="Arial" w:hAnsi="Arial" w:cs="Arial"/>
        </w:rPr>
      </w:pPr>
      <w:r w:rsidRPr="005F1DFA">
        <w:rPr>
          <w:rFonts w:ascii="Arial" w:hAnsi="Arial" w:cs="Arial"/>
          <w:b/>
          <w:bCs/>
        </w:rPr>
        <w:t>N° DE OFICIO:</w:t>
      </w:r>
      <w:r w:rsidR="008A02CA" w:rsidRPr="005F1DFA">
        <w:rPr>
          <w:rFonts w:ascii="Arial" w:hAnsi="Arial" w:cs="Arial"/>
          <w:b/>
          <w:bCs/>
        </w:rPr>
        <w:t xml:space="preserve"> </w:t>
      </w:r>
      <w:r w:rsidR="00033078">
        <w:rPr>
          <w:rFonts w:ascii="Arial" w:hAnsi="Arial" w:cs="Arial"/>
        </w:rPr>
        <w:t>SG/212</w:t>
      </w:r>
      <w:r w:rsidR="008A02CA" w:rsidRPr="005F1DFA">
        <w:rPr>
          <w:rFonts w:ascii="Arial" w:hAnsi="Arial" w:cs="Arial"/>
        </w:rPr>
        <w:t>/2024</w:t>
      </w:r>
      <w:r w:rsidRPr="005F1DFA">
        <w:rPr>
          <w:rFonts w:ascii="Arial" w:hAnsi="Arial" w:cs="Arial"/>
          <w:b/>
          <w:bCs/>
        </w:rPr>
        <w:t xml:space="preserve"> </w:t>
      </w:r>
    </w:p>
    <w:p w14:paraId="1F325DEB" w14:textId="5EC0B44B" w:rsidR="001A7FFC" w:rsidRPr="005F1DFA" w:rsidRDefault="001A7FFC" w:rsidP="001A7FFC">
      <w:pPr>
        <w:spacing w:line="240" w:lineRule="auto"/>
        <w:jc w:val="right"/>
        <w:rPr>
          <w:rFonts w:ascii="Arial" w:hAnsi="Arial" w:cs="Arial"/>
        </w:rPr>
      </w:pPr>
      <w:r w:rsidRPr="005F1DFA">
        <w:rPr>
          <w:rFonts w:ascii="Arial" w:hAnsi="Arial" w:cs="Arial"/>
          <w:b/>
          <w:bCs/>
        </w:rPr>
        <w:t xml:space="preserve">SECCION: </w:t>
      </w:r>
      <w:r w:rsidR="008A02CA" w:rsidRPr="005F1DFA">
        <w:rPr>
          <w:rFonts w:ascii="Arial" w:hAnsi="Arial" w:cs="Arial"/>
        </w:rPr>
        <w:t>SECRETARIA</w:t>
      </w:r>
    </w:p>
    <w:p w14:paraId="271E1682" w14:textId="5A5BEB91" w:rsidR="001A7FFC" w:rsidRPr="005F1DFA" w:rsidRDefault="001A7FFC" w:rsidP="001A7FFC">
      <w:pPr>
        <w:spacing w:line="240" w:lineRule="auto"/>
        <w:jc w:val="right"/>
        <w:rPr>
          <w:rFonts w:ascii="Arial" w:hAnsi="Arial" w:cs="Arial"/>
        </w:rPr>
      </w:pPr>
      <w:r w:rsidRPr="005F1DFA">
        <w:rPr>
          <w:rFonts w:ascii="Arial" w:hAnsi="Arial" w:cs="Arial"/>
          <w:b/>
          <w:bCs/>
        </w:rPr>
        <w:t xml:space="preserve">ASUNTO: </w:t>
      </w:r>
      <w:r w:rsidR="00113BCB" w:rsidRPr="005F1DFA">
        <w:rPr>
          <w:rFonts w:ascii="Arial" w:hAnsi="Arial" w:cs="Arial"/>
        </w:rPr>
        <w:t>INFORM</w:t>
      </w:r>
      <w:r w:rsidR="00113BCB">
        <w:rPr>
          <w:rFonts w:ascii="Arial" w:hAnsi="Arial" w:cs="Arial"/>
        </w:rPr>
        <w:t>E CONVENIOS</w:t>
      </w:r>
      <w:r w:rsidR="002B7769">
        <w:rPr>
          <w:rFonts w:ascii="Arial" w:hAnsi="Arial" w:cs="Arial"/>
        </w:rPr>
        <w:tab/>
      </w:r>
    </w:p>
    <w:p w14:paraId="267E50B2" w14:textId="77777777" w:rsidR="001A7FFC" w:rsidRPr="005F1DFA" w:rsidRDefault="001A7FFC" w:rsidP="001A7FFC">
      <w:pPr>
        <w:spacing w:line="240" w:lineRule="auto"/>
        <w:jc w:val="right"/>
        <w:rPr>
          <w:rFonts w:ascii="Arial" w:hAnsi="Arial" w:cs="Arial"/>
        </w:rPr>
      </w:pPr>
    </w:p>
    <w:p w14:paraId="3DDBD2BE" w14:textId="41C84885" w:rsidR="00BF5813" w:rsidRPr="00BF5813" w:rsidRDefault="00BF5813" w:rsidP="00BF5813">
      <w:pPr>
        <w:spacing w:after="0" w:line="240" w:lineRule="auto"/>
        <w:jc w:val="both"/>
        <w:rPr>
          <w:rFonts w:ascii="Arial" w:hAnsi="Arial" w:cs="Arial"/>
          <w:b/>
          <w:bCs/>
        </w:rPr>
      </w:pPr>
      <w:r w:rsidRPr="00BF5813">
        <w:rPr>
          <w:rFonts w:ascii="Arial" w:hAnsi="Arial" w:cs="Arial"/>
          <w:b/>
          <w:bCs/>
        </w:rPr>
        <w:t xml:space="preserve">LIC. </w:t>
      </w:r>
      <w:r w:rsidR="00033078">
        <w:rPr>
          <w:rFonts w:ascii="Arial" w:hAnsi="Arial" w:cs="Arial"/>
          <w:b/>
          <w:bCs/>
        </w:rPr>
        <w:t>JOSE GERARDO NAVARRO ALVISO</w:t>
      </w:r>
    </w:p>
    <w:p w14:paraId="07B6CC27" w14:textId="731AAE53" w:rsidR="00BB22CB" w:rsidRDefault="00BF5813" w:rsidP="00BF5813">
      <w:pPr>
        <w:spacing w:after="0" w:line="240" w:lineRule="auto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C</w:t>
      </w:r>
      <w:r w:rsidRPr="00BF5813">
        <w:rPr>
          <w:rFonts w:ascii="Arial" w:hAnsi="Arial" w:cs="Arial"/>
          <w:b/>
          <w:bCs/>
        </w:rPr>
        <w:t>OMISIONADO PRESIDENTE DE LA CEGAIP</w:t>
      </w:r>
    </w:p>
    <w:p w14:paraId="559CDAA7" w14:textId="03A2EA41" w:rsidR="00113BCB" w:rsidRDefault="00113BCB" w:rsidP="00BF5813">
      <w:pPr>
        <w:spacing w:after="0" w:line="240" w:lineRule="auto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SAN LUIS POTOSI.</w:t>
      </w:r>
    </w:p>
    <w:p w14:paraId="063FC2D6" w14:textId="77777777" w:rsidR="00113BCB" w:rsidRDefault="00113BCB" w:rsidP="00BF5813">
      <w:pPr>
        <w:spacing w:after="0" w:line="240" w:lineRule="auto"/>
        <w:jc w:val="both"/>
        <w:rPr>
          <w:rFonts w:ascii="Arial" w:hAnsi="Arial" w:cs="Arial"/>
          <w:b/>
          <w:bCs/>
        </w:rPr>
      </w:pPr>
    </w:p>
    <w:p w14:paraId="6E8CDF20" w14:textId="085A352E" w:rsidR="005F1DFA" w:rsidRDefault="005F1DFA" w:rsidP="001A7FFC">
      <w:pPr>
        <w:spacing w:line="240" w:lineRule="auto"/>
        <w:rPr>
          <w:rFonts w:ascii="Arial" w:hAnsi="Arial" w:cs="Arial"/>
          <w:b/>
          <w:bCs/>
        </w:rPr>
      </w:pPr>
      <w:r w:rsidRPr="005F1DFA">
        <w:rPr>
          <w:rFonts w:ascii="Arial" w:hAnsi="Arial" w:cs="Arial"/>
          <w:b/>
          <w:bCs/>
        </w:rPr>
        <w:t xml:space="preserve">PRESENTE: </w:t>
      </w:r>
    </w:p>
    <w:p w14:paraId="6F5A7BA0" w14:textId="77777777" w:rsidR="005F1DFA" w:rsidRPr="005F1DFA" w:rsidRDefault="005F1DFA" w:rsidP="001A7FFC">
      <w:pPr>
        <w:spacing w:line="240" w:lineRule="auto"/>
        <w:rPr>
          <w:rFonts w:ascii="Arial" w:hAnsi="Arial" w:cs="Arial"/>
          <w:b/>
          <w:bCs/>
        </w:rPr>
      </w:pPr>
    </w:p>
    <w:p w14:paraId="09131E04" w14:textId="7C67D46F" w:rsidR="00113BCB" w:rsidRPr="00113BCB" w:rsidRDefault="00113BCB" w:rsidP="00113BCB">
      <w:pPr>
        <w:pStyle w:val="Textoindependiente"/>
        <w:ind w:firstLine="708"/>
        <w:jc w:val="both"/>
        <w:rPr>
          <w:rFonts w:ascii="Arial" w:hAnsi="Arial" w:cs="Arial"/>
        </w:rPr>
      </w:pPr>
      <w:r w:rsidRPr="00113BCB">
        <w:rPr>
          <w:rFonts w:ascii="Arial" w:hAnsi="Arial" w:cs="Arial"/>
        </w:rPr>
        <w:t xml:space="preserve">EL QUE SUSCRIBE, SECRETARIO GENERAL DEL AYUNTAMIENTO DE MATLAPA, S.L.P., SE DIRIGE DE LA MANERA MÁS ATENTA A SU PERSONA PARA HACER DE SU CONOCIMIENTO QUE EN EL </w:t>
      </w:r>
      <w:r w:rsidR="00033078">
        <w:rPr>
          <w:rFonts w:ascii="Arial" w:hAnsi="Arial" w:cs="Arial"/>
          <w:b/>
          <w:bCs/>
        </w:rPr>
        <w:t>MES DE NOVIEM</w:t>
      </w:r>
      <w:bookmarkStart w:id="0" w:name="_GoBack"/>
      <w:bookmarkEnd w:id="0"/>
      <w:r w:rsidRPr="00113BCB">
        <w:rPr>
          <w:rFonts w:ascii="Arial" w:hAnsi="Arial" w:cs="Arial"/>
          <w:b/>
          <w:bCs/>
        </w:rPr>
        <w:t>BRE DEL AÑO 2024</w:t>
      </w:r>
      <w:r w:rsidRPr="00113BCB">
        <w:rPr>
          <w:rFonts w:ascii="Arial" w:hAnsi="Arial" w:cs="Arial"/>
        </w:rPr>
        <w:t xml:space="preserve"> NO SE FIRMARON CONVENIOS DE COORDINACION DE CONCERTACION CON EL SECTOR SOCIAL O PRIVADO POR LO MISMO LA INFORMACIÓN NO SE </w:t>
      </w:r>
      <w:r>
        <w:rPr>
          <w:rFonts w:ascii="Arial" w:hAnsi="Arial" w:cs="Arial"/>
        </w:rPr>
        <w:t>H</w:t>
      </w:r>
      <w:r w:rsidRPr="00113BCB">
        <w:rPr>
          <w:rFonts w:ascii="Arial" w:hAnsi="Arial" w:cs="Arial"/>
        </w:rPr>
        <w:t>A</w:t>
      </w:r>
      <w:r>
        <w:rPr>
          <w:rFonts w:ascii="Arial" w:hAnsi="Arial" w:cs="Arial"/>
        </w:rPr>
        <w:t xml:space="preserve"> </w:t>
      </w:r>
      <w:r w:rsidRPr="00113BCB">
        <w:rPr>
          <w:rFonts w:ascii="Arial" w:hAnsi="Arial" w:cs="Arial"/>
        </w:rPr>
        <w:t>GENERADO PARA PODER SUBIRLA A LA PLATAFORMA DE LA CEGAIP Y ASÍ CUMPLIR CON LO DISPUESTO EN LA LEY DE TRANSPARENCIA.</w:t>
      </w:r>
    </w:p>
    <w:p w14:paraId="3D73346E" w14:textId="77777777" w:rsidR="00113BCB" w:rsidRPr="00113BCB" w:rsidRDefault="00113BCB" w:rsidP="00113BCB">
      <w:pPr>
        <w:pStyle w:val="Textoindependiente"/>
        <w:rPr>
          <w:rFonts w:ascii="Arial" w:hAnsi="Arial" w:cs="Arial"/>
        </w:rPr>
      </w:pPr>
    </w:p>
    <w:p w14:paraId="07AF238D" w14:textId="1916EBBA" w:rsidR="00113BCB" w:rsidRPr="00113BCB" w:rsidRDefault="00113BCB" w:rsidP="00113BCB">
      <w:pPr>
        <w:pStyle w:val="Textoindependiente"/>
        <w:ind w:firstLine="708"/>
        <w:rPr>
          <w:rFonts w:ascii="Arial" w:hAnsi="Arial" w:cs="Arial"/>
        </w:rPr>
      </w:pPr>
      <w:r w:rsidRPr="00113BCB">
        <w:rPr>
          <w:rFonts w:ascii="Arial" w:hAnsi="Arial" w:cs="Arial"/>
        </w:rPr>
        <w:t>ESPERANDO CONTAR CON SU COMPRENSIÓN, ME DESPIDO DE USTED, NO SIN ANTES AGRADECERLE POR LA ATENCIÓN PRESTADA.</w:t>
      </w:r>
    </w:p>
    <w:p w14:paraId="4C9B4B08" w14:textId="77777777" w:rsidR="00EB2C8C" w:rsidRDefault="00EB2C8C" w:rsidP="001A7FFC">
      <w:pPr>
        <w:spacing w:line="240" w:lineRule="auto"/>
        <w:rPr>
          <w:rFonts w:ascii="Arial" w:hAnsi="Arial" w:cs="Arial"/>
        </w:rPr>
      </w:pPr>
    </w:p>
    <w:p w14:paraId="7679B5B8" w14:textId="77777777" w:rsidR="00113BCB" w:rsidRDefault="00113BCB" w:rsidP="001A7FFC">
      <w:pPr>
        <w:spacing w:line="240" w:lineRule="auto"/>
        <w:rPr>
          <w:rFonts w:ascii="Arial" w:hAnsi="Arial" w:cs="Arial"/>
        </w:rPr>
      </w:pPr>
    </w:p>
    <w:p w14:paraId="1E9A4039" w14:textId="77777777" w:rsidR="00BF5813" w:rsidRPr="00EB2C8C" w:rsidRDefault="00BF5813" w:rsidP="001A7FFC">
      <w:pPr>
        <w:spacing w:line="240" w:lineRule="auto"/>
        <w:rPr>
          <w:rFonts w:ascii="Arial" w:hAnsi="Arial" w:cs="Arial"/>
        </w:rPr>
      </w:pPr>
    </w:p>
    <w:p w14:paraId="039D566C" w14:textId="3A42E767" w:rsidR="001A7FFC" w:rsidRPr="00312927" w:rsidRDefault="001A7FFC" w:rsidP="001A7FFC">
      <w:pPr>
        <w:spacing w:line="240" w:lineRule="auto"/>
        <w:jc w:val="center"/>
        <w:rPr>
          <w:rFonts w:ascii="Arial" w:hAnsi="Arial" w:cs="Arial"/>
          <w:b/>
          <w:bCs/>
        </w:rPr>
      </w:pPr>
      <w:r w:rsidRPr="00312927">
        <w:rPr>
          <w:rFonts w:ascii="Arial" w:hAnsi="Arial" w:cs="Arial"/>
          <w:b/>
          <w:bCs/>
        </w:rPr>
        <w:t>ATENTAMENTE</w:t>
      </w:r>
    </w:p>
    <w:p w14:paraId="6FED1545" w14:textId="77777777" w:rsidR="001A7FFC" w:rsidRDefault="001A7FFC" w:rsidP="001A7FFC">
      <w:pPr>
        <w:spacing w:line="240" w:lineRule="auto"/>
        <w:jc w:val="center"/>
        <w:rPr>
          <w:rFonts w:ascii="Arial" w:hAnsi="Arial" w:cs="Arial"/>
          <w:b/>
          <w:bCs/>
        </w:rPr>
      </w:pPr>
    </w:p>
    <w:p w14:paraId="552E58A6" w14:textId="77777777" w:rsidR="00113BCB" w:rsidRPr="00312927" w:rsidRDefault="00113BCB" w:rsidP="001A7FFC">
      <w:pPr>
        <w:spacing w:line="240" w:lineRule="auto"/>
        <w:jc w:val="center"/>
        <w:rPr>
          <w:rFonts w:ascii="Arial" w:hAnsi="Arial" w:cs="Arial"/>
          <w:b/>
          <w:bCs/>
        </w:rPr>
      </w:pPr>
    </w:p>
    <w:p w14:paraId="6EA62E1B" w14:textId="26D8A683" w:rsidR="001A7FFC" w:rsidRPr="00312927" w:rsidRDefault="001A7FFC" w:rsidP="001A7FFC">
      <w:pPr>
        <w:spacing w:line="240" w:lineRule="auto"/>
        <w:jc w:val="center"/>
        <w:rPr>
          <w:rFonts w:ascii="Arial" w:hAnsi="Arial" w:cs="Arial"/>
          <w:b/>
          <w:bCs/>
        </w:rPr>
      </w:pPr>
      <w:r w:rsidRPr="00312927">
        <w:rPr>
          <w:rFonts w:ascii="Arial" w:hAnsi="Arial" w:cs="Arial"/>
          <w:b/>
          <w:bCs/>
        </w:rPr>
        <w:t>____________________________</w:t>
      </w:r>
    </w:p>
    <w:p w14:paraId="22FDBCE2" w14:textId="235E7B29" w:rsidR="001A7FFC" w:rsidRPr="00312927" w:rsidRDefault="008A02CA" w:rsidP="001A7FFC">
      <w:pPr>
        <w:spacing w:line="240" w:lineRule="auto"/>
        <w:jc w:val="center"/>
        <w:rPr>
          <w:rFonts w:ascii="Arial" w:hAnsi="Arial" w:cs="Arial"/>
          <w:b/>
          <w:bCs/>
        </w:rPr>
      </w:pPr>
      <w:r w:rsidRPr="00312927">
        <w:rPr>
          <w:rFonts w:ascii="Arial" w:hAnsi="Arial" w:cs="Arial"/>
          <w:b/>
          <w:bCs/>
        </w:rPr>
        <w:t xml:space="preserve">LIC. </w:t>
      </w:r>
      <w:r w:rsidR="00BB22CB" w:rsidRPr="00312927">
        <w:rPr>
          <w:rFonts w:ascii="Arial" w:hAnsi="Arial" w:cs="Arial"/>
          <w:b/>
          <w:bCs/>
        </w:rPr>
        <w:t>CRISTÓBAL GONZÁLEZ LÁZARO</w:t>
      </w:r>
    </w:p>
    <w:p w14:paraId="5B06785E" w14:textId="643C32A7" w:rsidR="001A7FFC" w:rsidRPr="00312927" w:rsidRDefault="008A02CA" w:rsidP="001A7FFC">
      <w:pPr>
        <w:spacing w:line="240" w:lineRule="auto"/>
        <w:jc w:val="center"/>
        <w:rPr>
          <w:rFonts w:ascii="Arial" w:hAnsi="Arial" w:cs="Arial"/>
          <w:b/>
          <w:bCs/>
        </w:rPr>
      </w:pPr>
      <w:r w:rsidRPr="00312927">
        <w:rPr>
          <w:rFonts w:ascii="Arial" w:hAnsi="Arial" w:cs="Arial"/>
          <w:b/>
          <w:bCs/>
        </w:rPr>
        <w:t>SECRETARIO GENERAL DEL AYUNTAMIENTO DE MATLAPA, S.L.P.</w:t>
      </w:r>
    </w:p>
    <w:sectPr w:rsidR="001A7FFC" w:rsidRPr="00312927" w:rsidSect="00800D68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2240" w:h="15840" w:code="1"/>
      <w:pgMar w:top="1417" w:right="1701" w:bottom="1417" w:left="1701" w:header="2154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6491947" w14:textId="77777777" w:rsidR="00EC6D66" w:rsidRDefault="00EC6D66" w:rsidP="00556CDA">
      <w:pPr>
        <w:spacing w:after="0" w:line="240" w:lineRule="auto"/>
      </w:pPr>
      <w:r>
        <w:separator/>
      </w:r>
    </w:p>
  </w:endnote>
  <w:endnote w:type="continuationSeparator" w:id="0">
    <w:p w14:paraId="4FA764E8" w14:textId="77777777" w:rsidR="00EC6D66" w:rsidRDefault="00EC6D66" w:rsidP="00556CD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BADB967" w14:textId="77777777" w:rsidR="00800D68" w:rsidRDefault="00800D68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7C1C318" w14:textId="77777777" w:rsidR="00800D68" w:rsidRDefault="00800D68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EA599A5" w14:textId="77777777" w:rsidR="00800D68" w:rsidRDefault="00800D68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5932818" w14:textId="77777777" w:rsidR="00EC6D66" w:rsidRDefault="00EC6D66" w:rsidP="00556CDA">
      <w:pPr>
        <w:spacing w:after="0" w:line="240" w:lineRule="auto"/>
      </w:pPr>
      <w:r>
        <w:separator/>
      </w:r>
    </w:p>
  </w:footnote>
  <w:footnote w:type="continuationSeparator" w:id="0">
    <w:p w14:paraId="6E25911A" w14:textId="77777777" w:rsidR="00EC6D66" w:rsidRDefault="00EC6D66" w:rsidP="00556CD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B95A87D" w14:textId="77777777" w:rsidR="00800D68" w:rsidRDefault="00800D68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5139C87" w14:textId="77777777" w:rsidR="00556CDA" w:rsidRDefault="00800D68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8240" behindDoc="1" locked="0" layoutInCell="1" allowOverlap="1" wp14:anchorId="62DA7D7C" wp14:editId="730CF51B">
          <wp:simplePos x="1080655" y="1371600"/>
          <wp:positionH relativeFrom="page">
            <wp:align>center</wp:align>
          </wp:positionH>
          <wp:positionV relativeFrom="page">
            <wp:align>center</wp:align>
          </wp:positionV>
          <wp:extent cx="7772400" cy="10058400"/>
          <wp:effectExtent l="0" t="0" r="0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hoja membretada carta vertical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72400" cy="100584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0B3B50C" w14:textId="77777777" w:rsidR="00800D68" w:rsidRDefault="00800D68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ctiveWritingStyle w:appName="MSWord" w:lang="es-MX" w:vendorID="64" w:dllVersion="6" w:nlCheck="1" w:checkStyle="0"/>
  <w:activeWritingStyle w:appName="MSWord" w:lang="es-ES" w:vendorID="64" w:dllVersion="4096" w:nlCheck="1" w:checkStyle="0"/>
  <w:activeWritingStyle w:appName="MSWord" w:lang="es-MX" w:vendorID="64" w:dllVersion="4096" w:nlCheck="1" w:checkStyle="0"/>
  <w:activeWritingStyle w:appName="MSWord" w:lang="en-US" w:vendorID="64" w:dllVersion="4096" w:nlCheck="1" w:checkStyle="0"/>
  <w:activeWritingStyle w:appName="MSWord" w:lang="es-MX" w:vendorID="64" w:dllVersion="131078" w:nlCheck="1" w:checkStyle="0"/>
  <w:activeWritingStyle w:appName="MSWord" w:lang="en-US" w:vendorID="64" w:dllVersion="131078" w:nlCheck="1" w:checkStyle="0"/>
  <w:proofState w:spelling="clean" w:grammar="clean"/>
  <w:attachedTemplate r:id="rId1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43A2A"/>
    <w:rsid w:val="00033078"/>
    <w:rsid w:val="00061784"/>
    <w:rsid w:val="000D166E"/>
    <w:rsid w:val="000E2A5B"/>
    <w:rsid w:val="000F39EC"/>
    <w:rsid w:val="001011AF"/>
    <w:rsid w:val="00105AA4"/>
    <w:rsid w:val="00110D71"/>
    <w:rsid w:val="00113831"/>
    <w:rsid w:val="00113BCB"/>
    <w:rsid w:val="001A7FFC"/>
    <w:rsid w:val="002A4B91"/>
    <w:rsid w:val="002B7769"/>
    <w:rsid w:val="00312927"/>
    <w:rsid w:val="003203BF"/>
    <w:rsid w:val="003901B3"/>
    <w:rsid w:val="003B27B5"/>
    <w:rsid w:val="004139B3"/>
    <w:rsid w:val="00455E8D"/>
    <w:rsid w:val="00486850"/>
    <w:rsid w:val="004A70EA"/>
    <w:rsid w:val="004B791D"/>
    <w:rsid w:val="004F0787"/>
    <w:rsid w:val="00533E4F"/>
    <w:rsid w:val="00553A8F"/>
    <w:rsid w:val="00556CDA"/>
    <w:rsid w:val="005767E3"/>
    <w:rsid w:val="005A406F"/>
    <w:rsid w:val="005F1DFA"/>
    <w:rsid w:val="00631103"/>
    <w:rsid w:val="00763D65"/>
    <w:rsid w:val="007B42D0"/>
    <w:rsid w:val="00800D68"/>
    <w:rsid w:val="008115C7"/>
    <w:rsid w:val="00843A2A"/>
    <w:rsid w:val="008A02CA"/>
    <w:rsid w:val="008C4B65"/>
    <w:rsid w:val="009247BC"/>
    <w:rsid w:val="0093261E"/>
    <w:rsid w:val="00954D23"/>
    <w:rsid w:val="00957A04"/>
    <w:rsid w:val="00976A09"/>
    <w:rsid w:val="009C5415"/>
    <w:rsid w:val="00A0566F"/>
    <w:rsid w:val="00A66736"/>
    <w:rsid w:val="00A87CDE"/>
    <w:rsid w:val="00AE5E9C"/>
    <w:rsid w:val="00B54471"/>
    <w:rsid w:val="00BB22CB"/>
    <w:rsid w:val="00BF5813"/>
    <w:rsid w:val="00C87C89"/>
    <w:rsid w:val="00CB7184"/>
    <w:rsid w:val="00D22272"/>
    <w:rsid w:val="00D45330"/>
    <w:rsid w:val="00DC0236"/>
    <w:rsid w:val="00E102DD"/>
    <w:rsid w:val="00E239AF"/>
    <w:rsid w:val="00E23A18"/>
    <w:rsid w:val="00EB2C8C"/>
    <w:rsid w:val="00EC6D66"/>
    <w:rsid w:val="00F121AF"/>
    <w:rsid w:val="00F26DB1"/>
    <w:rsid w:val="00F30E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6EEF677"/>
  <w15:chartTrackingRefBased/>
  <w15:docId w15:val="{FAC7BA77-5CA4-4960-9B91-C3BF92F212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56CD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56CDA"/>
  </w:style>
  <w:style w:type="paragraph" w:styleId="Piedepgina">
    <w:name w:val="footer"/>
    <w:basedOn w:val="Normal"/>
    <w:link w:val="PiedepginaCar"/>
    <w:uiPriority w:val="99"/>
    <w:unhideWhenUsed/>
    <w:rsid w:val="00556CD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56CDA"/>
  </w:style>
  <w:style w:type="paragraph" w:styleId="Textoindependiente">
    <w:name w:val="Body Text"/>
    <w:basedOn w:val="Normal"/>
    <w:link w:val="TextoindependienteCar"/>
    <w:uiPriority w:val="99"/>
    <w:unhideWhenUsed/>
    <w:rsid w:val="00113BCB"/>
    <w:pPr>
      <w:spacing w:after="120" w:line="276" w:lineRule="auto"/>
    </w:pPr>
    <w:rPr>
      <w:rFonts w:ascii="Microsoft YaHei" w:eastAsia="Microsoft YaHei" w:hAnsi="Microsoft YaHei"/>
      <w:lang w:val="en-US"/>
    </w:r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113BCB"/>
    <w:rPr>
      <w:rFonts w:ascii="Microsoft YaHei" w:eastAsia="Microsoft YaHei" w:hAnsi="Microsoft YaHei"/>
      <w:lang w:val="en-US"/>
    </w:rPr>
  </w:style>
  <w:style w:type="character" w:styleId="Refdecomentario">
    <w:name w:val="annotation reference"/>
    <w:basedOn w:val="Fuentedeprrafopredeter"/>
    <w:uiPriority w:val="99"/>
    <w:semiHidden/>
    <w:unhideWhenUsed/>
    <w:rsid w:val="00113BCB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113BCB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113BCB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113BCB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113BCB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CODESOL\Desktop\Membretada%20matlapa%202024%202027%20carta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Membretada matlapa 2024 2027 carta</Template>
  <TotalTime>135</TotalTime>
  <Pages>1</Pages>
  <Words>136</Words>
  <Characters>754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CODESOL</dc:creator>
  <cp:keywords/>
  <dc:description/>
  <cp:lastModifiedBy>gustavo martinez</cp:lastModifiedBy>
  <cp:revision>16</cp:revision>
  <cp:lastPrinted>2024-10-30T21:30:00Z</cp:lastPrinted>
  <dcterms:created xsi:type="dcterms:W3CDTF">2024-10-04T14:46:00Z</dcterms:created>
  <dcterms:modified xsi:type="dcterms:W3CDTF">2024-12-06T21:05:00Z</dcterms:modified>
</cp:coreProperties>
</file>