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text" w:horzAnchor="page" w:tblpX="1" w:tblpY="-9235"/>
        <w:tblOverlap w:val="never"/>
        <w:tblW w:w="16626" w:type="dxa"/>
        <w:tblLook w:val="04A0" w:firstRow="1" w:lastRow="0" w:firstColumn="1" w:lastColumn="0" w:noHBand="0" w:noVBand="1"/>
      </w:tblPr>
      <w:tblGrid>
        <w:gridCol w:w="953"/>
        <w:gridCol w:w="1314"/>
        <w:gridCol w:w="1375"/>
        <w:gridCol w:w="1832"/>
        <w:gridCol w:w="753"/>
        <w:gridCol w:w="811"/>
        <w:gridCol w:w="638"/>
        <w:gridCol w:w="1085"/>
        <w:gridCol w:w="1007"/>
        <w:gridCol w:w="657"/>
        <w:gridCol w:w="1509"/>
        <w:gridCol w:w="1714"/>
        <w:gridCol w:w="1278"/>
        <w:gridCol w:w="1761"/>
      </w:tblGrid>
      <w:tr w:rsidR="00F66FE1" w14:paraId="27B28167" w14:textId="77777777" w:rsidTr="00F66FE1">
        <w:trPr>
          <w:trHeight w:val="814"/>
        </w:trPr>
        <w:tc>
          <w:tcPr>
            <w:tcW w:w="953" w:type="dxa"/>
          </w:tcPr>
          <w:p w14:paraId="69026E16" w14:textId="77777777" w:rsidR="00F66FE1" w:rsidRDefault="00F66FE1" w:rsidP="00F66FE1">
            <w:r>
              <w:t>CODIGO</w:t>
            </w:r>
          </w:p>
        </w:tc>
        <w:tc>
          <w:tcPr>
            <w:tcW w:w="1314" w:type="dxa"/>
          </w:tcPr>
          <w:p w14:paraId="1D462892" w14:textId="77777777" w:rsidR="00F66FE1" w:rsidRDefault="00F66FE1" w:rsidP="00F66FE1">
            <w:r>
              <w:t>No. DE EXPEDIENTE</w:t>
            </w:r>
          </w:p>
        </w:tc>
        <w:tc>
          <w:tcPr>
            <w:tcW w:w="1314" w:type="dxa"/>
          </w:tcPr>
          <w:p w14:paraId="278F3611" w14:textId="77777777" w:rsidR="00F66FE1" w:rsidRDefault="00F66FE1" w:rsidP="00F66FE1">
            <w:r>
              <w:t>TITULO DE EXPEDIENTE</w:t>
            </w:r>
          </w:p>
        </w:tc>
        <w:tc>
          <w:tcPr>
            <w:tcW w:w="1832" w:type="dxa"/>
          </w:tcPr>
          <w:p w14:paraId="3C19F987" w14:textId="77777777" w:rsidR="00F66FE1" w:rsidRDefault="00F66FE1" w:rsidP="00F66FE1">
            <w:r>
              <w:t>PERIODO DE ADMINISTRACION</w:t>
            </w:r>
          </w:p>
        </w:tc>
        <w:tc>
          <w:tcPr>
            <w:tcW w:w="753" w:type="dxa"/>
          </w:tcPr>
          <w:p w14:paraId="4B86713B" w14:textId="77777777" w:rsidR="00F66FE1" w:rsidRDefault="00F66FE1" w:rsidP="00F66FE1">
            <w:r>
              <w:t>FOJAS</w:t>
            </w:r>
          </w:p>
        </w:tc>
        <w:tc>
          <w:tcPr>
            <w:tcW w:w="811" w:type="dxa"/>
          </w:tcPr>
          <w:p w14:paraId="7FB2BF51" w14:textId="77777777" w:rsidR="00F66FE1" w:rsidRDefault="00F66FE1" w:rsidP="00F66FE1">
            <w:r>
              <w:t>VALOR</w:t>
            </w:r>
          </w:p>
        </w:tc>
        <w:tc>
          <w:tcPr>
            <w:tcW w:w="638" w:type="dxa"/>
          </w:tcPr>
          <w:p w14:paraId="0762934B" w14:textId="77777777" w:rsidR="00F66FE1" w:rsidRDefault="00F66FE1" w:rsidP="00F66FE1">
            <w:r>
              <w:t xml:space="preserve">TIPO </w:t>
            </w:r>
          </w:p>
        </w:tc>
        <w:tc>
          <w:tcPr>
            <w:tcW w:w="1085" w:type="dxa"/>
          </w:tcPr>
          <w:p w14:paraId="6BB96A4D" w14:textId="77777777" w:rsidR="00F66FE1" w:rsidRDefault="00F66FE1" w:rsidP="00F66FE1">
            <w:r>
              <w:t xml:space="preserve">VIGENCIA </w:t>
            </w:r>
          </w:p>
        </w:tc>
        <w:tc>
          <w:tcPr>
            <w:tcW w:w="1007" w:type="dxa"/>
          </w:tcPr>
          <w:p w14:paraId="433005CE" w14:textId="77777777" w:rsidR="00F66FE1" w:rsidRDefault="00F66FE1" w:rsidP="00F66FE1">
            <w:r>
              <w:t xml:space="preserve">DESTINO FINAL </w:t>
            </w:r>
          </w:p>
        </w:tc>
        <w:tc>
          <w:tcPr>
            <w:tcW w:w="657" w:type="dxa"/>
          </w:tcPr>
          <w:p w14:paraId="245B972A" w14:textId="77777777" w:rsidR="00F66FE1" w:rsidRDefault="00F66FE1" w:rsidP="00F66FE1">
            <w:r>
              <w:t xml:space="preserve">No. DE CAJA </w:t>
            </w:r>
          </w:p>
        </w:tc>
        <w:tc>
          <w:tcPr>
            <w:tcW w:w="1509" w:type="dxa"/>
          </w:tcPr>
          <w:p w14:paraId="68C2EC3D" w14:textId="77777777" w:rsidR="00F66FE1" w:rsidRDefault="00F66FE1" w:rsidP="00F66FE1">
            <w:r>
              <w:t>UBICACIÓN TOPOGRAFICA</w:t>
            </w:r>
          </w:p>
        </w:tc>
        <w:tc>
          <w:tcPr>
            <w:tcW w:w="1714" w:type="dxa"/>
          </w:tcPr>
          <w:p w14:paraId="18EDD307" w14:textId="77777777" w:rsidR="00F66FE1" w:rsidRDefault="00F66FE1" w:rsidP="00F66FE1">
            <w:r>
              <w:t>OBSERVACIONES</w:t>
            </w:r>
          </w:p>
        </w:tc>
        <w:tc>
          <w:tcPr>
            <w:tcW w:w="1278" w:type="dxa"/>
          </w:tcPr>
          <w:p w14:paraId="76C57879" w14:textId="77777777" w:rsidR="00F66FE1" w:rsidRDefault="00F66FE1" w:rsidP="00F66FE1">
            <w:r>
              <w:t xml:space="preserve">FECHA </w:t>
            </w:r>
          </w:p>
        </w:tc>
        <w:tc>
          <w:tcPr>
            <w:tcW w:w="1761" w:type="dxa"/>
          </w:tcPr>
          <w:p w14:paraId="10ABBE5C" w14:textId="77777777" w:rsidR="00F66FE1" w:rsidRDefault="00F66FE1" w:rsidP="00F66FE1">
            <w:r>
              <w:t xml:space="preserve">UNIDAD ADMINISTRATIVA </w:t>
            </w:r>
          </w:p>
        </w:tc>
      </w:tr>
      <w:tr w:rsidR="00F66FE1" w14:paraId="6D62040C" w14:textId="77777777" w:rsidTr="00F66FE1">
        <w:trPr>
          <w:trHeight w:val="542"/>
        </w:trPr>
        <w:tc>
          <w:tcPr>
            <w:tcW w:w="953" w:type="dxa"/>
          </w:tcPr>
          <w:p w14:paraId="061B05D1" w14:textId="77777777" w:rsidR="00F66FE1" w:rsidRDefault="00F66FE1" w:rsidP="00F66FE1">
            <w:bookmarkStart w:id="0" w:name="_Hlk186712279"/>
          </w:p>
        </w:tc>
        <w:tc>
          <w:tcPr>
            <w:tcW w:w="1314" w:type="dxa"/>
          </w:tcPr>
          <w:p w14:paraId="55BADBA5" w14:textId="1CB0FAAD" w:rsidR="00F66FE1" w:rsidRDefault="00CB7443" w:rsidP="00F66FE1">
            <w:r>
              <w:t>9</w:t>
            </w:r>
          </w:p>
        </w:tc>
        <w:tc>
          <w:tcPr>
            <w:tcW w:w="1314" w:type="dxa"/>
          </w:tcPr>
          <w:p w14:paraId="7C893609" w14:textId="7290F599" w:rsidR="00F66FE1" w:rsidRDefault="00CB7443" w:rsidP="00F66FE1">
            <w:r>
              <w:t>EGRESOS MARZO-JUNIO</w:t>
            </w:r>
          </w:p>
        </w:tc>
        <w:tc>
          <w:tcPr>
            <w:tcW w:w="1832" w:type="dxa"/>
          </w:tcPr>
          <w:p w14:paraId="36EAE318" w14:textId="20A7BEDC" w:rsidR="00F66FE1" w:rsidRDefault="00CB7443" w:rsidP="00F66FE1">
            <w:r>
              <w:t>2021-2024</w:t>
            </w:r>
          </w:p>
        </w:tc>
        <w:tc>
          <w:tcPr>
            <w:tcW w:w="753" w:type="dxa"/>
          </w:tcPr>
          <w:p w14:paraId="6C16D1E1" w14:textId="71A1B252" w:rsidR="00F66FE1" w:rsidRDefault="00CB7443" w:rsidP="00F66FE1">
            <w:r>
              <w:t>3658</w:t>
            </w:r>
          </w:p>
        </w:tc>
        <w:tc>
          <w:tcPr>
            <w:tcW w:w="811" w:type="dxa"/>
          </w:tcPr>
          <w:p w14:paraId="427E8D7D" w14:textId="77777777" w:rsidR="00F66FE1" w:rsidRDefault="00F66FE1" w:rsidP="00F66FE1">
            <w:r>
              <w:t>A</w:t>
            </w:r>
          </w:p>
        </w:tc>
        <w:tc>
          <w:tcPr>
            <w:tcW w:w="638" w:type="dxa"/>
          </w:tcPr>
          <w:p w14:paraId="0C06CBDB" w14:textId="77777777" w:rsidR="00F66FE1" w:rsidRDefault="00F66FE1" w:rsidP="00F66FE1">
            <w:r>
              <w:t>A</w:t>
            </w:r>
          </w:p>
        </w:tc>
        <w:tc>
          <w:tcPr>
            <w:tcW w:w="1085" w:type="dxa"/>
          </w:tcPr>
          <w:p w14:paraId="7BC7430F" w14:textId="77777777" w:rsidR="00F66FE1" w:rsidRDefault="00F66FE1" w:rsidP="00F66FE1">
            <w:r>
              <w:t>3</w:t>
            </w:r>
          </w:p>
        </w:tc>
        <w:tc>
          <w:tcPr>
            <w:tcW w:w="1007" w:type="dxa"/>
          </w:tcPr>
          <w:p w14:paraId="266480A0" w14:textId="77777777" w:rsidR="00F66FE1" w:rsidRDefault="00F66FE1" w:rsidP="00F66FE1"/>
        </w:tc>
        <w:tc>
          <w:tcPr>
            <w:tcW w:w="657" w:type="dxa"/>
          </w:tcPr>
          <w:p w14:paraId="78A73C6F" w14:textId="1738CFD2" w:rsidR="00F66FE1" w:rsidRDefault="00F66FE1" w:rsidP="00F66FE1">
            <w:r>
              <w:t>2</w:t>
            </w:r>
            <w:r w:rsidR="00CB7443">
              <w:t>6</w:t>
            </w:r>
          </w:p>
        </w:tc>
        <w:tc>
          <w:tcPr>
            <w:tcW w:w="1509" w:type="dxa"/>
          </w:tcPr>
          <w:p w14:paraId="42C66503" w14:textId="20DDA32E" w:rsidR="00F66FE1" w:rsidRDefault="00F66FE1" w:rsidP="00F66FE1">
            <w:r>
              <w:t>P est,4</w:t>
            </w:r>
            <w:r w:rsidR="00CB7443">
              <w:t xml:space="preserve"> SECCION R</w:t>
            </w:r>
          </w:p>
        </w:tc>
        <w:tc>
          <w:tcPr>
            <w:tcW w:w="1714" w:type="dxa"/>
          </w:tcPr>
          <w:p w14:paraId="501DF323" w14:textId="77777777" w:rsidR="00F66FE1" w:rsidRDefault="00F66FE1" w:rsidP="00F66FE1"/>
        </w:tc>
        <w:tc>
          <w:tcPr>
            <w:tcW w:w="1278" w:type="dxa"/>
          </w:tcPr>
          <w:p w14:paraId="280577C2" w14:textId="7B0D89DB" w:rsidR="00F66FE1" w:rsidRDefault="00F66FE1" w:rsidP="00F66FE1">
            <w:r>
              <w:t>1</w:t>
            </w:r>
            <w:r w:rsidR="00CB7443">
              <w:t>4</w:t>
            </w:r>
            <w:r>
              <w:t>/</w:t>
            </w:r>
            <w:r w:rsidR="00CB7443">
              <w:t>04</w:t>
            </w:r>
            <w:r>
              <w:t>/202</w:t>
            </w:r>
            <w:r w:rsidR="00CB7443">
              <w:t>5</w:t>
            </w:r>
          </w:p>
        </w:tc>
        <w:tc>
          <w:tcPr>
            <w:tcW w:w="1761" w:type="dxa"/>
          </w:tcPr>
          <w:p w14:paraId="74D0127C" w14:textId="2EFF6F1C" w:rsidR="00F66FE1" w:rsidRDefault="00CB7443" w:rsidP="00F66FE1">
            <w:r>
              <w:t>TESORERIA</w:t>
            </w:r>
          </w:p>
        </w:tc>
      </w:tr>
      <w:tr w:rsidR="00F66FE1" w14:paraId="6848B4FE" w14:textId="77777777" w:rsidTr="00F66FE1">
        <w:trPr>
          <w:trHeight w:val="814"/>
        </w:trPr>
        <w:tc>
          <w:tcPr>
            <w:tcW w:w="953" w:type="dxa"/>
          </w:tcPr>
          <w:p w14:paraId="64423ADE" w14:textId="77777777" w:rsidR="00F66FE1" w:rsidRDefault="00F66FE1" w:rsidP="00F66FE1"/>
        </w:tc>
        <w:tc>
          <w:tcPr>
            <w:tcW w:w="1314" w:type="dxa"/>
          </w:tcPr>
          <w:p w14:paraId="5BD92FE3" w14:textId="482935BF" w:rsidR="00F66FE1" w:rsidRDefault="00CB7443" w:rsidP="00F66FE1">
            <w:r>
              <w:t>13</w:t>
            </w:r>
          </w:p>
        </w:tc>
        <w:tc>
          <w:tcPr>
            <w:tcW w:w="1314" w:type="dxa"/>
          </w:tcPr>
          <w:p w14:paraId="360EFE1E" w14:textId="41D611B1" w:rsidR="00F66FE1" w:rsidRDefault="00CB7443" w:rsidP="00F66FE1">
            <w:r>
              <w:t>EGRESOS ABRIL</w:t>
            </w:r>
          </w:p>
        </w:tc>
        <w:tc>
          <w:tcPr>
            <w:tcW w:w="1832" w:type="dxa"/>
          </w:tcPr>
          <w:p w14:paraId="783798E4" w14:textId="4D3F7AD2" w:rsidR="00F66FE1" w:rsidRDefault="00CB7443" w:rsidP="00F66FE1">
            <w:r>
              <w:t>2021-2024</w:t>
            </w:r>
          </w:p>
        </w:tc>
        <w:tc>
          <w:tcPr>
            <w:tcW w:w="753" w:type="dxa"/>
          </w:tcPr>
          <w:p w14:paraId="07F1546C" w14:textId="05B98A72" w:rsidR="00F66FE1" w:rsidRDefault="00CB7443" w:rsidP="00F66FE1">
            <w:r>
              <w:t>3882</w:t>
            </w:r>
          </w:p>
        </w:tc>
        <w:tc>
          <w:tcPr>
            <w:tcW w:w="811" w:type="dxa"/>
          </w:tcPr>
          <w:p w14:paraId="504074CC" w14:textId="77777777" w:rsidR="00F66FE1" w:rsidRDefault="00F66FE1" w:rsidP="00F66FE1">
            <w:r>
              <w:t>A</w:t>
            </w:r>
          </w:p>
        </w:tc>
        <w:tc>
          <w:tcPr>
            <w:tcW w:w="638" w:type="dxa"/>
          </w:tcPr>
          <w:p w14:paraId="53CD8D7A" w14:textId="77777777" w:rsidR="00F66FE1" w:rsidRDefault="00F66FE1" w:rsidP="00F66FE1">
            <w:r>
              <w:t>A</w:t>
            </w:r>
          </w:p>
        </w:tc>
        <w:tc>
          <w:tcPr>
            <w:tcW w:w="1085" w:type="dxa"/>
          </w:tcPr>
          <w:p w14:paraId="0FB95338" w14:textId="77777777" w:rsidR="00F66FE1" w:rsidRDefault="00F66FE1" w:rsidP="00F66FE1">
            <w:r>
              <w:t>3</w:t>
            </w:r>
          </w:p>
        </w:tc>
        <w:tc>
          <w:tcPr>
            <w:tcW w:w="1007" w:type="dxa"/>
          </w:tcPr>
          <w:p w14:paraId="53BA5346" w14:textId="77777777" w:rsidR="00F66FE1" w:rsidRDefault="00F66FE1" w:rsidP="00F66FE1">
            <w:r>
              <w:t>AG</w:t>
            </w:r>
          </w:p>
        </w:tc>
        <w:tc>
          <w:tcPr>
            <w:tcW w:w="657" w:type="dxa"/>
          </w:tcPr>
          <w:p w14:paraId="2E198CA8" w14:textId="736F6F53" w:rsidR="00F66FE1" w:rsidRDefault="00F66FE1" w:rsidP="00F66FE1">
            <w:r>
              <w:t>2</w:t>
            </w:r>
            <w:r w:rsidR="00CB7443">
              <w:t>7</w:t>
            </w:r>
          </w:p>
        </w:tc>
        <w:tc>
          <w:tcPr>
            <w:tcW w:w="1509" w:type="dxa"/>
          </w:tcPr>
          <w:p w14:paraId="2535D5E9" w14:textId="446309D1" w:rsidR="00F66FE1" w:rsidRDefault="00F66FE1" w:rsidP="00F66FE1">
            <w:r>
              <w:t>P ESTA.4</w:t>
            </w:r>
            <w:r w:rsidR="00CB7443">
              <w:t xml:space="preserve"> SECCION R</w:t>
            </w:r>
          </w:p>
        </w:tc>
        <w:tc>
          <w:tcPr>
            <w:tcW w:w="1714" w:type="dxa"/>
          </w:tcPr>
          <w:p w14:paraId="1D5C0D0F" w14:textId="77777777" w:rsidR="00F66FE1" w:rsidRDefault="00F66FE1" w:rsidP="00F66FE1"/>
        </w:tc>
        <w:tc>
          <w:tcPr>
            <w:tcW w:w="1278" w:type="dxa"/>
          </w:tcPr>
          <w:p w14:paraId="6F6DC1E0" w14:textId="12D6F919" w:rsidR="00F66FE1" w:rsidRDefault="00CB7443" w:rsidP="00F66FE1">
            <w:r>
              <w:t>15</w:t>
            </w:r>
            <w:r w:rsidR="00F66FE1">
              <w:t>/</w:t>
            </w:r>
            <w:r>
              <w:t>04</w:t>
            </w:r>
            <w:r w:rsidR="00F66FE1">
              <w:t>/202</w:t>
            </w:r>
            <w:r>
              <w:t>5</w:t>
            </w:r>
          </w:p>
        </w:tc>
        <w:tc>
          <w:tcPr>
            <w:tcW w:w="1761" w:type="dxa"/>
          </w:tcPr>
          <w:p w14:paraId="60B3AEE0" w14:textId="4A8A0CE6" w:rsidR="00F66FE1" w:rsidRDefault="00CB7443" w:rsidP="00F66FE1">
            <w:r>
              <w:t xml:space="preserve">TESORERIA </w:t>
            </w:r>
          </w:p>
        </w:tc>
      </w:tr>
      <w:tr w:rsidR="00F66FE1" w14:paraId="524F63B4" w14:textId="77777777" w:rsidTr="00F66FE1">
        <w:trPr>
          <w:trHeight w:val="814"/>
        </w:trPr>
        <w:tc>
          <w:tcPr>
            <w:tcW w:w="953" w:type="dxa"/>
          </w:tcPr>
          <w:p w14:paraId="48546A83" w14:textId="77777777" w:rsidR="00F66FE1" w:rsidRDefault="00F66FE1" w:rsidP="00F66FE1"/>
        </w:tc>
        <w:tc>
          <w:tcPr>
            <w:tcW w:w="1314" w:type="dxa"/>
          </w:tcPr>
          <w:p w14:paraId="6986EF31" w14:textId="655B5B54" w:rsidR="00F66FE1" w:rsidRDefault="00CB7443" w:rsidP="00F66FE1">
            <w:r>
              <w:t>9</w:t>
            </w:r>
          </w:p>
        </w:tc>
        <w:tc>
          <w:tcPr>
            <w:tcW w:w="1314" w:type="dxa"/>
          </w:tcPr>
          <w:p w14:paraId="78930F34" w14:textId="3993F702" w:rsidR="00F66FE1" w:rsidRDefault="00CB7443" w:rsidP="00F66FE1">
            <w:r>
              <w:t>EGRESOS JULIO-AGOSTO</w:t>
            </w:r>
          </w:p>
        </w:tc>
        <w:tc>
          <w:tcPr>
            <w:tcW w:w="1832" w:type="dxa"/>
          </w:tcPr>
          <w:p w14:paraId="3CBB2704" w14:textId="3E452C4B" w:rsidR="00F66FE1" w:rsidRDefault="00CB7443" w:rsidP="00F66FE1">
            <w:r>
              <w:t>2021-2024</w:t>
            </w:r>
          </w:p>
        </w:tc>
        <w:tc>
          <w:tcPr>
            <w:tcW w:w="753" w:type="dxa"/>
          </w:tcPr>
          <w:p w14:paraId="72D4984C" w14:textId="57903C86" w:rsidR="00F66FE1" w:rsidRDefault="00CB7443" w:rsidP="00F66FE1">
            <w:r>
              <w:t>3620</w:t>
            </w:r>
          </w:p>
        </w:tc>
        <w:tc>
          <w:tcPr>
            <w:tcW w:w="811" w:type="dxa"/>
          </w:tcPr>
          <w:p w14:paraId="60E37F43" w14:textId="77777777" w:rsidR="00F66FE1" w:rsidRDefault="00F66FE1" w:rsidP="00F66FE1">
            <w:r>
              <w:t>A</w:t>
            </w:r>
          </w:p>
        </w:tc>
        <w:tc>
          <w:tcPr>
            <w:tcW w:w="638" w:type="dxa"/>
          </w:tcPr>
          <w:p w14:paraId="12961DA9" w14:textId="77777777" w:rsidR="00F66FE1" w:rsidRDefault="00F66FE1" w:rsidP="00F66FE1">
            <w:r>
              <w:t>A</w:t>
            </w:r>
          </w:p>
        </w:tc>
        <w:tc>
          <w:tcPr>
            <w:tcW w:w="1085" w:type="dxa"/>
          </w:tcPr>
          <w:p w14:paraId="23FC9A96" w14:textId="77777777" w:rsidR="00F66FE1" w:rsidRDefault="00F66FE1" w:rsidP="00F66FE1">
            <w:r>
              <w:t>3</w:t>
            </w:r>
          </w:p>
        </w:tc>
        <w:tc>
          <w:tcPr>
            <w:tcW w:w="1007" w:type="dxa"/>
          </w:tcPr>
          <w:p w14:paraId="2CC33D31" w14:textId="77777777" w:rsidR="00F66FE1" w:rsidRDefault="00F66FE1" w:rsidP="00F66FE1">
            <w:r>
              <w:t>AG</w:t>
            </w:r>
          </w:p>
        </w:tc>
        <w:tc>
          <w:tcPr>
            <w:tcW w:w="657" w:type="dxa"/>
          </w:tcPr>
          <w:p w14:paraId="590F4C54" w14:textId="6FA34BAC" w:rsidR="00F66FE1" w:rsidRDefault="00F66FE1" w:rsidP="00F66FE1">
            <w:r>
              <w:t>2</w:t>
            </w:r>
            <w:r w:rsidR="00CB7443">
              <w:t>8</w:t>
            </w:r>
          </w:p>
        </w:tc>
        <w:tc>
          <w:tcPr>
            <w:tcW w:w="1509" w:type="dxa"/>
          </w:tcPr>
          <w:p w14:paraId="3AF00FF4" w14:textId="0C6DE5E8" w:rsidR="00F66FE1" w:rsidRDefault="00F66FE1" w:rsidP="00F66FE1">
            <w:r>
              <w:t>P. EST. 4</w:t>
            </w:r>
            <w:r w:rsidR="00CB7443">
              <w:t xml:space="preserve"> SECCION R</w:t>
            </w:r>
          </w:p>
        </w:tc>
        <w:tc>
          <w:tcPr>
            <w:tcW w:w="1714" w:type="dxa"/>
          </w:tcPr>
          <w:p w14:paraId="26A0CA86" w14:textId="77777777" w:rsidR="00F66FE1" w:rsidRDefault="00F66FE1" w:rsidP="00F66FE1"/>
        </w:tc>
        <w:tc>
          <w:tcPr>
            <w:tcW w:w="1278" w:type="dxa"/>
          </w:tcPr>
          <w:p w14:paraId="01864A14" w14:textId="043B5DD9" w:rsidR="00F66FE1" w:rsidRDefault="00CB7443" w:rsidP="00F66FE1">
            <w:r>
              <w:t>16</w:t>
            </w:r>
            <w:r w:rsidR="00F66FE1">
              <w:t>/</w:t>
            </w:r>
            <w:r>
              <w:t>04</w:t>
            </w:r>
            <w:r w:rsidR="00F66FE1">
              <w:t>/202</w:t>
            </w:r>
            <w:r>
              <w:t>5</w:t>
            </w:r>
          </w:p>
        </w:tc>
        <w:tc>
          <w:tcPr>
            <w:tcW w:w="1761" w:type="dxa"/>
          </w:tcPr>
          <w:p w14:paraId="17D49B1D" w14:textId="714977F4" w:rsidR="00F66FE1" w:rsidRDefault="00CB7443" w:rsidP="00F66FE1">
            <w:r>
              <w:t xml:space="preserve">TESORERIA </w:t>
            </w:r>
          </w:p>
        </w:tc>
      </w:tr>
      <w:tr w:rsidR="00F66FE1" w14:paraId="577F646B" w14:textId="77777777" w:rsidTr="00F66FE1">
        <w:trPr>
          <w:trHeight w:val="814"/>
        </w:trPr>
        <w:tc>
          <w:tcPr>
            <w:tcW w:w="953" w:type="dxa"/>
          </w:tcPr>
          <w:p w14:paraId="4AB0D043" w14:textId="77777777" w:rsidR="00F66FE1" w:rsidRDefault="00F66FE1" w:rsidP="00F66FE1"/>
        </w:tc>
        <w:tc>
          <w:tcPr>
            <w:tcW w:w="1314" w:type="dxa"/>
          </w:tcPr>
          <w:p w14:paraId="7C3270A7" w14:textId="1A3E3735" w:rsidR="00F66FE1" w:rsidRDefault="00CB7443" w:rsidP="00F66FE1">
            <w:r>
              <w:t>10</w:t>
            </w:r>
          </w:p>
        </w:tc>
        <w:tc>
          <w:tcPr>
            <w:tcW w:w="1314" w:type="dxa"/>
          </w:tcPr>
          <w:p w14:paraId="3618C076" w14:textId="57BC33B5" w:rsidR="00F66FE1" w:rsidRDefault="00CB7443" w:rsidP="00F66FE1">
            <w:r>
              <w:t>EGRESO FEB-MARZO</w:t>
            </w:r>
            <w:r w:rsidR="00F66FE1">
              <w:t xml:space="preserve"> </w:t>
            </w:r>
          </w:p>
        </w:tc>
        <w:tc>
          <w:tcPr>
            <w:tcW w:w="1832" w:type="dxa"/>
          </w:tcPr>
          <w:p w14:paraId="6E9C4A34" w14:textId="1F293318" w:rsidR="00F66FE1" w:rsidRDefault="00CB7443" w:rsidP="00F66FE1">
            <w:r>
              <w:t>2021-2024</w:t>
            </w:r>
          </w:p>
        </w:tc>
        <w:tc>
          <w:tcPr>
            <w:tcW w:w="753" w:type="dxa"/>
          </w:tcPr>
          <w:p w14:paraId="7CD796D6" w14:textId="6F31BEF5" w:rsidR="00F66FE1" w:rsidRDefault="00CB7443" w:rsidP="00F66FE1">
            <w:r>
              <w:t>1245</w:t>
            </w:r>
          </w:p>
        </w:tc>
        <w:tc>
          <w:tcPr>
            <w:tcW w:w="811" w:type="dxa"/>
          </w:tcPr>
          <w:p w14:paraId="75C289F3" w14:textId="77777777" w:rsidR="00F66FE1" w:rsidRDefault="00F66FE1" w:rsidP="00F66FE1">
            <w:r>
              <w:t>A</w:t>
            </w:r>
          </w:p>
        </w:tc>
        <w:tc>
          <w:tcPr>
            <w:tcW w:w="638" w:type="dxa"/>
          </w:tcPr>
          <w:p w14:paraId="43331302" w14:textId="77777777" w:rsidR="00F66FE1" w:rsidRDefault="00F66FE1" w:rsidP="00F66FE1">
            <w:r>
              <w:t>A</w:t>
            </w:r>
          </w:p>
        </w:tc>
        <w:tc>
          <w:tcPr>
            <w:tcW w:w="1085" w:type="dxa"/>
          </w:tcPr>
          <w:p w14:paraId="196D0494" w14:textId="77777777" w:rsidR="00F66FE1" w:rsidRDefault="00F66FE1" w:rsidP="00F66FE1">
            <w:r>
              <w:t>3</w:t>
            </w:r>
          </w:p>
        </w:tc>
        <w:tc>
          <w:tcPr>
            <w:tcW w:w="1007" w:type="dxa"/>
          </w:tcPr>
          <w:p w14:paraId="065554DF" w14:textId="77777777" w:rsidR="00F66FE1" w:rsidRDefault="00F66FE1" w:rsidP="00F66FE1">
            <w:r>
              <w:t>AG</w:t>
            </w:r>
          </w:p>
        </w:tc>
        <w:tc>
          <w:tcPr>
            <w:tcW w:w="657" w:type="dxa"/>
          </w:tcPr>
          <w:p w14:paraId="12A59DD8" w14:textId="6175C271" w:rsidR="00F66FE1" w:rsidRDefault="00F66FE1" w:rsidP="00F66FE1">
            <w:r>
              <w:t>2</w:t>
            </w:r>
            <w:r w:rsidR="00CB7443">
              <w:t>9</w:t>
            </w:r>
          </w:p>
        </w:tc>
        <w:tc>
          <w:tcPr>
            <w:tcW w:w="1509" w:type="dxa"/>
          </w:tcPr>
          <w:p w14:paraId="76A52F19" w14:textId="2EF92256" w:rsidR="00F66FE1" w:rsidRDefault="00F66FE1" w:rsidP="00F66FE1">
            <w:r>
              <w:t>P -EST.4</w:t>
            </w:r>
            <w:r w:rsidR="00CB7443">
              <w:t xml:space="preserve"> SECCION R</w:t>
            </w:r>
          </w:p>
        </w:tc>
        <w:tc>
          <w:tcPr>
            <w:tcW w:w="1714" w:type="dxa"/>
          </w:tcPr>
          <w:p w14:paraId="3A0CC4CC" w14:textId="77777777" w:rsidR="00F66FE1" w:rsidRDefault="00F66FE1" w:rsidP="00F66FE1"/>
        </w:tc>
        <w:tc>
          <w:tcPr>
            <w:tcW w:w="1278" w:type="dxa"/>
          </w:tcPr>
          <w:p w14:paraId="16E6A38C" w14:textId="3F8B7729" w:rsidR="00F66FE1" w:rsidRDefault="00CB7443" w:rsidP="00F66FE1">
            <w:r>
              <w:t>21</w:t>
            </w:r>
            <w:r w:rsidR="00F66FE1">
              <w:t>/</w:t>
            </w:r>
            <w:r>
              <w:t>04</w:t>
            </w:r>
            <w:r w:rsidR="00F66FE1">
              <w:t>/202</w:t>
            </w:r>
            <w:r>
              <w:t>5</w:t>
            </w:r>
          </w:p>
        </w:tc>
        <w:tc>
          <w:tcPr>
            <w:tcW w:w="1761" w:type="dxa"/>
          </w:tcPr>
          <w:p w14:paraId="291CF8BE" w14:textId="5659297F" w:rsidR="00F66FE1" w:rsidRDefault="00CB7443" w:rsidP="00F66FE1">
            <w:r>
              <w:t>TESORERIA</w:t>
            </w:r>
          </w:p>
        </w:tc>
      </w:tr>
      <w:tr w:rsidR="00F66FE1" w14:paraId="495462F2" w14:textId="77777777" w:rsidTr="00F66FE1">
        <w:trPr>
          <w:trHeight w:val="830"/>
        </w:trPr>
        <w:tc>
          <w:tcPr>
            <w:tcW w:w="953" w:type="dxa"/>
          </w:tcPr>
          <w:p w14:paraId="4D3C3D14" w14:textId="77777777" w:rsidR="00F66FE1" w:rsidRDefault="00F66FE1" w:rsidP="00F66FE1"/>
        </w:tc>
        <w:tc>
          <w:tcPr>
            <w:tcW w:w="1314" w:type="dxa"/>
          </w:tcPr>
          <w:p w14:paraId="1B000ACD" w14:textId="73D0AA66" w:rsidR="00F66FE1" w:rsidRDefault="00CB7443" w:rsidP="00F66FE1">
            <w:r>
              <w:t>9</w:t>
            </w:r>
          </w:p>
        </w:tc>
        <w:tc>
          <w:tcPr>
            <w:tcW w:w="1314" w:type="dxa"/>
          </w:tcPr>
          <w:p w14:paraId="6BAB087A" w14:textId="3C3B2F47" w:rsidR="00F66FE1" w:rsidRDefault="00CB7443" w:rsidP="00F66FE1">
            <w:r>
              <w:t xml:space="preserve">EGRESOS </w:t>
            </w:r>
            <w:proofErr w:type="gramStart"/>
            <w:r>
              <w:t>MARZO,SEP</w:t>
            </w:r>
            <w:proofErr w:type="gramEnd"/>
            <w:r>
              <w:t>, OCT</w:t>
            </w:r>
          </w:p>
        </w:tc>
        <w:tc>
          <w:tcPr>
            <w:tcW w:w="1832" w:type="dxa"/>
          </w:tcPr>
          <w:p w14:paraId="1B711E64" w14:textId="5C01FB43" w:rsidR="00F66FE1" w:rsidRDefault="00CB7443" w:rsidP="00F66FE1">
            <w:r>
              <w:t>2021-2024</w:t>
            </w:r>
          </w:p>
        </w:tc>
        <w:tc>
          <w:tcPr>
            <w:tcW w:w="753" w:type="dxa"/>
          </w:tcPr>
          <w:p w14:paraId="5DA7B5B9" w14:textId="1B06952E" w:rsidR="00F66FE1" w:rsidRDefault="00CB7443" w:rsidP="00F66FE1">
            <w:r>
              <w:t>3664</w:t>
            </w:r>
          </w:p>
        </w:tc>
        <w:tc>
          <w:tcPr>
            <w:tcW w:w="811" w:type="dxa"/>
          </w:tcPr>
          <w:p w14:paraId="05F35A6B" w14:textId="77777777" w:rsidR="00F66FE1" w:rsidRDefault="00F66FE1" w:rsidP="00F66FE1">
            <w:r>
              <w:t>A</w:t>
            </w:r>
          </w:p>
        </w:tc>
        <w:tc>
          <w:tcPr>
            <w:tcW w:w="638" w:type="dxa"/>
          </w:tcPr>
          <w:p w14:paraId="63E07709" w14:textId="77777777" w:rsidR="00F66FE1" w:rsidRDefault="00F66FE1" w:rsidP="00F66FE1">
            <w:r>
              <w:t>A</w:t>
            </w:r>
          </w:p>
        </w:tc>
        <w:tc>
          <w:tcPr>
            <w:tcW w:w="1085" w:type="dxa"/>
          </w:tcPr>
          <w:p w14:paraId="35438F01" w14:textId="77777777" w:rsidR="00F66FE1" w:rsidRDefault="00F66FE1" w:rsidP="00F66FE1">
            <w:r>
              <w:t>3</w:t>
            </w:r>
          </w:p>
        </w:tc>
        <w:tc>
          <w:tcPr>
            <w:tcW w:w="1007" w:type="dxa"/>
          </w:tcPr>
          <w:p w14:paraId="7BD1E111" w14:textId="77777777" w:rsidR="00F66FE1" w:rsidRDefault="00F66FE1" w:rsidP="00F66FE1">
            <w:r>
              <w:t>AG</w:t>
            </w:r>
          </w:p>
        </w:tc>
        <w:tc>
          <w:tcPr>
            <w:tcW w:w="657" w:type="dxa"/>
          </w:tcPr>
          <w:p w14:paraId="3DB442DC" w14:textId="23568C86" w:rsidR="00F66FE1" w:rsidRDefault="00254528" w:rsidP="00F66FE1">
            <w:r>
              <w:t>30</w:t>
            </w:r>
          </w:p>
        </w:tc>
        <w:tc>
          <w:tcPr>
            <w:tcW w:w="1509" w:type="dxa"/>
          </w:tcPr>
          <w:p w14:paraId="4775CB29" w14:textId="2FF3E026" w:rsidR="00F66FE1" w:rsidRDefault="00F66FE1" w:rsidP="00F66FE1">
            <w:r>
              <w:t>P-EST.4</w:t>
            </w:r>
            <w:r w:rsidR="00CB7443">
              <w:t xml:space="preserve"> SECCION R</w:t>
            </w:r>
          </w:p>
        </w:tc>
        <w:tc>
          <w:tcPr>
            <w:tcW w:w="1714" w:type="dxa"/>
          </w:tcPr>
          <w:p w14:paraId="0CFFCA8D" w14:textId="77777777" w:rsidR="00F66FE1" w:rsidRDefault="00F66FE1" w:rsidP="00F66FE1"/>
        </w:tc>
        <w:tc>
          <w:tcPr>
            <w:tcW w:w="1278" w:type="dxa"/>
          </w:tcPr>
          <w:p w14:paraId="4C0A30DB" w14:textId="5C9F7657" w:rsidR="00F66FE1" w:rsidRDefault="00254528" w:rsidP="00F66FE1">
            <w:r>
              <w:t>22</w:t>
            </w:r>
            <w:r w:rsidR="00F66FE1">
              <w:t>/</w:t>
            </w:r>
            <w:r>
              <w:t>04</w:t>
            </w:r>
            <w:r w:rsidR="00F66FE1">
              <w:t>/202</w:t>
            </w:r>
            <w:r>
              <w:t>5</w:t>
            </w:r>
          </w:p>
        </w:tc>
        <w:tc>
          <w:tcPr>
            <w:tcW w:w="1761" w:type="dxa"/>
          </w:tcPr>
          <w:p w14:paraId="3E010CC9" w14:textId="68B6FE05" w:rsidR="00F66FE1" w:rsidRDefault="00254528" w:rsidP="00F66FE1">
            <w:r>
              <w:t xml:space="preserve">TESORERIA </w:t>
            </w:r>
          </w:p>
        </w:tc>
      </w:tr>
      <w:tr w:rsidR="00F66FE1" w14:paraId="79E816C2" w14:textId="77777777" w:rsidTr="00F66FE1">
        <w:trPr>
          <w:trHeight w:val="814"/>
        </w:trPr>
        <w:tc>
          <w:tcPr>
            <w:tcW w:w="953" w:type="dxa"/>
          </w:tcPr>
          <w:p w14:paraId="4564B548" w14:textId="77777777" w:rsidR="00F66FE1" w:rsidRDefault="00F66FE1" w:rsidP="00F66FE1"/>
        </w:tc>
        <w:tc>
          <w:tcPr>
            <w:tcW w:w="1314" w:type="dxa"/>
          </w:tcPr>
          <w:p w14:paraId="438B5D0E" w14:textId="4BEE9843" w:rsidR="00F66FE1" w:rsidRDefault="00254528" w:rsidP="00F66FE1">
            <w:r>
              <w:t>7</w:t>
            </w:r>
          </w:p>
        </w:tc>
        <w:tc>
          <w:tcPr>
            <w:tcW w:w="1314" w:type="dxa"/>
          </w:tcPr>
          <w:p w14:paraId="547DAA04" w14:textId="0721CA34" w:rsidR="00F66FE1" w:rsidRDefault="00254528" w:rsidP="00F66FE1">
            <w:r>
              <w:t>INGRESOS ENERO</w:t>
            </w:r>
          </w:p>
        </w:tc>
        <w:tc>
          <w:tcPr>
            <w:tcW w:w="1832" w:type="dxa"/>
          </w:tcPr>
          <w:p w14:paraId="73F043AD" w14:textId="7B0E3F66" w:rsidR="00F66FE1" w:rsidRDefault="00F66FE1" w:rsidP="00F66FE1">
            <w:r>
              <w:t>20</w:t>
            </w:r>
            <w:r w:rsidR="00254528">
              <w:t>21-2024</w:t>
            </w:r>
          </w:p>
        </w:tc>
        <w:tc>
          <w:tcPr>
            <w:tcW w:w="753" w:type="dxa"/>
          </w:tcPr>
          <w:p w14:paraId="63613716" w14:textId="6FE2545F" w:rsidR="00F66FE1" w:rsidRDefault="00254528" w:rsidP="00F66FE1">
            <w:r>
              <w:t>2845</w:t>
            </w:r>
          </w:p>
        </w:tc>
        <w:tc>
          <w:tcPr>
            <w:tcW w:w="811" w:type="dxa"/>
          </w:tcPr>
          <w:p w14:paraId="238B2EEB" w14:textId="77777777" w:rsidR="00F66FE1" w:rsidRDefault="00F66FE1" w:rsidP="00F66FE1">
            <w:r>
              <w:t>A</w:t>
            </w:r>
          </w:p>
        </w:tc>
        <w:tc>
          <w:tcPr>
            <w:tcW w:w="638" w:type="dxa"/>
          </w:tcPr>
          <w:p w14:paraId="2D93C4BD" w14:textId="77777777" w:rsidR="00F66FE1" w:rsidRDefault="00F66FE1" w:rsidP="00F66FE1">
            <w:r>
              <w:t>A</w:t>
            </w:r>
          </w:p>
        </w:tc>
        <w:tc>
          <w:tcPr>
            <w:tcW w:w="1085" w:type="dxa"/>
          </w:tcPr>
          <w:p w14:paraId="18EF588F" w14:textId="77777777" w:rsidR="00F66FE1" w:rsidRDefault="00F66FE1" w:rsidP="00F66FE1">
            <w:r>
              <w:t>3</w:t>
            </w:r>
          </w:p>
        </w:tc>
        <w:tc>
          <w:tcPr>
            <w:tcW w:w="1007" w:type="dxa"/>
          </w:tcPr>
          <w:p w14:paraId="31252DE2" w14:textId="77777777" w:rsidR="00F66FE1" w:rsidRDefault="00F66FE1" w:rsidP="00F66FE1">
            <w:r>
              <w:t>AG</w:t>
            </w:r>
          </w:p>
        </w:tc>
        <w:tc>
          <w:tcPr>
            <w:tcW w:w="657" w:type="dxa"/>
          </w:tcPr>
          <w:p w14:paraId="7A5DF8F6" w14:textId="11F7E85E" w:rsidR="00F66FE1" w:rsidRDefault="00254528" w:rsidP="00F66FE1">
            <w:r>
              <w:t>31</w:t>
            </w:r>
          </w:p>
        </w:tc>
        <w:tc>
          <w:tcPr>
            <w:tcW w:w="1509" w:type="dxa"/>
          </w:tcPr>
          <w:p w14:paraId="0224E89C" w14:textId="79141805" w:rsidR="00F66FE1" w:rsidRDefault="00F66FE1" w:rsidP="00F66FE1">
            <w:r>
              <w:t>P-EST.4</w:t>
            </w:r>
            <w:r w:rsidR="00254528">
              <w:t>SECCION R</w:t>
            </w:r>
          </w:p>
        </w:tc>
        <w:tc>
          <w:tcPr>
            <w:tcW w:w="1714" w:type="dxa"/>
          </w:tcPr>
          <w:p w14:paraId="5CFC6A3C" w14:textId="77777777" w:rsidR="00F66FE1" w:rsidRDefault="00F66FE1" w:rsidP="00F66FE1"/>
        </w:tc>
        <w:tc>
          <w:tcPr>
            <w:tcW w:w="1278" w:type="dxa"/>
          </w:tcPr>
          <w:p w14:paraId="5A84572A" w14:textId="4B78D1C1" w:rsidR="00F66FE1" w:rsidRDefault="00254528" w:rsidP="00F66FE1">
            <w:r>
              <w:t>23</w:t>
            </w:r>
            <w:r w:rsidR="00F66FE1">
              <w:t>/</w:t>
            </w:r>
            <w:r>
              <w:t>04</w:t>
            </w:r>
            <w:r w:rsidR="00F66FE1">
              <w:t>/202</w:t>
            </w:r>
            <w:r>
              <w:t>5</w:t>
            </w:r>
          </w:p>
        </w:tc>
        <w:tc>
          <w:tcPr>
            <w:tcW w:w="1761" w:type="dxa"/>
          </w:tcPr>
          <w:p w14:paraId="2210CF29" w14:textId="2FA31784" w:rsidR="00F66FE1" w:rsidRDefault="00254528" w:rsidP="00F66FE1">
            <w:r>
              <w:t xml:space="preserve">TESORERIA </w:t>
            </w:r>
          </w:p>
        </w:tc>
      </w:tr>
      <w:tr w:rsidR="00F66FE1" w14:paraId="1246678C" w14:textId="77777777" w:rsidTr="00F66FE1">
        <w:trPr>
          <w:trHeight w:val="814"/>
        </w:trPr>
        <w:tc>
          <w:tcPr>
            <w:tcW w:w="953" w:type="dxa"/>
          </w:tcPr>
          <w:p w14:paraId="57BDF986" w14:textId="77777777" w:rsidR="00F66FE1" w:rsidRDefault="00F66FE1" w:rsidP="00F66FE1"/>
        </w:tc>
        <w:tc>
          <w:tcPr>
            <w:tcW w:w="1314" w:type="dxa"/>
          </w:tcPr>
          <w:p w14:paraId="2E1A7CFF" w14:textId="645854B7" w:rsidR="00F66FE1" w:rsidRDefault="00254528" w:rsidP="00F66FE1">
            <w:r>
              <w:t>10</w:t>
            </w:r>
          </w:p>
        </w:tc>
        <w:tc>
          <w:tcPr>
            <w:tcW w:w="1314" w:type="dxa"/>
          </w:tcPr>
          <w:p w14:paraId="493A0B04" w14:textId="26A1C455" w:rsidR="00F66FE1" w:rsidRDefault="00254528" w:rsidP="00F66FE1">
            <w:r>
              <w:t xml:space="preserve">EGRESOS </w:t>
            </w:r>
            <w:proofErr w:type="gramStart"/>
            <w:r>
              <w:t>OCT,NOV</w:t>
            </w:r>
            <w:proofErr w:type="gramEnd"/>
            <w:r>
              <w:t>,DIC</w:t>
            </w:r>
          </w:p>
        </w:tc>
        <w:tc>
          <w:tcPr>
            <w:tcW w:w="1832" w:type="dxa"/>
          </w:tcPr>
          <w:p w14:paraId="52C58420" w14:textId="06B98133" w:rsidR="00F66FE1" w:rsidRDefault="00F66FE1" w:rsidP="00F66FE1">
            <w:r>
              <w:t>2</w:t>
            </w:r>
            <w:r w:rsidR="00254528">
              <w:t>021-2024</w:t>
            </w:r>
          </w:p>
        </w:tc>
        <w:tc>
          <w:tcPr>
            <w:tcW w:w="753" w:type="dxa"/>
          </w:tcPr>
          <w:p w14:paraId="7E6A9A23" w14:textId="6F4B5FB9" w:rsidR="00F66FE1" w:rsidRDefault="00254528" w:rsidP="00F66FE1">
            <w:r>
              <w:t>3941</w:t>
            </w:r>
          </w:p>
        </w:tc>
        <w:tc>
          <w:tcPr>
            <w:tcW w:w="811" w:type="dxa"/>
          </w:tcPr>
          <w:p w14:paraId="5AA81ABD" w14:textId="77777777" w:rsidR="00F66FE1" w:rsidRDefault="00F66FE1" w:rsidP="00F66FE1">
            <w:r>
              <w:t>A</w:t>
            </w:r>
          </w:p>
        </w:tc>
        <w:tc>
          <w:tcPr>
            <w:tcW w:w="638" w:type="dxa"/>
          </w:tcPr>
          <w:p w14:paraId="7E169F65" w14:textId="77777777" w:rsidR="00F66FE1" w:rsidRDefault="00F66FE1" w:rsidP="00F66FE1">
            <w:r>
              <w:t>A</w:t>
            </w:r>
          </w:p>
        </w:tc>
        <w:tc>
          <w:tcPr>
            <w:tcW w:w="1085" w:type="dxa"/>
          </w:tcPr>
          <w:p w14:paraId="44EDE49F" w14:textId="77777777" w:rsidR="00F66FE1" w:rsidRDefault="00F66FE1" w:rsidP="00F66FE1">
            <w:r>
              <w:t>3</w:t>
            </w:r>
          </w:p>
        </w:tc>
        <w:tc>
          <w:tcPr>
            <w:tcW w:w="1007" w:type="dxa"/>
          </w:tcPr>
          <w:p w14:paraId="75687635" w14:textId="77777777" w:rsidR="00F66FE1" w:rsidRDefault="00F66FE1" w:rsidP="00F66FE1">
            <w:r>
              <w:t>AG</w:t>
            </w:r>
          </w:p>
        </w:tc>
        <w:tc>
          <w:tcPr>
            <w:tcW w:w="657" w:type="dxa"/>
          </w:tcPr>
          <w:p w14:paraId="438BD646" w14:textId="2FB2A843" w:rsidR="00F66FE1" w:rsidRDefault="00254528" w:rsidP="00F66FE1">
            <w:r>
              <w:t>32</w:t>
            </w:r>
          </w:p>
        </w:tc>
        <w:tc>
          <w:tcPr>
            <w:tcW w:w="1509" w:type="dxa"/>
          </w:tcPr>
          <w:p w14:paraId="66A8218E" w14:textId="126CDE14" w:rsidR="00F66FE1" w:rsidRDefault="00F66FE1" w:rsidP="00F66FE1">
            <w:r>
              <w:t>P-EST.</w:t>
            </w:r>
            <w:r w:rsidR="00254528">
              <w:t>6 SECCION Z</w:t>
            </w:r>
          </w:p>
        </w:tc>
        <w:tc>
          <w:tcPr>
            <w:tcW w:w="1714" w:type="dxa"/>
          </w:tcPr>
          <w:p w14:paraId="5B1C3487" w14:textId="77777777" w:rsidR="00F66FE1" w:rsidRDefault="00F66FE1" w:rsidP="00F66FE1"/>
        </w:tc>
        <w:tc>
          <w:tcPr>
            <w:tcW w:w="1278" w:type="dxa"/>
          </w:tcPr>
          <w:p w14:paraId="6418071E" w14:textId="030294A7" w:rsidR="00F66FE1" w:rsidRDefault="00254528" w:rsidP="00F66FE1">
            <w:r>
              <w:t>24</w:t>
            </w:r>
            <w:r w:rsidR="00F66FE1">
              <w:t>/</w:t>
            </w:r>
            <w:r>
              <w:t>04</w:t>
            </w:r>
            <w:r w:rsidR="00F66FE1">
              <w:t>/202</w:t>
            </w:r>
            <w:r>
              <w:t>5</w:t>
            </w:r>
          </w:p>
        </w:tc>
        <w:tc>
          <w:tcPr>
            <w:tcW w:w="1761" w:type="dxa"/>
          </w:tcPr>
          <w:p w14:paraId="08D5EF35" w14:textId="6E81C2D6" w:rsidR="00F66FE1" w:rsidRDefault="00254528" w:rsidP="00F66FE1">
            <w:r>
              <w:t xml:space="preserve">TESORERIA </w:t>
            </w:r>
          </w:p>
        </w:tc>
      </w:tr>
      <w:tr w:rsidR="00F66FE1" w14:paraId="54158481" w14:textId="77777777" w:rsidTr="00F66FE1">
        <w:trPr>
          <w:trHeight w:val="271"/>
        </w:trPr>
        <w:tc>
          <w:tcPr>
            <w:tcW w:w="953" w:type="dxa"/>
          </w:tcPr>
          <w:p w14:paraId="31FF2E8A" w14:textId="77777777" w:rsidR="00F66FE1" w:rsidRDefault="00F66FE1" w:rsidP="00F66FE1"/>
        </w:tc>
        <w:tc>
          <w:tcPr>
            <w:tcW w:w="1314" w:type="dxa"/>
          </w:tcPr>
          <w:p w14:paraId="25A94551" w14:textId="31A7F01B" w:rsidR="00F66FE1" w:rsidRDefault="00254528" w:rsidP="00F66FE1">
            <w:r>
              <w:t>8</w:t>
            </w:r>
          </w:p>
        </w:tc>
        <w:tc>
          <w:tcPr>
            <w:tcW w:w="1314" w:type="dxa"/>
          </w:tcPr>
          <w:p w14:paraId="69D4FE74" w14:textId="7E1DB1EC" w:rsidR="00F66FE1" w:rsidRDefault="00254528" w:rsidP="00F66FE1">
            <w:r>
              <w:t>INGRSOS MAYO-ABRIL</w:t>
            </w:r>
          </w:p>
        </w:tc>
        <w:tc>
          <w:tcPr>
            <w:tcW w:w="1832" w:type="dxa"/>
          </w:tcPr>
          <w:p w14:paraId="2B3293AA" w14:textId="77777777" w:rsidR="00F66FE1" w:rsidRDefault="00F66FE1" w:rsidP="00F66FE1">
            <w:r>
              <w:t>2021-2024</w:t>
            </w:r>
          </w:p>
        </w:tc>
        <w:tc>
          <w:tcPr>
            <w:tcW w:w="753" w:type="dxa"/>
          </w:tcPr>
          <w:p w14:paraId="4E57AD55" w14:textId="50BA1E53" w:rsidR="00F66FE1" w:rsidRDefault="00254528" w:rsidP="00F66FE1">
            <w:r>
              <w:t>2188</w:t>
            </w:r>
          </w:p>
        </w:tc>
        <w:tc>
          <w:tcPr>
            <w:tcW w:w="811" w:type="dxa"/>
          </w:tcPr>
          <w:p w14:paraId="14A18826" w14:textId="77777777" w:rsidR="00F66FE1" w:rsidRDefault="00F66FE1" w:rsidP="00F66FE1">
            <w:r>
              <w:t>A</w:t>
            </w:r>
          </w:p>
        </w:tc>
        <w:tc>
          <w:tcPr>
            <w:tcW w:w="638" w:type="dxa"/>
          </w:tcPr>
          <w:p w14:paraId="13F0CD5C" w14:textId="77777777" w:rsidR="00F66FE1" w:rsidRDefault="00F66FE1" w:rsidP="00F66FE1">
            <w:r>
              <w:t>A</w:t>
            </w:r>
          </w:p>
        </w:tc>
        <w:tc>
          <w:tcPr>
            <w:tcW w:w="1085" w:type="dxa"/>
          </w:tcPr>
          <w:p w14:paraId="1802F4B4" w14:textId="77777777" w:rsidR="00F66FE1" w:rsidRDefault="00F66FE1" w:rsidP="00F66FE1">
            <w:r>
              <w:t>3</w:t>
            </w:r>
          </w:p>
        </w:tc>
        <w:tc>
          <w:tcPr>
            <w:tcW w:w="1007" w:type="dxa"/>
          </w:tcPr>
          <w:p w14:paraId="44724C4C" w14:textId="77777777" w:rsidR="00F66FE1" w:rsidRDefault="00F66FE1" w:rsidP="00F66FE1">
            <w:r>
              <w:t>AG</w:t>
            </w:r>
          </w:p>
        </w:tc>
        <w:tc>
          <w:tcPr>
            <w:tcW w:w="657" w:type="dxa"/>
          </w:tcPr>
          <w:p w14:paraId="6FE5CE35" w14:textId="6ED88B68" w:rsidR="00F66FE1" w:rsidRDefault="00254528" w:rsidP="00F66FE1">
            <w:r>
              <w:t>33</w:t>
            </w:r>
          </w:p>
        </w:tc>
        <w:tc>
          <w:tcPr>
            <w:tcW w:w="1509" w:type="dxa"/>
          </w:tcPr>
          <w:p w14:paraId="5E24B5D9" w14:textId="4B82B4A9" w:rsidR="00F66FE1" w:rsidRDefault="00F66FE1" w:rsidP="00F66FE1">
            <w:r>
              <w:t xml:space="preserve">Q. EST. </w:t>
            </w:r>
            <w:r w:rsidR="00254528">
              <w:t>6 SECCION Z</w:t>
            </w:r>
          </w:p>
        </w:tc>
        <w:tc>
          <w:tcPr>
            <w:tcW w:w="1714" w:type="dxa"/>
          </w:tcPr>
          <w:p w14:paraId="41612391" w14:textId="77777777" w:rsidR="00F66FE1" w:rsidRDefault="00F66FE1" w:rsidP="00F66FE1"/>
        </w:tc>
        <w:tc>
          <w:tcPr>
            <w:tcW w:w="1278" w:type="dxa"/>
          </w:tcPr>
          <w:p w14:paraId="469E546E" w14:textId="4060594F" w:rsidR="00F66FE1" w:rsidRDefault="00254528" w:rsidP="00F66FE1">
            <w:r>
              <w:t>24/04/2025</w:t>
            </w:r>
          </w:p>
        </w:tc>
        <w:tc>
          <w:tcPr>
            <w:tcW w:w="1761" w:type="dxa"/>
          </w:tcPr>
          <w:p w14:paraId="4319E93C" w14:textId="016EDFA0" w:rsidR="00F66FE1" w:rsidRDefault="00254528" w:rsidP="00F66FE1">
            <w:r>
              <w:t xml:space="preserve">TESORERIA </w:t>
            </w:r>
          </w:p>
        </w:tc>
      </w:tr>
      <w:tr w:rsidR="00F66FE1" w14:paraId="7D0EFB3C" w14:textId="77777777" w:rsidTr="00F66FE1">
        <w:trPr>
          <w:trHeight w:val="255"/>
        </w:trPr>
        <w:tc>
          <w:tcPr>
            <w:tcW w:w="953" w:type="dxa"/>
          </w:tcPr>
          <w:p w14:paraId="58891D4E" w14:textId="77777777" w:rsidR="00F66FE1" w:rsidRDefault="00F66FE1" w:rsidP="00F66FE1"/>
        </w:tc>
        <w:tc>
          <w:tcPr>
            <w:tcW w:w="1314" w:type="dxa"/>
          </w:tcPr>
          <w:p w14:paraId="1F362E60" w14:textId="354370B9" w:rsidR="00F66FE1" w:rsidRDefault="00254528" w:rsidP="00F66FE1">
            <w:r>
              <w:t>10</w:t>
            </w:r>
          </w:p>
        </w:tc>
        <w:tc>
          <w:tcPr>
            <w:tcW w:w="1314" w:type="dxa"/>
          </w:tcPr>
          <w:p w14:paraId="7C9DE812" w14:textId="559864A0" w:rsidR="00F66FE1" w:rsidRDefault="00254528" w:rsidP="00F66FE1">
            <w:r>
              <w:t>INGRESO MARZO ABRIL</w:t>
            </w:r>
          </w:p>
        </w:tc>
        <w:tc>
          <w:tcPr>
            <w:tcW w:w="1832" w:type="dxa"/>
          </w:tcPr>
          <w:p w14:paraId="50DCFA84" w14:textId="3B114A11" w:rsidR="00F66FE1" w:rsidRDefault="00254528" w:rsidP="00F66FE1">
            <w:r>
              <w:t>2021-2024</w:t>
            </w:r>
          </w:p>
        </w:tc>
        <w:tc>
          <w:tcPr>
            <w:tcW w:w="753" w:type="dxa"/>
          </w:tcPr>
          <w:p w14:paraId="48837D15" w14:textId="4DC87F77" w:rsidR="00F66FE1" w:rsidRDefault="00254528" w:rsidP="00F66FE1">
            <w:r>
              <w:t>1556</w:t>
            </w:r>
          </w:p>
        </w:tc>
        <w:tc>
          <w:tcPr>
            <w:tcW w:w="811" w:type="dxa"/>
          </w:tcPr>
          <w:p w14:paraId="77627461" w14:textId="77777777" w:rsidR="00F66FE1" w:rsidRDefault="004E55DA" w:rsidP="00F66FE1">
            <w:r>
              <w:t>A</w:t>
            </w:r>
          </w:p>
        </w:tc>
        <w:tc>
          <w:tcPr>
            <w:tcW w:w="638" w:type="dxa"/>
          </w:tcPr>
          <w:p w14:paraId="1717A0B5" w14:textId="77777777" w:rsidR="00F66FE1" w:rsidRDefault="004E55DA" w:rsidP="00F66FE1">
            <w:r>
              <w:t>A</w:t>
            </w:r>
          </w:p>
        </w:tc>
        <w:tc>
          <w:tcPr>
            <w:tcW w:w="1085" w:type="dxa"/>
          </w:tcPr>
          <w:p w14:paraId="007CEFCA" w14:textId="77777777" w:rsidR="00F66FE1" w:rsidRDefault="004E55DA" w:rsidP="00F66FE1">
            <w:r>
              <w:t>10</w:t>
            </w:r>
          </w:p>
        </w:tc>
        <w:tc>
          <w:tcPr>
            <w:tcW w:w="1007" w:type="dxa"/>
          </w:tcPr>
          <w:p w14:paraId="5407B60E" w14:textId="77777777" w:rsidR="00F66FE1" w:rsidRDefault="004E55DA" w:rsidP="00F66FE1">
            <w:r>
              <w:t>AG</w:t>
            </w:r>
          </w:p>
        </w:tc>
        <w:tc>
          <w:tcPr>
            <w:tcW w:w="657" w:type="dxa"/>
          </w:tcPr>
          <w:p w14:paraId="46E00E3B" w14:textId="460B09F4" w:rsidR="00F66FE1" w:rsidRDefault="00254528" w:rsidP="00F66FE1">
            <w:r>
              <w:t>34</w:t>
            </w:r>
          </w:p>
        </w:tc>
        <w:tc>
          <w:tcPr>
            <w:tcW w:w="1509" w:type="dxa"/>
          </w:tcPr>
          <w:p w14:paraId="1C8EB5E4" w14:textId="5B00DC3D" w:rsidR="00F66FE1" w:rsidRDefault="004E55DA" w:rsidP="00F66FE1">
            <w:r>
              <w:t>Q.EST.</w:t>
            </w:r>
            <w:r w:rsidR="00254528">
              <w:t>6 SECCION Z</w:t>
            </w:r>
          </w:p>
        </w:tc>
        <w:tc>
          <w:tcPr>
            <w:tcW w:w="1714" w:type="dxa"/>
          </w:tcPr>
          <w:p w14:paraId="29E4B81B" w14:textId="77777777" w:rsidR="00F66FE1" w:rsidRDefault="00F66FE1" w:rsidP="00F66FE1"/>
        </w:tc>
        <w:tc>
          <w:tcPr>
            <w:tcW w:w="1278" w:type="dxa"/>
          </w:tcPr>
          <w:p w14:paraId="4677BA33" w14:textId="7895D976" w:rsidR="00F66FE1" w:rsidRDefault="004E55DA" w:rsidP="00F66FE1">
            <w:r>
              <w:t>2</w:t>
            </w:r>
            <w:r w:rsidR="00254528">
              <w:t>5/04/2025</w:t>
            </w:r>
          </w:p>
        </w:tc>
        <w:tc>
          <w:tcPr>
            <w:tcW w:w="1761" w:type="dxa"/>
          </w:tcPr>
          <w:p w14:paraId="7A2F20EC" w14:textId="7B3816AC" w:rsidR="00F66FE1" w:rsidRDefault="00254528" w:rsidP="00F66FE1">
            <w:r>
              <w:t xml:space="preserve">TESORERIA </w:t>
            </w:r>
          </w:p>
        </w:tc>
      </w:tr>
      <w:tr w:rsidR="00F66FE1" w14:paraId="3B3182BC" w14:textId="77777777" w:rsidTr="00F66FE1">
        <w:trPr>
          <w:trHeight w:val="271"/>
        </w:trPr>
        <w:tc>
          <w:tcPr>
            <w:tcW w:w="953" w:type="dxa"/>
          </w:tcPr>
          <w:p w14:paraId="42C93697" w14:textId="77777777" w:rsidR="00F66FE1" w:rsidRDefault="00F66FE1" w:rsidP="00F66FE1"/>
        </w:tc>
        <w:tc>
          <w:tcPr>
            <w:tcW w:w="1314" w:type="dxa"/>
          </w:tcPr>
          <w:p w14:paraId="3C401A32" w14:textId="31CAB9D3" w:rsidR="00F66FE1" w:rsidRDefault="00254528" w:rsidP="00F66FE1">
            <w:r>
              <w:t>8</w:t>
            </w:r>
          </w:p>
        </w:tc>
        <w:tc>
          <w:tcPr>
            <w:tcW w:w="1314" w:type="dxa"/>
          </w:tcPr>
          <w:p w14:paraId="0239B3C1" w14:textId="6A763073" w:rsidR="00F66FE1" w:rsidRDefault="00254528" w:rsidP="00F66FE1">
            <w:r>
              <w:t xml:space="preserve">INGRESOS JULIO-AGOSTO </w:t>
            </w:r>
          </w:p>
        </w:tc>
        <w:tc>
          <w:tcPr>
            <w:tcW w:w="1832" w:type="dxa"/>
          </w:tcPr>
          <w:p w14:paraId="7AB1A071" w14:textId="2DB1314C" w:rsidR="00F66FE1" w:rsidRDefault="00254528" w:rsidP="00F66FE1">
            <w:r>
              <w:t>2021-2024</w:t>
            </w:r>
          </w:p>
        </w:tc>
        <w:tc>
          <w:tcPr>
            <w:tcW w:w="753" w:type="dxa"/>
          </w:tcPr>
          <w:p w14:paraId="0B650B23" w14:textId="5D183BFE" w:rsidR="00F66FE1" w:rsidRDefault="00254528" w:rsidP="00F66FE1">
            <w:r>
              <w:t>3413</w:t>
            </w:r>
          </w:p>
        </w:tc>
        <w:tc>
          <w:tcPr>
            <w:tcW w:w="811" w:type="dxa"/>
          </w:tcPr>
          <w:p w14:paraId="3E69007A" w14:textId="05C25692" w:rsidR="00F66FE1" w:rsidRDefault="00254528" w:rsidP="00F66FE1">
            <w:r>
              <w:t>A</w:t>
            </w:r>
          </w:p>
        </w:tc>
        <w:tc>
          <w:tcPr>
            <w:tcW w:w="638" w:type="dxa"/>
          </w:tcPr>
          <w:p w14:paraId="5D441C17" w14:textId="0B7FC39C" w:rsidR="00F66FE1" w:rsidRDefault="00254528" w:rsidP="00F66FE1">
            <w:r>
              <w:t>A</w:t>
            </w:r>
          </w:p>
        </w:tc>
        <w:tc>
          <w:tcPr>
            <w:tcW w:w="1085" w:type="dxa"/>
          </w:tcPr>
          <w:p w14:paraId="18F67B0B" w14:textId="3F7FDD5C" w:rsidR="00F66FE1" w:rsidRDefault="00254528" w:rsidP="00F66FE1">
            <w:r>
              <w:t>3</w:t>
            </w:r>
          </w:p>
        </w:tc>
        <w:tc>
          <w:tcPr>
            <w:tcW w:w="1007" w:type="dxa"/>
          </w:tcPr>
          <w:p w14:paraId="42DB22EC" w14:textId="0E9D1FD5" w:rsidR="00F66FE1" w:rsidRDefault="00254528" w:rsidP="00F66FE1">
            <w:r>
              <w:t>AG</w:t>
            </w:r>
          </w:p>
        </w:tc>
        <w:tc>
          <w:tcPr>
            <w:tcW w:w="657" w:type="dxa"/>
          </w:tcPr>
          <w:p w14:paraId="6BD78DF9" w14:textId="0910DE21" w:rsidR="00F66FE1" w:rsidRDefault="00254528" w:rsidP="00F66FE1">
            <w:r>
              <w:t>35</w:t>
            </w:r>
          </w:p>
        </w:tc>
        <w:tc>
          <w:tcPr>
            <w:tcW w:w="1509" w:type="dxa"/>
          </w:tcPr>
          <w:p w14:paraId="476E8C48" w14:textId="26F7D01A" w:rsidR="00F66FE1" w:rsidRDefault="00254528" w:rsidP="00F66FE1">
            <w:r>
              <w:t>Q. EST. 6 SECCION Z</w:t>
            </w:r>
          </w:p>
        </w:tc>
        <w:tc>
          <w:tcPr>
            <w:tcW w:w="1714" w:type="dxa"/>
          </w:tcPr>
          <w:p w14:paraId="770885B0" w14:textId="77777777" w:rsidR="00F66FE1" w:rsidRDefault="00F66FE1" w:rsidP="00F66FE1"/>
        </w:tc>
        <w:tc>
          <w:tcPr>
            <w:tcW w:w="1278" w:type="dxa"/>
          </w:tcPr>
          <w:p w14:paraId="1CFDA17B" w14:textId="2C9C8FD0" w:rsidR="00F66FE1" w:rsidRDefault="00254528" w:rsidP="00F66FE1">
            <w:r>
              <w:t>28/4/2025</w:t>
            </w:r>
          </w:p>
        </w:tc>
        <w:tc>
          <w:tcPr>
            <w:tcW w:w="1761" w:type="dxa"/>
          </w:tcPr>
          <w:p w14:paraId="4928BEEE" w14:textId="6A27C897" w:rsidR="00F66FE1" w:rsidRDefault="00254528" w:rsidP="00F66FE1">
            <w:r>
              <w:t xml:space="preserve">TESORERIA </w:t>
            </w:r>
          </w:p>
        </w:tc>
      </w:tr>
      <w:tr w:rsidR="00F66FE1" w14:paraId="389BFB66" w14:textId="77777777" w:rsidTr="00F66FE1">
        <w:trPr>
          <w:trHeight w:val="271"/>
        </w:trPr>
        <w:tc>
          <w:tcPr>
            <w:tcW w:w="953" w:type="dxa"/>
          </w:tcPr>
          <w:p w14:paraId="75712AB4" w14:textId="77777777" w:rsidR="00F66FE1" w:rsidRDefault="00F66FE1" w:rsidP="00F66FE1"/>
        </w:tc>
        <w:tc>
          <w:tcPr>
            <w:tcW w:w="1314" w:type="dxa"/>
          </w:tcPr>
          <w:p w14:paraId="11803561" w14:textId="77777777" w:rsidR="00F66FE1" w:rsidRDefault="00F66FE1" w:rsidP="00F66FE1"/>
        </w:tc>
        <w:tc>
          <w:tcPr>
            <w:tcW w:w="1314" w:type="dxa"/>
          </w:tcPr>
          <w:p w14:paraId="7E8C729F" w14:textId="77777777" w:rsidR="00F66FE1" w:rsidRDefault="00F66FE1" w:rsidP="00F66FE1"/>
        </w:tc>
        <w:tc>
          <w:tcPr>
            <w:tcW w:w="1832" w:type="dxa"/>
          </w:tcPr>
          <w:p w14:paraId="6D163A4A" w14:textId="77777777" w:rsidR="00F66FE1" w:rsidRDefault="00F66FE1" w:rsidP="00F66FE1"/>
        </w:tc>
        <w:tc>
          <w:tcPr>
            <w:tcW w:w="753" w:type="dxa"/>
          </w:tcPr>
          <w:p w14:paraId="08C724E5" w14:textId="77777777" w:rsidR="00F66FE1" w:rsidRDefault="00F66FE1" w:rsidP="00F66FE1"/>
        </w:tc>
        <w:tc>
          <w:tcPr>
            <w:tcW w:w="811" w:type="dxa"/>
          </w:tcPr>
          <w:p w14:paraId="5ADF09FB" w14:textId="77777777" w:rsidR="00F66FE1" w:rsidRDefault="00F66FE1" w:rsidP="00F66FE1"/>
        </w:tc>
        <w:tc>
          <w:tcPr>
            <w:tcW w:w="638" w:type="dxa"/>
          </w:tcPr>
          <w:p w14:paraId="398EC324" w14:textId="77777777" w:rsidR="00F66FE1" w:rsidRDefault="00F66FE1" w:rsidP="00F66FE1"/>
        </w:tc>
        <w:tc>
          <w:tcPr>
            <w:tcW w:w="1085" w:type="dxa"/>
          </w:tcPr>
          <w:p w14:paraId="34E11791" w14:textId="77777777" w:rsidR="00F66FE1" w:rsidRDefault="00F66FE1" w:rsidP="00F66FE1"/>
        </w:tc>
        <w:tc>
          <w:tcPr>
            <w:tcW w:w="1007" w:type="dxa"/>
          </w:tcPr>
          <w:p w14:paraId="3A51E733" w14:textId="77777777" w:rsidR="00F66FE1" w:rsidRDefault="00F66FE1" w:rsidP="00F66FE1"/>
        </w:tc>
        <w:tc>
          <w:tcPr>
            <w:tcW w:w="657" w:type="dxa"/>
          </w:tcPr>
          <w:p w14:paraId="731F5AFA" w14:textId="77777777" w:rsidR="00F66FE1" w:rsidRDefault="00F66FE1" w:rsidP="00F66FE1"/>
        </w:tc>
        <w:tc>
          <w:tcPr>
            <w:tcW w:w="1509" w:type="dxa"/>
          </w:tcPr>
          <w:p w14:paraId="14F225A7" w14:textId="77777777" w:rsidR="00F66FE1" w:rsidRDefault="00F66FE1" w:rsidP="00F66FE1"/>
        </w:tc>
        <w:tc>
          <w:tcPr>
            <w:tcW w:w="1714" w:type="dxa"/>
          </w:tcPr>
          <w:p w14:paraId="289B42D3" w14:textId="77777777" w:rsidR="00F66FE1" w:rsidRDefault="00F66FE1" w:rsidP="00F66FE1"/>
        </w:tc>
        <w:tc>
          <w:tcPr>
            <w:tcW w:w="1278" w:type="dxa"/>
          </w:tcPr>
          <w:p w14:paraId="675F533F" w14:textId="77777777" w:rsidR="00F66FE1" w:rsidRDefault="00F66FE1" w:rsidP="00F66FE1"/>
        </w:tc>
        <w:tc>
          <w:tcPr>
            <w:tcW w:w="1761" w:type="dxa"/>
          </w:tcPr>
          <w:p w14:paraId="4F097360" w14:textId="77777777" w:rsidR="00F66FE1" w:rsidRDefault="00F66FE1" w:rsidP="00F66FE1"/>
        </w:tc>
      </w:tr>
      <w:tr w:rsidR="00F66FE1" w14:paraId="28904B27" w14:textId="77777777" w:rsidTr="00F66FE1">
        <w:trPr>
          <w:trHeight w:val="255"/>
        </w:trPr>
        <w:tc>
          <w:tcPr>
            <w:tcW w:w="953" w:type="dxa"/>
          </w:tcPr>
          <w:p w14:paraId="53084382" w14:textId="77777777" w:rsidR="00F66FE1" w:rsidRDefault="00F66FE1" w:rsidP="00F66FE1"/>
        </w:tc>
        <w:tc>
          <w:tcPr>
            <w:tcW w:w="1314" w:type="dxa"/>
          </w:tcPr>
          <w:p w14:paraId="7F12A8B1" w14:textId="77777777" w:rsidR="00F66FE1" w:rsidRDefault="00F66FE1" w:rsidP="00F66FE1"/>
        </w:tc>
        <w:tc>
          <w:tcPr>
            <w:tcW w:w="1314" w:type="dxa"/>
          </w:tcPr>
          <w:p w14:paraId="09DE7FAC" w14:textId="77777777" w:rsidR="00F66FE1" w:rsidRDefault="00F66FE1" w:rsidP="00F66FE1"/>
        </w:tc>
        <w:tc>
          <w:tcPr>
            <w:tcW w:w="1832" w:type="dxa"/>
          </w:tcPr>
          <w:p w14:paraId="37D49638" w14:textId="77777777" w:rsidR="00F66FE1" w:rsidRDefault="00F66FE1" w:rsidP="00F66FE1"/>
        </w:tc>
        <w:tc>
          <w:tcPr>
            <w:tcW w:w="753" w:type="dxa"/>
          </w:tcPr>
          <w:p w14:paraId="7193A6AD" w14:textId="77777777" w:rsidR="00F66FE1" w:rsidRDefault="00F66FE1" w:rsidP="00F66FE1"/>
        </w:tc>
        <w:tc>
          <w:tcPr>
            <w:tcW w:w="811" w:type="dxa"/>
          </w:tcPr>
          <w:p w14:paraId="486E2DDD" w14:textId="77777777" w:rsidR="00F66FE1" w:rsidRDefault="00F66FE1" w:rsidP="00F66FE1"/>
        </w:tc>
        <w:tc>
          <w:tcPr>
            <w:tcW w:w="638" w:type="dxa"/>
          </w:tcPr>
          <w:p w14:paraId="45E24A3B" w14:textId="77777777" w:rsidR="00F66FE1" w:rsidRDefault="00F66FE1" w:rsidP="00F66FE1"/>
        </w:tc>
        <w:tc>
          <w:tcPr>
            <w:tcW w:w="1085" w:type="dxa"/>
          </w:tcPr>
          <w:p w14:paraId="15469633" w14:textId="77777777" w:rsidR="00F66FE1" w:rsidRDefault="00F66FE1" w:rsidP="00F66FE1"/>
        </w:tc>
        <w:tc>
          <w:tcPr>
            <w:tcW w:w="1007" w:type="dxa"/>
          </w:tcPr>
          <w:p w14:paraId="4FFCD10F" w14:textId="77777777" w:rsidR="00F66FE1" w:rsidRDefault="00F66FE1" w:rsidP="00F66FE1"/>
        </w:tc>
        <w:tc>
          <w:tcPr>
            <w:tcW w:w="657" w:type="dxa"/>
          </w:tcPr>
          <w:p w14:paraId="30ECFE92" w14:textId="77777777" w:rsidR="00F66FE1" w:rsidRDefault="00F66FE1" w:rsidP="00F66FE1"/>
        </w:tc>
        <w:tc>
          <w:tcPr>
            <w:tcW w:w="1509" w:type="dxa"/>
          </w:tcPr>
          <w:p w14:paraId="0EEF03E1" w14:textId="77777777" w:rsidR="00F66FE1" w:rsidRDefault="00F66FE1" w:rsidP="00F66FE1"/>
        </w:tc>
        <w:tc>
          <w:tcPr>
            <w:tcW w:w="1714" w:type="dxa"/>
          </w:tcPr>
          <w:p w14:paraId="0274843E" w14:textId="77777777" w:rsidR="00F66FE1" w:rsidRDefault="00F66FE1" w:rsidP="00F66FE1"/>
        </w:tc>
        <w:tc>
          <w:tcPr>
            <w:tcW w:w="1278" w:type="dxa"/>
          </w:tcPr>
          <w:p w14:paraId="4B01E629" w14:textId="77777777" w:rsidR="00F66FE1" w:rsidRDefault="00F66FE1" w:rsidP="00F66FE1"/>
        </w:tc>
        <w:tc>
          <w:tcPr>
            <w:tcW w:w="1761" w:type="dxa"/>
          </w:tcPr>
          <w:p w14:paraId="22E7901C" w14:textId="77777777" w:rsidR="00F66FE1" w:rsidRDefault="00F66FE1" w:rsidP="00F66FE1"/>
        </w:tc>
      </w:tr>
      <w:bookmarkEnd w:id="0"/>
    </w:tbl>
    <w:p w14:paraId="429FEDDC" w14:textId="77777777" w:rsidR="00C178AD" w:rsidRDefault="00C178AD"/>
    <w:sectPr w:rsidR="00C178AD" w:rsidSect="00CB744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0622A6" w14:textId="77777777" w:rsidR="008A048B" w:rsidRDefault="008A048B" w:rsidP="001F29D9">
      <w:pPr>
        <w:spacing w:after="0" w:line="240" w:lineRule="auto"/>
      </w:pPr>
      <w:r>
        <w:separator/>
      </w:r>
    </w:p>
  </w:endnote>
  <w:endnote w:type="continuationSeparator" w:id="0">
    <w:p w14:paraId="752B22AA" w14:textId="77777777" w:rsidR="008A048B" w:rsidRDefault="008A048B" w:rsidP="001F29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AC29BB" w14:textId="77777777" w:rsidR="001F29D9" w:rsidRDefault="001F29D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CD0A3" w14:textId="77777777" w:rsidR="001F29D9" w:rsidRDefault="001F29D9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A438A7" w14:textId="77777777" w:rsidR="001F29D9" w:rsidRDefault="001F29D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4BF179" w14:textId="77777777" w:rsidR="008A048B" w:rsidRDefault="008A048B" w:rsidP="001F29D9">
      <w:pPr>
        <w:spacing w:after="0" w:line="240" w:lineRule="auto"/>
      </w:pPr>
      <w:r>
        <w:separator/>
      </w:r>
    </w:p>
  </w:footnote>
  <w:footnote w:type="continuationSeparator" w:id="0">
    <w:p w14:paraId="01D7B2D8" w14:textId="77777777" w:rsidR="008A048B" w:rsidRDefault="008A048B" w:rsidP="001F29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3B40EA" w14:textId="77777777" w:rsidR="001F29D9" w:rsidRDefault="001F29D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F213BB" w14:textId="77777777" w:rsidR="001F29D9" w:rsidRDefault="001F29D9">
    <w:pPr>
      <w:pStyle w:val="Encabezado"/>
      <w:rPr>
        <w:sz w:val="32"/>
        <w:szCs w:val="32"/>
      </w:rPr>
    </w:pPr>
    <w:r>
      <w:rPr>
        <w:sz w:val="32"/>
        <w:szCs w:val="32"/>
      </w:rPr>
      <w:t xml:space="preserve">                            CATALOGO DE DISPOSIC</w:t>
    </w:r>
    <w:r w:rsidR="00F64CD0">
      <w:rPr>
        <w:sz w:val="32"/>
        <w:szCs w:val="32"/>
      </w:rPr>
      <w:t xml:space="preserve">ION DOCUMENTAL </w:t>
    </w:r>
  </w:p>
  <w:p w14:paraId="28EBF455" w14:textId="77777777" w:rsidR="00F64CD0" w:rsidRPr="001F29D9" w:rsidRDefault="00F64CD0">
    <w:pPr>
      <w:pStyle w:val="Encabezado"/>
      <w:rPr>
        <w:sz w:val="32"/>
        <w:szCs w:val="32"/>
      </w:rPr>
    </w:pPr>
    <w:r>
      <w:rPr>
        <w:sz w:val="32"/>
        <w:szCs w:val="32"/>
      </w:rPr>
      <w:t xml:space="preserve">                                    GENERAL 2024-</w:t>
    </w:r>
    <w:proofErr w:type="gramStart"/>
    <w:r>
      <w:rPr>
        <w:sz w:val="32"/>
        <w:szCs w:val="32"/>
      </w:rPr>
      <w:t>2027  NOVIEMBRE</w:t>
    </w:r>
    <w:proofErr w:type="gramEnd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7F92E0" w14:textId="77777777" w:rsidR="001F29D9" w:rsidRDefault="001F29D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CD0"/>
    <w:rsid w:val="000C4A96"/>
    <w:rsid w:val="000F737E"/>
    <w:rsid w:val="00140578"/>
    <w:rsid w:val="00144410"/>
    <w:rsid w:val="001F29D9"/>
    <w:rsid w:val="00254528"/>
    <w:rsid w:val="00282CE2"/>
    <w:rsid w:val="002E05C9"/>
    <w:rsid w:val="004310F1"/>
    <w:rsid w:val="004E55DA"/>
    <w:rsid w:val="006771C2"/>
    <w:rsid w:val="008A048B"/>
    <w:rsid w:val="00B81D11"/>
    <w:rsid w:val="00C178AD"/>
    <w:rsid w:val="00CB7443"/>
    <w:rsid w:val="00D32DAB"/>
    <w:rsid w:val="00DB2CF6"/>
    <w:rsid w:val="00E72445"/>
    <w:rsid w:val="00F64CD0"/>
    <w:rsid w:val="00F66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0076A"/>
  <w15:chartTrackingRefBased/>
  <w15:docId w15:val="{DBDC8861-EAC3-4925-9B7A-FD3FA39A4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9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F29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F29D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F29D9"/>
  </w:style>
  <w:style w:type="paragraph" w:styleId="Piedepgina">
    <w:name w:val="footer"/>
    <w:basedOn w:val="Normal"/>
    <w:link w:val="PiedepginaCar"/>
    <w:uiPriority w:val="99"/>
    <w:unhideWhenUsed/>
    <w:rsid w:val="001F29D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F29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rsonal\Documents\Plantillas%20personalizadas%20de%20Office\CATALOGO%20DE%20DISPOSICION%20DOCUMENTAL-%20TRANSPARENCI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CATALOGO DE DISPOSICION DOCUMENTAL- TRANSPARENCIA</Template>
  <TotalTime>10</TotalTime>
  <Pages>1</Pages>
  <Words>176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2</cp:revision>
  <dcterms:created xsi:type="dcterms:W3CDTF">2025-05-05T17:47:00Z</dcterms:created>
  <dcterms:modified xsi:type="dcterms:W3CDTF">2025-05-05T17:47:00Z</dcterms:modified>
</cp:coreProperties>
</file>