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6886F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19CEEF4" w14:textId="77777777" w:rsidR="003A245F" w:rsidRDefault="003A245F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6C87DE61" w14:textId="77777777" w:rsidR="003A245F" w:rsidRDefault="004A5189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MARIO HERNANDEZ SANTOS</w:t>
      </w:r>
    </w:p>
    <w:p w14:paraId="336B23FA" w14:textId="77777777" w:rsidR="0022297A" w:rsidRDefault="0022297A" w:rsidP="002B0E53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CARGO: DIRECTOR DE ASUNTOS INDIGENAS</w:t>
      </w:r>
    </w:p>
    <w:p w14:paraId="305007A9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0942B012" w14:textId="77777777" w:rsidR="0022297A" w:rsidRPr="0090774B" w:rsidRDefault="0022297A" w:rsidP="002B0E53">
      <w:pPr>
        <w:jc w:val="center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ACADÉMICA</w:t>
      </w:r>
    </w:p>
    <w:tbl>
      <w:tblPr>
        <w:tblStyle w:val="Tablaconcuadrcula"/>
        <w:tblW w:w="94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4"/>
        <w:gridCol w:w="5128"/>
        <w:gridCol w:w="2226"/>
      </w:tblGrid>
      <w:tr w:rsidR="0022297A" w:rsidRPr="00244A58" w14:paraId="7AF12875" w14:textId="77777777" w:rsidTr="00B10289">
        <w:trPr>
          <w:trHeight w:val="415"/>
        </w:trPr>
        <w:tc>
          <w:tcPr>
            <w:tcW w:w="2054" w:type="dxa"/>
          </w:tcPr>
          <w:p w14:paraId="5E695590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ESCOLARIDAD</w:t>
            </w:r>
          </w:p>
        </w:tc>
        <w:tc>
          <w:tcPr>
            <w:tcW w:w="5128" w:type="dxa"/>
          </w:tcPr>
          <w:p w14:paraId="0A0469E8" w14:textId="77777777" w:rsidR="0022297A" w:rsidRPr="00244A58" w:rsidRDefault="0022297A" w:rsidP="00B10289">
            <w:pPr>
              <w:ind w:left="41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NOMBRE DE LA</w:t>
            </w:r>
            <w:r w:rsidRPr="00244A58">
              <w:rPr>
                <w:rFonts w:ascii="Arial" w:hAnsi="Arial" w:cs="Arial"/>
                <w:b/>
                <w:sz w:val="24"/>
                <w:szCs w:val="24"/>
              </w:rPr>
              <w:t>INSTITUCIÓN</w:t>
            </w:r>
          </w:p>
        </w:tc>
        <w:tc>
          <w:tcPr>
            <w:tcW w:w="2226" w:type="dxa"/>
          </w:tcPr>
          <w:p w14:paraId="665F8EAB" w14:textId="77777777" w:rsidR="0022297A" w:rsidRPr="00244A58" w:rsidRDefault="0022297A" w:rsidP="00B10289">
            <w:pPr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244A58">
              <w:rPr>
                <w:rFonts w:ascii="Arial" w:hAnsi="Arial" w:cs="Arial"/>
                <w:b/>
                <w:sz w:val="24"/>
                <w:szCs w:val="24"/>
              </w:rPr>
              <w:t>AÑO</w:t>
            </w:r>
          </w:p>
        </w:tc>
      </w:tr>
      <w:tr w:rsidR="0022297A" w:rsidRPr="00244A58" w14:paraId="6C07D415" w14:textId="77777777" w:rsidTr="00B10289">
        <w:trPr>
          <w:trHeight w:val="415"/>
        </w:trPr>
        <w:tc>
          <w:tcPr>
            <w:tcW w:w="2054" w:type="dxa"/>
          </w:tcPr>
          <w:p w14:paraId="10AA17C1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Universidad</w:t>
            </w:r>
          </w:p>
        </w:tc>
        <w:tc>
          <w:tcPr>
            <w:tcW w:w="5128" w:type="dxa"/>
          </w:tcPr>
          <w:p w14:paraId="685DF55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UICSLP Unidad Académica Tancanhuítz</w:t>
            </w:r>
          </w:p>
        </w:tc>
        <w:tc>
          <w:tcPr>
            <w:tcW w:w="2226" w:type="dxa"/>
          </w:tcPr>
          <w:p w14:paraId="779A0D94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2011-2015</w:t>
            </w:r>
          </w:p>
        </w:tc>
      </w:tr>
      <w:tr w:rsidR="0022297A" w:rsidRPr="00244A58" w14:paraId="06F46047" w14:textId="77777777" w:rsidTr="00B10289">
        <w:trPr>
          <w:trHeight w:val="439"/>
        </w:trPr>
        <w:tc>
          <w:tcPr>
            <w:tcW w:w="2054" w:type="dxa"/>
          </w:tcPr>
          <w:p w14:paraId="03602A6F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Preparatoria</w:t>
            </w:r>
          </w:p>
        </w:tc>
        <w:tc>
          <w:tcPr>
            <w:tcW w:w="5128" w:type="dxa"/>
          </w:tcPr>
          <w:p w14:paraId="1B48A118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COBACH Plantel 33 Axtla De Terrazas.</w:t>
            </w:r>
          </w:p>
        </w:tc>
        <w:tc>
          <w:tcPr>
            <w:tcW w:w="2226" w:type="dxa"/>
          </w:tcPr>
          <w:p w14:paraId="4C58D51C" w14:textId="77777777" w:rsidR="0022297A" w:rsidRPr="00244A58" w:rsidRDefault="0022297A" w:rsidP="00B10289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244A58">
              <w:rPr>
                <w:rFonts w:ascii="Arial" w:hAnsi="Arial" w:cs="Arial"/>
                <w:sz w:val="24"/>
                <w:szCs w:val="24"/>
              </w:rPr>
              <w:t>2007-2010</w:t>
            </w:r>
          </w:p>
        </w:tc>
      </w:tr>
    </w:tbl>
    <w:p w14:paraId="681E33BF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69B409D0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FORMACIÓN COMPLEMENTARIA</w:t>
      </w:r>
    </w:p>
    <w:p w14:paraId="3AE97230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Diploma en capacitación de contabilidad                                 2007-2010</w:t>
      </w:r>
    </w:p>
    <w:p w14:paraId="28CE7E6B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14D4A6B1" w14:textId="77777777" w:rsidR="002B0E53" w:rsidRDefault="002B0E53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3D0B8348" w14:textId="39E63F93" w:rsidR="0022297A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EXPERIENCIA PROFESIONAL</w:t>
      </w:r>
    </w:p>
    <w:p w14:paraId="59A16682" w14:textId="335C5013" w:rsidR="003439D7" w:rsidRDefault="003439D7" w:rsidP="003439D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DIRECTOR DE ASUNTOS INDIGENAS</w:t>
      </w:r>
    </w:p>
    <w:p w14:paraId="7778C942" w14:textId="17E85285" w:rsidR="003439D7" w:rsidRDefault="003439D7" w:rsidP="003439D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27/OCT/2018 AL 30/SEPT/2021</w:t>
      </w:r>
    </w:p>
    <w:p w14:paraId="46B27F20" w14:textId="50ADB256" w:rsidR="003439D7" w:rsidRDefault="003439D7" w:rsidP="003439D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MUNICIPIO DE HUEHUETLÁN, S.L.P.</w:t>
      </w:r>
    </w:p>
    <w:p w14:paraId="5A93F7DD" w14:textId="77777777" w:rsidR="003439D7" w:rsidRPr="0090774B" w:rsidRDefault="003439D7" w:rsidP="0022297A">
      <w:pPr>
        <w:jc w:val="both"/>
        <w:rPr>
          <w:rFonts w:ascii="Arial" w:hAnsi="Arial" w:cs="Arial"/>
          <w:b/>
          <w:sz w:val="24"/>
          <w:szCs w:val="24"/>
        </w:rPr>
      </w:pPr>
    </w:p>
    <w:p w14:paraId="7DB836B9" w14:textId="77777777" w:rsidR="0022297A" w:rsidRPr="0090774B" w:rsidRDefault="0022297A" w:rsidP="0022297A">
      <w:pPr>
        <w:jc w:val="both"/>
        <w:rPr>
          <w:rFonts w:ascii="Arial" w:hAnsi="Arial" w:cs="Arial"/>
          <w:b/>
          <w:sz w:val="24"/>
          <w:szCs w:val="24"/>
        </w:rPr>
      </w:pPr>
      <w:r w:rsidRPr="0090774B">
        <w:rPr>
          <w:rFonts w:ascii="Arial" w:hAnsi="Arial" w:cs="Arial"/>
          <w:b/>
          <w:sz w:val="24"/>
          <w:szCs w:val="24"/>
        </w:rPr>
        <w:t>CARGO     DEPENDENCIA                  AÑO</w:t>
      </w:r>
    </w:p>
    <w:p w14:paraId="1F1841AF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Auxiliar De Infancia Y Familia SMDIF</w:t>
      </w:r>
      <w:r>
        <w:rPr>
          <w:rFonts w:ascii="Arial" w:hAnsi="Arial" w:cs="Arial"/>
          <w:sz w:val="24"/>
          <w:szCs w:val="24"/>
        </w:rPr>
        <w:t xml:space="preserve"> A</w:t>
      </w:r>
      <w:r w:rsidRPr="0090774B">
        <w:rPr>
          <w:rFonts w:ascii="Arial" w:hAnsi="Arial" w:cs="Arial"/>
          <w:sz w:val="24"/>
          <w:szCs w:val="24"/>
        </w:rPr>
        <w:t>quismón                       2015- 2108</w:t>
      </w:r>
    </w:p>
    <w:p w14:paraId="009C8E66" w14:textId="77777777" w:rsidR="0022297A" w:rsidRPr="0090774B" w:rsidRDefault="0022297A" w:rsidP="0022297A">
      <w:pPr>
        <w:jc w:val="both"/>
        <w:rPr>
          <w:rFonts w:ascii="Arial" w:hAnsi="Arial" w:cs="Arial"/>
          <w:sz w:val="24"/>
          <w:szCs w:val="24"/>
        </w:rPr>
      </w:pPr>
      <w:r w:rsidRPr="0090774B">
        <w:rPr>
          <w:rFonts w:ascii="Arial" w:hAnsi="Arial" w:cs="Arial"/>
          <w:sz w:val="24"/>
          <w:szCs w:val="24"/>
        </w:rPr>
        <w:t>Realizar actividades sobre proyecto de Red Municipal De Jóvenes Por La Salud Aquismón.</w:t>
      </w:r>
    </w:p>
    <w:p w14:paraId="110F9EE6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Impartir talleres a jóvenes de 12-20 años de edad</w:t>
      </w:r>
    </w:p>
    <w:p w14:paraId="1F4F87BE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Llevar a cabo platicas con madres y padres de familia</w:t>
      </w:r>
    </w:p>
    <w:p w14:paraId="49174D1E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talleres con alumnos y docentes de primaria y telesecundaria.</w:t>
      </w:r>
    </w:p>
    <w:p w14:paraId="1DF645DD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actividades deportivas con jóvenes</w:t>
      </w:r>
    </w:p>
    <w:p w14:paraId="0BE2F5DF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Realizar visitas domiciliarias a jóvenes con problemas de salud</w:t>
      </w:r>
    </w:p>
    <w:p w14:paraId="1CFF2389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Coordinar a jóvenes para realizar </w:t>
      </w:r>
      <w:proofErr w:type="spellStart"/>
      <w:r w:rsidRPr="008A6325">
        <w:rPr>
          <w:rFonts w:ascii="Arial" w:hAnsi="Arial" w:cs="Arial"/>
          <w:sz w:val="24"/>
          <w:szCs w:val="24"/>
        </w:rPr>
        <w:t>Descacharización</w:t>
      </w:r>
      <w:proofErr w:type="spellEnd"/>
      <w:r w:rsidRPr="008A6325">
        <w:rPr>
          <w:rFonts w:ascii="Arial" w:hAnsi="Arial" w:cs="Arial"/>
          <w:sz w:val="24"/>
          <w:szCs w:val="24"/>
        </w:rPr>
        <w:t xml:space="preserve"> en comunidades</w:t>
      </w:r>
    </w:p>
    <w:p w14:paraId="0303091A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 xml:space="preserve">Gestionar apoyos para jóvenes </w:t>
      </w:r>
    </w:p>
    <w:p w14:paraId="2680E51E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Capacitación a auxiliares de salud</w:t>
      </w:r>
    </w:p>
    <w:p w14:paraId="39E26BFE" w14:textId="77777777" w:rsidR="0022297A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8A6325">
        <w:rPr>
          <w:rFonts w:ascii="Arial" w:hAnsi="Arial" w:cs="Arial"/>
          <w:sz w:val="24"/>
          <w:szCs w:val="24"/>
        </w:rPr>
        <w:t>Apoyar en el traslado de pacientes de las localidades hacia el hospital.</w:t>
      </w:r>
    </w:p>
    <w:p w14:paraId="3E55D3AE" w14:textId="77777777" w:rsidR="0022297A" w:rsidRPr="008A6325" w:rsidRDefault="0022297A" w:rsidP="0022297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Apoyar en el traslado de personal del SMDIF a las diferentes comunidades.</w:t>
      </w:r>
    </w:p>
    <w:sectPr w:rsidR="0022297A" w:rsidRPr="008A6325" w:rsidSect="00F0674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1650F6"/>
    <w:multiLevelType w:val="hybridMultilevel"/>
    <w:tmpl w:val="4268F9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4585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142A1"/>
    <w:rsid w:val="00043009"/>
    <w:rsid w:val="000674E3"/>
    <w:rsid w:val="000C7FDE"/>
    <w:rsid w:val="001D0C5C"/>
    <w:rsid w:val="0022297A"/>
    <w:rsid w:val="002B0E53"/>
    <w:rsid w:val="002B4935"/>
    <w:rsid w:val="002E6449"/>
    <w:rsid w:val="002F4598"/>
    <w:rsid w:val="00316B60"/>
    <w:rsid w:val="003439D7"/>
    <w:rsid w:val="003762CC"/>
    <w:rsid w:val="00382DB6"/>
    <w:rsid w:val="003A245F"/>
    <w:rsid w:val="003B510E"/>
    <w:rsid w:val="00453EE2"/>
    <w:rsid w:val="004A5189"/>
    <w:rsid w:val="005326E2"/>
    <w:rsid w:val="005F2433"/>
    <w:rsid w:val="006125EF"/>
    <w:rsid w:val="00677F49"/>
    <w:rsid w:val="0069098C"/>
    <w:rsid w:val="0071272C"/>
    <w:rsid w:val="007E7D95"/>
    <w:rsid w:val="0082191D"/>
    <w:rsid w:val="008F056E"/>
    <w:rsid w:val="008F640F"/>
    <w:rsid w:val="00916BE3"/>
    <w:rsid w:val="009A3920"/>
    <w:rsid w:val="009C1242"/>
    <w:rsid w:val="00A55050"/>
    <w:rsid w:val="00A946AF"/>
    <w:rsid w:val="00AF2322"/>
    <w:rsid w:val="00BE3587"/>
    <w:rsid w:val="00C21EAB"/>
    <w:rsid w:val="00C22CA7"/>
    <w:rsid w:val="00C249ED"/>
    <w:rsid w:val="00C761A7"/>
    <w:rsid w:val="00CB78B3"/>
    <w:rsid w:val="00D046FB"/>
    <w:rsid w:val="00DF3CDA"/>
    <w:rsid w:val="00F06741"/>
    <w:rsid w:val="00F45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53039"/>
  <w15:docId w15:val="{79BD7827-7DDE-4D7D-878A-F63CBBFDB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F06741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06741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06741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06741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F06741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F06741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F06741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F06741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F06741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067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0674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F06741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F0674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F0674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F067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F067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F0674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F0674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06741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F067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F06741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F06741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06741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F06741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F06741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F06741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06741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06741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06741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06741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06741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F06741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06741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F06741"/>
    <w:rPr>
      <w:color w:val="800080" w:themeColor="followedHyperlink"/>
      <w:u w:val="single"/>
    </w:rPr>
  </w:style>
  <w:style w:type="paragraph" w:styleId="Sinespaciado">
    <w:name w:val="No Spacing"/>
    <w:uiPriority w:val="1"/>
    <w:qFormat/>
    <w:rsid w:val="0022297A"/>
    <w:pPr>
      <w:spacing w:after="0" w:line="240" w:lineRule="auto"/>
    </w:pPr>
    <w:rPr>
      <w:rFonts w:ascii="Calibri" w:eastAsia="Calibri" w:hAnsi="Calibri" w:cs="Times New Roman"/>
      <w:lang w:val="es-AR"/>
    </w:rPr>
  </w:style>
  <w:style w:type="table" w:styleId="Tablaconcuadrcula">
    <w:name w:val="Table Grid"/>
    <w:basedOn w:val="Tablanormal"/>
    <w:uiPriority w:val="59"/>
    <w:rsid w:val="0022297A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look.dotx</Template>
  <TotalTime>33</TotalTime>
  <Pages>1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27</cp:revision>
  <dcterms:created xsi:type="dcterms:W3CDTF">2018-11-08T01:13:00Z</dcterms:created>
  <dcterms:modified xsi:type="dcterms:W3CDTF">2023-02-10T19:42:00Z</dcterms:modified>
</cp:coreProperties>
</file>