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</w:t>
      </w:r>
      <w:r w:rsidR="004E570A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37608F">
        <w:rPr>
          <w:rFonts w:ascii="Arial" w:eastAsiaTheme="minorHAnsi" w:hAnsi="Arial" w:cs="Arial"/>
          <w:b/>
          <w:kern w:val="0"/>
          <w:lang w:eastAsia="en-US" w:bidi="ar-SA"/>
        </w:rPr>
        <w:t>MARZO</w:t>
      </w:r>
      <w:bookmarkStart w:id="0" w:name="_GoBack"/>
      <w:bookmarkEnd w:id="0"/>
      <w:r w:rsidR="00E271B9">
        <w:rPr>
          <w:rFonts w:ascii="Arial" w:eastAsiaTheme="minorHAnsi" w:hAnsi="Arial" w:cs="Arial"/>
          <w:b/>
          <w:kern w:val="0"/>
          <w:lang w:eastAsia="en-US" w:bidi="ar-SA"/>
        </w:rPr>
        <w:t xml:space="preserve"> DE DOS MIL VEINTICUATRO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/>
  <w:attachedTemplate r:id="rId1"/>
  <w:defaultTabStop w:val="708"/>
  <w:hyphenationZone w:val="425"/>
  <w:evenAndOddHeaders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D4E90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D31EA"/>
    <w:rsid w:val="001E21A6"/>
    <w:rsid w:val="00215609"/>
    <w:rsid w:val="00244C02"/>
    <w:rsid w:val="00250563"/>
    <w:rsid w:val="002A52C4"/>
    <w:rsid w:val="002C422A"/>
    <w:rsid w:val="002E29FD"/>
    <w:rsid w:val="002E4EDA"/>
    <w:rsid w:val="00307797"/>
    <w:rsid w:val="00333F88"/>
    <w:rsid w:val="0034387A"/>
    <w:rsid w:val="00375366"/>
    <w:rsid w:val="0037608F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4E570A"/>
    <w:rsid w:val="00513912"/>
    <w:rsid w:val="005161F6"/>
    <w:rsid w:val="0052787D"/>
    <w:rsid w:val="005F2449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1552C"/>
    <w:rsid w:val="00726259"/>
    <w:rsid w:val="00734F42"/>
    <w:rsid w:val="007360B5"/>
    <w:rsid w:val="007458B9"/>
    <w:rsid w:val="00752774"/>
    <w:rsid w:val="007602E5"/>
    <w:rsid w:val="008902B3"/>
    <w:rsid w:val="008B2621"/>
    <w:rsid w:val="008B6420"/>
    <w:rsid w:val="008D2987"/>
    <w:rsid w:val="008E14AD"/>
    <w:rsid w:val="0093412D"/>
    <w:rsid w:val="009F6DE5"/>
    <w:rsid w:val="00A228D6"/>
    <w:rsid w:val="00A40424"/>
    <w:rsid w:val="00A45852"/>
    <w:rsid w:val="00A51E0A"/>
    <w:rsid w:val="00A81D6C"/>
    <w:rsid w:val="00AC4A29"/>
    <w:rsid w:val="00AD283B"/>
    <w:rsid w:val="00AD42C1"/>
    <w:rsid w:val="00AD591D"/>
    <w:rsid w:val="00B2305E"/>
    <w:rsid w:val="00B25A99"/>
    <w:rsid w:val="00B32476"/>
    <w:rsid w:val="00B56F16"/>
    <w:rsid w:val="00B70609"/>
    <w:rsid w:val="00BB67BD"/>
    <w:rsid w:val="00BF4D46"/>
    <w:rsid w:val="00C51379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D05F7"/>
    <w:rsid w:val="00DE0FD3"/>
    <w:rsid w:val="00E25759"/>
    <w:rsid w:val="00E271B9"/>
    <w:rsid w:val="00E6147E"/>
    <w:rsid w:val="00E64B61"/>
    <w:rsid w:val="00E90598"/>
    <w:rsid w:val="00E93E3F"/>
    <w:rsid w:val="00E96026"/>
    <w:rsid w:val="00EB401A"/>
    <w:rsid w:val="00ED02E0"/>
    <w:rsid w:val="00EE2162"/>
    <w:rsid w:val="00EE4763"/>
    <w:rsid w:val="00F60D22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."/>
  <w:listSeparator w:val=","/>
  <w14:docId w14:val="11C478AD"/>
  <w15:docId w15:val="{4C369D8A-1CEE-44C2-B267-6E96F42F3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251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53</cp:revision>
  <cp:lastPrinted>2019-05-02T18:35:00Z</cp:lastPrinted>
  <dcterms:created xsi:type="dcterms:W3CDTF">2018-10-18T16:51:00Z</dcterms:created>
  <dcterms:modified xsi:type="dcterms:W3CDTF">2024-04-09T15:32:00Z</dcterms:modified>
</cp:coreProperties>
</file>