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60DAF" w14:textId="77777777" w:rsidR="00670BA5" w:rsidRDefault="00670BA5" w:rsidP="00141A4C">
      <w:pPr>
        <w:pStyle w:val="Ttulo"/>
        <w:rPr>
          <w:sz w:val="40"/>
        </w:rPr>
      </w:pPr>
    </w:p>
    <w:p w14:paraId="2E17A5D4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5C4172C8" w14:textId="574A8BAD" w:rsidR="00930D84" w:rsidRPr="00660253" w:rsidRDefault="00D0118B" w:rsidP="00930D84">
      <w:pPr>
        <w:pStyle w:val="Ttulo"/>
        <w:jc w:val="center"/>
        <w:rPr>
          <w:sz w:val="40"/>
        </w:rPr>
      </w:pPr>
      <w:r>
        <w:rPr>
          <w:sz w:val="40"/>
        </w:rPr>
        <w:t xml:space="preserve">Auxiliar de Tesorería </w:t>
      </w:r>
    </w:p>
    <w:p w14:paraId="55DD4868" w14:textId="77777777" w:rsidR="006270A9" w:rsidRDefault="006270A9"/>
    <w:p w14:paraId="252FB13F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31AF9435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37D57252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128F8F0E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286FC8B4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6373793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 xml:space="preserve">CIÓN “FRANCISCO I. </w:t>
      </w:r>
      <w:proofErr w:type="gramStart"/>
      <w:r w:rsidR="00670BA5">
        <w:rPr>
          <w:lang w:bidi="es-ES"/>
        </w:rPr>
        <w:t>MADERO”  MUNICIPIO</w:t>
      </w:r>
      <w:proofErr w:type="gramEnd"/>
      <w:r w:rsidR="00670BA5">
        <w:rPr>
          <w:lang w:bidi="es-ES"/>
        </w:rPr>
        <w:t xml:space="preserve">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5FFDBB98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2412B227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C494646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2219EFE8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58155027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44B0BCD6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4B494152" w14:textId="77777777" w:rsidR="00647FA4" w:rsidRDefault="00670BA5" w:rsidP="00670BA5">
      <w:pPr>
        <w:pStyle w:val="Ttulo2"/>
      </w:pPr>
      <w:r>
        <w:t>HANILIDADES</w:t>
      </w:r>
    </w:p>
    <w:p w14:paraId="545BCFFD" w14:textId="77777777" w:rsidR="00B8747D" w:rsidRPr="00B8747D" w:rsidRDefault="00B8747D" w:rsidP="00B8747D"/>
    <w:p w14:paraId="6146F7A6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7A9773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1F450050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3529CFDC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2017F9C0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52D4F186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E98AA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16E3C0AD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18B9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2730D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715EFBA7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DD819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665129648">
    <w:abstractNumId w:val="9"/>
  </w:num>
  <w:num w:numId="2" w16cid:durableId="1418359294">
    <w:abstractNumId w:val="9"/>
    <w:lvlOverride w:ilvl="0">
      <w:startOverride w:val="1"/>
    </w:lvlOverride>
  </w:num>
  <w:num w:numId="3" w16cid:durableId="1334917330">
    <w:abstractNumId w:val="9"/>
    <w:lvlOverride w:ilvl="0">
      <w:startOverride w:val="1"/>
    </w:lvlOverride>
  </w:num>
  <w:num w:numId="4" w16cid:durableId="214633299">
    <w:abstractNumId w:val="9"/>
    <w:lvlOverride w:ilvl="0">
      <w:startOverride w:val="1"/>
    </w:lvlOverride>
  </w:num>
  <w:num w:numId="5" w16cid:durableId="115952735">
    <w:abstractNumId w:val="8"/>
  </w:num>
  <w:num w:numId="6" w16cid:durableId="1122380777">
    <w:abstractNumId w:val="7"/>
  </w:num>
  <w:num w:numId="7" w16cid:durableId="455833254">
    <w:abstractNumId w:val="6"/>
  </w:num>
  <w:num w:numId="8" w16cid:durableId="20320959">
    <w:abstractNumId w:val="5"/>
  </w:num>
  <w:num w:numId="9" w16cid:durableId="2055961857">
    <w:abstractNumId w:val="4"/>
  </w:num>
  <w:num w:numId="10" w16cid:durableId="609237781">
    <w:abstractNumId w:val="3"/>
  </w:num>
  <w:num w:numId="11" w16cid:durableId="144516854">
    <w:abstractNumId w:val="2"/>
  </w:num>
  <w:num w:numId="12" w16cid:durableId="1597596243">
    <w:abstractNumId w:val="1"/>
  </w:num>
  <w:num w:numId="13" w16cid:durableId="360597240">
    <w:abstractNumId w:val="0"/>
  </w:num>
  <w:num w:numId="14" w16cid:durableId="1705057874">
    <w:abstractNumId w:val="14"/>
  </w:num>
  <w:num w:numId="15" w16cid:durableId="977342085">
    <w:abstractNumId w:val="17"/>
  </w:num>
  <w:num w:numId="16" w16cid:durableId="1030570862">
    <w:abstractNumId w:val="13"/>
  </w:num>
  <w:num w:numId="17" w16cid:durableId="1808165721">
    <w:abstractNumId w:val="16"/>
  </w:num>
  <w:num w:numId="18" w16cid:durableId="1133013315">
    <w:abstractNumId w:val="10"/>
  </w:num>
  <w:num w:numId="19" w16cid:durableId="799222606">
    <w:abstractNumId w:val="20"/>
  </w:num>
  <w:num w:numId="20" w16cid:durableId="1625961746">
    <w:abstractNumId w:val="18"/>
  </w:num>
  <w:num w:numId="21" w16cid:durableId="1141117379">
    <w:abstractNumId w:val="12"/>
  </w:num>
  <w:num w:numId="22" w16cid:durableId="365494563">
    <w:abstractNumId w:val="15"/>
  </w:num>
  <w:num w:numId="23" w16cid:durableId="1685131629">
    <w:abstractNumId w:val="19"/>
  </w:num>
  <w:num w:numId="24" w16cid:durableId="79267566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253"/>
    <w:rsid w:val="000A4F59"/>
    <w:rsid w:val="00124FB1"/>
    <w:rsid w:val="00141A4C"/>
    <w:rsid w:val="001B29CF"/>
    <w:rsid w:val="001F6F03"/>
    <w:rsid w:val="00255E27"/>
    <w:rsid w:val="0028220F"/>
    <w:rsid w:val="00303D1B"/>
    <w:rsid w:val="00356C14"/>
    <w:rsid w:val="00617B26"/>
    <w:rsid w:val="006270A9"/>
    <w:rsid w:val="00647FA4"/>
    <w:rsid w:val="00660253"/>
    <w:rsid w:val="00670BA5"/>
    <w:rsid w:val="00675956"/>
    <w:rsid w:val="00681034"/>
    <w:rsid w:val="006D0B70"/>
    <w:rsid w:val="007E64BD"/>
    <w:rsid w:val="008041AE"/>
    <w:rsid w:val="00816216"/>
    <w:rsid w:val="0087734B"/>
    <w:rsid w:val="00930D84"/>
    <w:rsid w:val="0095453C"/>
    <w:rsid w:val="009D5933"/>
    <w:rsid w:val="00A82CBE"/>
    <w:rsid w:val="00AC6968"/>
    <w:rsid w:val="00B8747D"/>
    <w:rsid w:val="00BD228E"/>
    <w:rsid w:val="00BD6B98"/>
    <w:rsid w:val="00BD768D"/>
    <w:rsid w:val="00BF1408"/>
    <w:rsid w:val="00C61F8E"/>
    <w:rsid w:val="00D0118B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1D8DFFD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14BC2A5250E481C85F31AE382A9B0A5">
    <w:name w:val="914BC2A5250E481C85F31AE382A9B0A5"/>
    <w:rsid w:val="00E31B92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5670D-4254-44EC-847D-18171D89E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(color).dotx</Template>
  <TotalTime>69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Presidencia Huehuetlan</cp:lastModifiedBy>
  <cp:revision>12</cp:revision>
  <cp:lastPrinted>2019-05-28T16:14:00Z</cp:lastPrinted>
  <dcterms:created xsi:type="dcterms:W3CDTF">2019-05-28T15:40:00Z</dcterms:created>
  <dcterms:modified xsi:type="dcterms:W3CDTF">2022-08-09T14:18:00Z</dcterms:modified>
  <cp:version/>
</cp:coreProperties>
</file>