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430C66A0" w:rsidR="00B06846" w:rsidRDefault="00F43778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TESORERA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Pr="008D39BA" w:rsidRDefault="006D0344" w:rsidP="008D39BA">
      <w:p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>Objetivo:</w:t>
      </w:r>
      <w:r w:rsidR="00B06846" w:rsidRPr="008D39BA">
        <w:rPr>
          <w:rFonts w:ascii="Maiandra GD" w:hAnsi="Maiandra GD" w:cs="Arial"/>
          <w:bCs/>
          <w:sz w:val="24"/>
          <w:szCs w:val="24"/>
        </w:rPr>
        <w:t xml:space="preserve"> </w:t>
      </w:r>
      <w:r w:rsidRPr="008D39BA">
        <w:rPr>
          <w:rFonts w:ascii="Maiandra GD" w:hAnsi="Maiandra GD" w:cs="Arial"/>
          <w:bCs/>
          <w:sz w:val="24"/>
          <w:szCs w:val="24"/>
        </w:rPr>
        <w:t>Apoyar a mejorar los compromisos y retos de la sociedad, así como promover el verdadero desarrollo social y cultural de la población en su conjunto.</w:t>
      </w:r>
    </w:p>
    <w:p w14:paraId="0F454B0C" w14:textId="77777777" w:rsidR="00B06846" w:rsidRPr="008D39BA" w:rsidRDefault="00B06846" w:rsidP="008D39BA">
      <w:p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</w:p>
    <w:p w14:paraId="705CD636" w14:textId="729B3956" w:rsidR="006D0344" w:rsidRPr="008D39BA" w:rsidRDefault="008D39BA" w:rsidP="008D39BA">
      <w:pPr>
        <w:pStyle w:val="Ttulo2"/>
        <w:spacing w:line="240" w:lineRule="auto"/>
        <w:jc w:val="both"/>
        <w:rPr>
          <w:rFonts w:ascii="Maiandra GD" w:hAnsi="Maiandra GD" w:cs="Arial"/>
          <w:bCs w:val="0"/>
          <w:color w:val="auto"/>
          <w:sz w:val="24"/>
          <w:szCs w:val="24"/>
        </w:rPr>
      </w:pPr>
      <w:r w:rsidRPr="008D39BA">
        <w:rPr>
          <w:rFonts w:ascii="Maiandra GD" w:hAnsi="Maiandra GD" w:cs="Arial"/>
          <w:bCs w:val="0"/>
          <w:color w:val="auto"/>
          <w:sz w:val="24"/>
          <w:szCs w:val="24"/>
        </w:rPr>
        <w:t>ESTUDIOS.</w:t>
      </w:r>
    </w:p>
    <w:p w14:paraId="3492C111" w14:textId="77777777" w:rsidR="006D0344" w:rsidRPr="008D39BA" w:rsidRDefault="006D0344" w:rsidP="008D39BA">
      <w:p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</w:p>
    <w:p w14:paraId="7D056EEE" w14:textId="32C86BB2" w:rsidR="006D0344" w:rsidRPr="008D39BA" w:rsidRDefault="006D0344" w:rsidP="008D39BA">
      <w:pPr>
        <w:numPr>
          <w:ilvl w:val="0"/>
          <w:numId w:val="3"/>
        </w:num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>Profesional: Universidad Intercultural de San Luis Potosí, Unidad Académica TANCANHUITZ de la</w:t>
      </w:r>
      <w:r w:rsidR="00DF3278" w:rsidRPr="008D39BA">
        <w:rPr>
          <w:rFonts w:ascii="Maiandra GD" w:hAnsi="Maiandra GD" w:cs="Arial"/>
          <w:bCs/>
          <w:sz w:val="24"/>
          <w:szCs w:val="24"/>
        </w:rPr>
        <w:t xml:space="preserve"> </w:t>
      </w:r>
      <w:r w:rsidRPr="008D39BA">
        <w:rPr>
          <w:rFonts w:ascii="Maiandra GD" w:hAnsi="Maiandra GD" w:cs="Arial"/>
          <w:bCs/>
          <w:sz w:val="24"/>
          <w:szCs w:val="24"/>
        </w:rPr>
        <w:t xml:space="preserve">Licenciatura en Administración Pública Municipal. 2013-2017. </w:t>
      </w:r>
    </w:p>
    <w:p w14:paraId="547DA4C9" w14:textId="77777777" w:rsidR="006D0344" w:rsidRPr="008D39BA" w:rsidRDefault="006D0344" w:rsidP="008D39BA">
      <w:pPr>
        <w:spacing w:after="0" w:line="240" w:lineRule="auto"/>
        <w:jc w:val="both"/>
        <w:rPr>
          <w:rFonts w:ascii="Maiandra GD" w:hAnsi="Maiandra GD" w:cs="Arial"/>
          <w:b/>
          <w:sz w:val="24"/>
          <w:szCs w:val="24"/>
        </w:rPr>
      </w:pPr>
    </w:p>
    <w:p w14:paraId="73278477" w14:textId="5DB45AE9" w:rsidR="006D0344" w:rsidRPr="008D39BA" w:rsidRDefault="008D39BA" w:rsidP="008D39BA">
      <w:pPr>
        <w:spacing w:after="0" w:line="240" w:lineRule="auto"/>
        <w:jc w:val="both"/>
        <w:rPr>
          <w:rFonts w:ascii="Maiandra GD" w:hAnsi="Maiandra GD" w:cs="Arial"/>
          <w:b/>
          <w:sz w:val="24"/>
          <w:szCs w:val="24"/>
        </w:rPr>
      </w:pPr>
      <w:r w:rsidRPr="008D39BA">
        <w:rPr>
          <w:rFonts w:ascii="Maiandra GD" w:hAnsi="Maiandra GD" w:cs="Arial"/>
          <w:b/>
          <w:sz w:val="24"/>
          <w:szCs w:val="24"/>
        </w:rPr>
        <w:t>CURSOS, DIPLOMADOS Y SEMINARIOS RECIBIDOS.</w:t>
      </w:r>
    </w:p>
    <w:p w14:paraId="4E11B414" w14:textId="77777777" w:rsidR="006D0344" w:rsidRPr="008D39BA" w:rsidRDefault="006D0344" w:rsidP="008D39BA">
      <w:pPr>
        <w:numPr>
          <w:ilvl w:val="0"/>
          <w:numId w:val="1"/>
        </w:num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>Seminario de desarrollo cultural comunitario, con una duración de 60 horas.</w:t>
      </w:r>
    </w:p>
    <w:p w14:paraId="18363E02" w14:textId="77777777" w:rsidR="006D0344" w:rsidRPr="008D39BA" w:rsidRDefault="006D0344" w:rsidP="008D39BA">
      <w:pPr>
        <w:numPr>
          <w:ilvl w:val="0"/>
          <w:numId w:val="1"/>
        </w:num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8D39BA" w:rsidRDefault="006D0344" w:rsidP="008D39BA">
      <w:pPr>
        <w:spacing w:after="0" w:line="240" w:lineRule="auto"/>
        <w:ind w:left="360"/>
        <w:jc w:val="both"/>
        <w:rPr>
          <w:rFonts w:ascii="Maiandra GD" w:hAnsi="Maiandra GD" w:cs="Arial"/>
          <w:bCs/>
          <w:sz w:val="24"/>
          <w:szCs w:val="24"/>
        </w:rPr>
      </w:pPr>
    </w:p>
    <w:p w14:paraId="2CF96CC3" w14:textId="32EBB121" w:rsidR="006D0344" w:rsidRPr="008D39BA" w:rsidRDefault="008D39BA" w:rsidP="008D39BA">
      <w:pPr>
        <w:pStyle w:val="Ttulo2"/>
        <w:spacing w:line="240" w:lineRule="auto"/>
        <w:jc w:val="both"/>
        <w:rPr>
          <w:rFonts w:ascii="Maiandra GD" w:hAnsi="Maiandra GD" w:cs="Arial"/>
          <w:bCs w:val="0"/>
          <w:color w:val="auto"/>
          <w:sz w:val="24"/>
          <w:szCs w:val="24"/>
        </w:rPr>
      </w:pPr>
      <w:r w:rsidRPr="008D39BA">
        <w:rPr>
          <w:rFonts w:ascii="Maiandra GD" w:hAnsi="Maiandra GD" w:cs="Arial"/>
          <w:bCs w:val="0"/>
          <w:color w:val="auto"/>
          <w:sz w:val="24"/>
          <w:szCs w:val="24"/>
        </w:rPr>
        <w:t>RECONOCIMIENTOS</w:t>
      </w:r>
    </w:p>
    <w:p w14:paraId="77CE47A2" w14:textId="77777777" w:rsidR="006D0344" w:rsidRPr="008D39BA" w:rsidRDefault="006D0344" w:rsidP="008D39BA">
      <w:pPr>
        <w:numPr>
          <w:ilvl w:val="0"/>
          <w:numId w:val="2"/>
        </w:numPr>
        <w:spacing w:after="0" w:line="240" w:lineRule="auto"/>
        <w:jc w:val="both"/>
        <w:rPr>
          <w:rFonts w:ascii="Maiandra GD" w:hAnsi="Maiandra GD" w:cs="Arial"/>
          <w:bCs/>
          <w:i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4DD868A6" w:rsidR="006D0344" w:rsidRPr="008D39BA" w:rsidRDefault="006D0344" w:rsidP="008D39BA">
      <w:pPr>
        <w:numPr>
          <w:ilvl w:val="0"/>
          <w:numId w:val="2"/>
        </w:num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>Participación en actividades de sensibilización</w:t>
      </w:r>
      <w:r w:rsidR="00DF3278" w:rsidRPr="008D39BA">
        <w:rPr>
          <w:rFonts w:ascii="Maiandra GD" w:hAnsi="Maiandra GD" w:cs="Arial"/>
          <w:bCs/>
          <w:sz w:val="24"/>
          <w:szCs w:val="24"/>
        </w:rPr>
        <w:t xml:space="preserve"> </w:t>
      </w:r>
      <w:r w:rsidRPr="008D39BA">
        <w:rPr>
          <w:rFonts w:ascii="Maiandra GD" w:hAnsi="Maiandra GD" w:cs="Arial"/>
          <w:bCs/>
          <w:sz w:val="24"/>
          <w:szCs w:val="24"/>
        </w:rPr>
        <w:t>encaminadas al desarrollo rural con enfoque en agricultura familiar.</w:t>
      </w:r>
    </w:p>
    <w:p w14:paraId="261141F1" w14:textId="77777777" w:rsidR="006D0344" w:rsidRPr="008D39BA" w:rsidRDefault="006D0344" w:rsidP="008D39BA">
      <w:pPr>
        <w:spacing w:after="0" w:line="240" w:lineRule="auto"/>
        <w:ind w:left="360"/>
        <w:jc w:val="both"/>
        <w:rPr>
          <w:rFonts w:ascii="Maiandra GD" w:hAnsi="Maiandra GD" w:cs="Arial"/>
          <w:bCs/>
          <w:iCs/>
          <w:sz w:val="24"/>
          <w:szCs w:val="24"/>
        </w:rPr>
      </w:pPr>
    </w:p>
    <w:p w14:paraId="7F1B7810" w14:textId="3A92EEC1" w:rsidR="006D0344" w:rsidRPr="008D39BA" w:rsidRDefault="008D39BA" w:rsidP="008D39BA">
      <w:pPr>
        <w:tabs>
          <w:tab w:val="left" w:pos="2267"/>
        </w:tabs>
        <w:spacing w:after="0" w:line="240" w:lineRule="auto"/>
        <w:jc w:val="both"/>
        <w:rPr>
          <w:rFonts w:ascii="Maiandra GD" w:hAnsi="Maiandra GD" w:cs="Arial"/>
          <w:b/>
          <w:sz w:val="24"/>
          <w:szCs w:val="24"/>
        </w:rPr>
      </w:pPr>
      <w:r w:rsidRPr="008D39BA">
        <w:rPr>
          <w:rFonts w:ascii="Maiandra GD" w:hAnsi="Maiandra GD" w:cs="Arial"/>
          <w:b/>
          <w:sz w:val="24"/>
          <w:szCs w:val="24"/>
        </w:rPr>
        <w:t>ACTIVIDADES: SERVICIO SOCIAL.</w:t>
      </w:r>
    </w:p>
    <w:p w14:paraId="5BDA02E2" w14:textId="3D9903F0" w:rsidR="006D0344" w:rsidRPr="008D39BA" w:rsidRDefault="006D0344" w:rsidP="008D39BA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iCs/>
          <w:sz w:val="24"/>
          <w:szCs w:val="24"/>
        </w:rPr>
        <w:t>Servicio social en la CDI (Comisión Nacional Para el Desarrollo de los Pueblos Indígenas, en el área de PAEI (Programa de Apoyo para la Educación Indígena). Tancanhuítz S.L.P. (agosto 2016- marzo 2017).</w:t>
      </w:r>
    </w:p>
    <w:p w14:paraId="6485BDAE" w14:textId="77777777" w:rsidR="008D39BA" w:rsidRDefault="008D39BA" w:rsidP="008D39BA">
      <w:pPr>
        <w:spacing w:after="0" w:line="240" w:lineRule="auto"/>
        <w:jc w:val="both"/>
        <w:rPr>
          <w:rFonts w:ascii="Maiandra GD" w:hAnsi="Maiandra GD" w:cs="Arial"/>
          <w:b/>
          <w:sz w:val="24"/>
          <w:szCs w:val="24"/>
        </w:rPr>
      </w:pPr>
    </w:p>
    <w:p w14:paraId="3238D8D1" w14:textId="47F386C3" w:rsidR="00B30FC1" w:rsidRPr="008D39BA" w:rsidRDefault="008D39BA" w:rsidP="008D39BA">
      <w:pPr>
        <w:spacing w:after="0" w:line="240" w:lineRule="auto"/>
        <w:jc w:val="both"/>
        <w:rPr>
          <w:rFonts w:ascii="Maiandra GD" w:hAnsi="Maiandra GD" w:cs="Arial"/>
          <w:b/>
          <w:sz w:val="24"/>
          <w:szCs w:val="24"/>
        </w:rPr>
      </w:pPr>
      <w:r w:rsidRPr="008D39BA">
        <w:rPr>
          <w:rFonts w:ascii="Maiandra GD" w:hAnsi="Maiandra GD" w:cs="Arial"/>
          <w:b/>
          <w:sz w:val="24"/>
          <w:szCs w:val="24"/>
        </w:rPr>
        <w:t>ULTIMO EMPLEO</w:t>
      </w:r>
    </w:p>
    <w:p w14:paraId="27A5C9C3" w14:textId="24D3D523" w:rsidR="00B30FC1" w:rsidRPr="008D39BA" w:rsidRDefault="008D39BA" w:rsidP="008D39BA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>Auxiliar En Tesorería Municipal</w:t>
      </w:r>
    </w:p>
    <w:p w14:paraId="1D32B31A" w14:textId="33960058" w:rsidR="00E25312" w:rsidRPr="008D39BA" w:rsidRDefault="008D39BA" w:rsidP="008D39BA">
      <w:pPr>
        <w:spacing w:after="0" w:line="240" w:lineRule="auto"/>
        <w:ind w:left="708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>Municipio De Huehuetlán, S.L.P.</w:t>
      </w:r>
    </w:p>
    <w:p w14:paraId="506F90DF" w14:textId="0F024448" w:rsidR="00B30FC1" w:rsidRPr="008D39BA" w:rsidRDefault="008D39BA" w:rsidP="008D39BA">
      <w:pPr>
        <w:spacing w:after="0" w:line="240" w:lineRule="auto"/>
        <w:ind w:left="708"/>
        <w:rPr>
          <w:rFonts w:ascii="Maiandra GD" w:hAnsi="Maiandra GD" w:cs="Arial"/>
          <w:bCs/>
          <w:sz w:val="24"/>
          <w:szCs w:val="24"/>
        </w:rPr>
      </w:pPr>
      <w:r w:rsidRPr="008D39BA">
        <w:rPr>
          <w:rFonts w:ascii="Maiandra GD" w:hAnsi="Maiandra GD" w:cs="Arial"/>
          <w:bCs/>
          <w:sz w:val="24"/>
          <w:szCs w:val="24"/>
        </w:rPr>
        <w:t xml:space="preserve">Del 01 De </w:t>
      </w:r>
      <w:proofErr w:type="gramStart"/>
      <w:r w:rsidRPr="008D39BA">
        <w:rPr>
          <w:rFonts w:ascii="Maiandra GD" w:hAnsi="Maiandra GD" w:cs="Arial"/>
          <w:bCs/>
          <w:sz w:val="24"/>
          <w:szCs w:val="24"/>
        </w:rPr>
        <w:t>Octubre</w:t>
      </w:r>
      <w:proofErr w:type="gramEnd"/>
      <w:r w:rsidRPr="008D39BA">
        <w:rPr>
          <w:rFonts w:ascii="Maiandra GD" w:hAnsi="Maiandra GD" w:cs="Arial"/>
          <w:bCs/>
          <w:sz w:val="24"/>
          <w:szCs w:val="24"/>
        </w:rPr>
        <w:t xml:space="preserve"> De 2018 Al 30 De Septiembre De 2021.</w:t>
      </w:r>
    </w:p>
    <w:p w14:paraId="254A1F76" w14:textId="77777777" w:rsidR="00B30FC1" w:rsidRPr="008D39BA" w:rsidRDefault="00B30FC1" w:rsidP="008D39BA">
      <w:pPr>
        <w:spacing w:after="0" w:line="240" w:lineRule="auto"/>
        <w:jc w:val="both"/>
        <w:rPr>
          <w:rFonts w:ascii="Maiandra GD" w:hAnsi="Maiandra GD" w:cs="Arial"/>
          <w:bCs/>
          <w:sz w:val="24"/>
          <w:szCs w:val="24"/>
        </w:rPr>
      </w:pPr>
    </w:p>
    <w:sectPr w:rsidR="00B30FC1" w:rsidRPr="008D39BA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100F2"/>
    <w:multiLevelType w:val="hybridMultilevel"/>
    <w:tmpl w:val="C32C02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2322216">
    <w:abstractNumId w:val="3"/>
  </w:num>
  <w:num w:numId="2" w16cid:durableId="102069087">
    <w:abstractNumId w:val="4"/>
  </w:num>
  <w:num w:numId="3" w16cid:durableId="980420772">
    <w:abstractNumId w:val="1"/>
  </w:num>
  <w:num w:numId="4" w16cid:durableId="1837257395">
    <w:abstractNumId w:val="2"/>
  </w:num>
  <w:num w:numId="5" w16cid:durableId="700131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44D3D"/>
    <w:rsid w:val="003B510E"/>
    <w:rsid w:val="00576C54"/>
    <w:rsid w:val="005F2433"/>
    <w:rsid w:val="00677F49"/>
    <w:rsid w:val="006D0344"/>
    <w:rsid w:val="00770D0F"/>
    <w:rsid w:val="007A505F"/>
    <w:rsid w:val="007E7D95"/>
    <w:rsid w:val="00831721"/>
    <w:rsid w:val="0087121E"/>
    <w:rsid w:val="008D39BA"/>
    <w:rsid w:val="00934961"/>
    <w:rsid w:val="009A3920"/>
    <w:rsid w:val="00A62892"/>
    <w:rsid w:val="00AA7614"/>
    <w:rsid w:val="00AF2322"/>
    <w:rsid w:val="00B06846"/>
    <w:rsid w:val="00B30FC1"/>
    <w:rsid w:val="00C675F6"/>
    <w:rsid w:val="00C81600"/>
    <w:rsid w:val="00CD74B1"/>
    <w:rsid w:val="00D046FB"/>
    <w:rsid w:val="00D97193"/>
    <w:rsid w:val="00DF3278"/>
    <w:rsid w:val="00E11BD4"/>
    <w:rsid w:val="00E25312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71DCE85B-B359-494C-A46A-A7F934C91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15</TotalTime>
  <Pages>1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anselmo desiderio</cp:lastModifiedBy>
  <cp:revision>21</cp:revision>
  <cp:lastPrinted>2024-02-09T18:47:00Z</cp:lastPrinted>
  <dcterms:created xsi:type="dcterms:W3CDTF">2018-11-08T00:56:00Z</dcterms:created>
  <dcterms:modified xsi:type="dcterms:W3CDTF">2024-02-09T18:47:00Z</dcterms:modified>
</cp:coreProperties>
</file>