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F77D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6C60770" w14:textId="77777777" w:rsidR="006D0344" w:rsidRDefault="006D0344" w:rsidP="005F2433">
      <w:pPr>
        <w:rPr>
          <w:rFonts w:ascii="Arial" w:hAnsi="Arial" w:cs="Arial"/>
          <w:b/>
          <w:sz w:val="28"/>
          <w:szCs w:val="28"/>
        </w:rPr>
      </w:pPr>
    </w:p>
    <w:p w14:paraId="56184FB1" w14:textId="77777777" w:rsidR="00677F49" w:rsidRDefault="00043009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 LOS ANGELES MARTINEZ ESPINOSA</w:t>
      </w:r>
    </w:p>
    <w:p w14:paraId="7DB62ABD" w14:textId="430C66A0" w:rsidR="00B06846" w:rsidRDefault="00F43778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TESORERA MUNICIPAL</w:t>
      </w:r>
    </w:p>
    <w:p w14:paraId="50929503" w14:textId="77777777" w:rsidR="006D0344" w:rsidRDefault="006D0344" w:rsidP="006D0344">
      <w:pPr>
        <w:spacing w:line="360" w:lineRule="auto"/>
        <w:jc w:val="both"/>
        <w:rPr>
          <w:rFonts w:ascii="Arial" w:hAnsi="Arial" w:cs="Arial"/>
          <w:b/>
        </w:rPr>
      </w:pPr>
    </w:p>
    <w:p w14:paraId="226B73C7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  <w:r w:rsidRPr="0087332E">
        <w:rPr>
          <w:rFonts w:ascii="Arial" w:hAnsi="Arial" w:cs="Arial"/>
          <w:b/>
        </w:rPr>
        <w:t>Objetivo:</w:t>
      </w:r>
      <w:r w:rsidR="00B06846">
        <w:rPr>
          <w:rFonts w:ascii="Arial" w:hAnsi="Arial" w:cs="Arial"/>
          <w:b/>
        </w:rPr>
        <w:t xml:space="preserve"> </w:t>
      </w:r>
      <w:r w:rsidRPr="00271C7B">
        <w:rPr>
          <w:rFonts w:ascii="Arial" w:hAnsi="Arial" w:cs="Arial"/>
        </w:rPr>
        <w:t>Apoyar a mejorar los compr</w:t>
      </w:r>
      <w:r>
        <w:rPr>
          <w:rFonts w:ascii="Arial" w:hAnsi="Arial" w:cs="Arial"/>
        </w:rPr>
        <w:t>omisos y retos de</w:t>
      </w:r>
      <w:r w:rsidRPr="00271C7B">
        <w:rPr>
          <w:rFonts w:ascii="Arial" w:hAnsi="Arial" w:cs="Arial"/>
        </w:rPr>
        <w:t xml:space="preserve"> la sociedad, así como promover el verdadero desarrollo social </w:t>
      </w:r>
      <w:r>
        <w:rPr>
          <w:rFonts w:ascii="Arial" w:hAnsi="Arial" w:cs="Arial"/>
        </w:rPr>
        <w:t xml:space="preserve">y cultural </w:t>
      </w:r>
      <w:r w:rsidRPr="00271C7B">
        <w:rPr>
          <w:rFonts w:ascii="Arial" w:hAnsi="Arial" w:cs="Arial"/>
        </w:rPr>
        <w:t xml:space="preserve">de la población </w:t>
      </w:r>
      <w:r>
        <w:rPr>
          <w:rFonts w:ascii="Arial" w:hAnsi="Arial" w:cs="Arial"/>
        </w:rPr>
        <w:t>en su conjunto.</w:t>
      </w:r>
    </w:p>
    <w:p w14:paraId="0F454B0C" w14:textId="77777777" w:rsidR="00B06846" w:rsidRDefault="00B06846" w:rsidP="006D0344">
      <w:pPr>
        <w:spacing w:line="360" w:lineRule="auto"/>
        <w:jc w:val="both"/>
        <w:rPr>
          <w:rFonts w:ascii="Arial" w:hAnsi="Arial" w:cs="Arial"/>
        </w:rPr>
      </w:pPr>
    </w:p>
    <w:p w14:paraId="705CD636" w14:textId="77777777" w:rsidR="006D0344" w:rsidRP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ESTUDIOS.</w:t>
      </w:r>
    </w:p>
    <w:p w14:paraId="3492C111" w14:textId="77777777" w:rsidR="006D0344" w:rsidRPr="00FD0194" w:rsidRDefault="006D0344" w:rsidP="006D0344">
      <w:pPr>
        <w:jc w:val="both"/>
        <w:rPr>
          <w:rFonts w:ascii="Arial" w:hAnsi="Arial" w:cs="Arial"/>
        </w:rPr>
      </w:pPr>
    </w:p>
    <w:p w14:paraId="7D056EEE" w14:textId="77777777" w:rsidR="006D0344" w:rsidRPr="00FD0194" w:rsidRDefault="006D0344" w:rsidP="006D0344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Cs/>
        </w:rPr>
      </w:pPr>
      <w:r w:rsidRPr="00FD0194">
        <w:rPr>
          <w:rFonts w:ascii="Arial" w:hAnsi="Arial" w:cs="Arial"/>
          <w:bCs/>
        </w:rPr>
        <w:t xml:space="preserve">Profesional: Universidad Intercultural de San Luis Potosí, Unidad Académica TANCANHUITZ </w:t>
      </w:r>
      <w:r>
        <w:rPr>
          <w:rFonts w:ascii="Arial" w:hAnsi="Arial" w:cs="Arial"/>
          <w:bCs/>
        </w:rPr>
        <w:t>de</w:t>
      </w:r>
      <w:r w:rsidRPr="00DD1AB6">
        <w:rPr>
          <w:rFonts w:ascii="Arial" w:hAnsi="Arial" w:cs="Arial"/>
          <w:bCs/>
        </w:rPr>
        <w:t xml:space="preserve"> la</w:t>
      </w:r>
      <w:r w:rsidRPr="00DD1AB6">
        <w:rPr>
          <w:rFonts w:ascii="Arial" w:hAnsi="Arial" w:cs="Arial"/>
        </w:rPr>
        <w:t>Licenciatura en Administración Pública Municipal</w:t>
      </w:r>
      <w:r w:rsidRPr="00DD1AB6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2013-2017</w:t>
      </w:r>
      <w:r w:rsidRPr="00FD0194">
        <w:rPr>
          <w:rFonts w:ascii="Arial" w:hAnsi="Arial" w:cs="Arial"/>
          <w:bCs/>
        </w:rPr>
        <w:t xml:space="preserve">. </w:t>
      </w:r>
    </w:p>
    <w:p w14:paraId="547DA4C9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</w:p>
    <w:p w14:paraId="73278477" w14:textId="77777777" w:rsidR="006D0344" w:rsidRPr="00FD0194" w:rsidRDefault="006D0344" w:rsidP="006D0344">
      <w:pPr>
        <w:spacing w:line="360" w:lineRule="auto"/>
        <w:rPr>
          <w:rFonts w:ascii="Arial" w:hAnsi="Arial" w:cs="Arial"/>
          <w:b/>
        </w:rPr>
      </w:pPr>
      <w:r w:rsidRPr="00FD0194">
        <w:rPr>
          <w:rFonts w:ascii="Arial" w:hAnsi="Arial" w:cs="Arial"/>
          <w:b/>
        </w:rPr>
        <w:t>CURSOS, DIPLOMADOS Y SEMINARIOS RECIBIDOS</w:t>
      </w:r>
      <w:r>
        <w:rPr>
          <w:rFonts w:ascii="Arial" w:hAnsi="Arial" w:cs="Arial"/>
          <w:b/>
        </w:rPr>
        <w:t>.</w:t>
      </w:r>
    </w:p>
    <w:p w14:paraId="4E11B414" w14:textId="77777777" w:rsidR="006D0344" w:rsidRPr="003B2BAF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Seminario de desarrollo cultural comunitario, con una duración de 60 horas.</w:t>
      </w:r>
    </w:p>
    <w:p w14:paraId="18363E02" w14:textId="77777777" w:rsidR="006D0344" w:rsidRPr="006D0344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Curso especializado para la investigación de campo en riesgo de agua y acciones locales y comunitarios, 2016. Con una duración de 20 horas.</w:t>
      </w:r>
    </w:p>
    <w:p w14:paraId="73F584ED" w14:textId="77777777" w:rsidR="006D0344" w:rsidRPr="003274A2" w:rsidRDefault="006D0344" w:rsidP="006D0344">
      <w:pPr>
        <w:spacing w:after="0" w:line="360" w:lineRule="auto"/>
        <w:ind w:left="360"/>
        <w:jc w:val="both"/>
        <w:rPr>
          <w:rFonts w:cs="Arial"/>
        </w:rPr>
      </w:pPr>
    </w:p>
    <w:p w14:paraId="2CF96CC3" w14:textId="77777777" w:rsid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RECONOCIMIENTOS</w:t>
      </w:r>
    </w:p>
    <w:p w14:paraId="77CE47A2" w14:textId="77777777" w:rsidR="006D0344" w:rsidRPr="009E3A8C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Cs/>
          <w:iCs/>
        </w:rPr>
      </w:pPr>
      <w:r w:rsidRPr="009E3A8C">
        <w:rPr>
          <w:rFonts w:ascii="Arial" w:hAnsi="Arial" w:cs="Arial"/>
        </w:rPr>
        <w:t xml:space="preserve">Participación en el curso especializado de capacitación impartido en el marco del programa integral de capacitación y competitividad turística del estado de San Luis Potosí 2012. </w:t>
      </w:r>
    </w:p>
    <w:p w14:paraId="3F9F070A" w14:textId="77777777" w:rsidR="006D0344" w:rsidRPr="000339CF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9E3A8C">
        <w:rPr>
          <w:rFonts w:ascii="Arial" w:hAnsi="Arial" w:cs="Arial"/>
        </w:rPr>
        <w:t>Participación en actividades de sensibilizaciónencaminadas al desarrollo rural con enfoque en agricultura familiar.</w:t>
      </w:r>
    </w:p>
    <w:p w14:paraId="52DDE7C5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261141F1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7F1B7810" w14:textId="77777777" w:rsidR="006D0344" w:rsidRPr="00CA1632" w:rsidRDefault="00B06846" w:rsidP="006D0344">
      <w:pPr>
        <w:tabs>
          <w:tab w:val="left" w:pos="2267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ACTIVIDADES: </w:t>
      </w:r>
      <w:r w:rsidR="006D0344">
        <w:rPr>
          <w:rFonts w:ascii="Arial" w:hAnsi="Arial" w:cs="Arial"/>
          <w:b/>
        </w:rPr>
        <w:t>SERVICIO SOCIAL.</w:t>
      </w:r>
    </w:p>
    <w:p w14:paraId="5BDA02E2" w14:textId="3D9903F0" w:rsidR="006D0344" w:rsidRPr="00B30FC1" w:rsidRDefault="006D0344" w:rsidP="005F2433">
      <w:pPr>
        <w:pStyle w:val="Prrafodelista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06846">
        <w:rPr>
          <w:rFonts w:ascii="Arial" w:hAnsi="Arial" w:cs="Arial"/>
          <w:bCs/>
          <w:iCs/>
        </w:rPr>
        <w:t>Servicio social en la CDI (Comisión Nacional Para el Desarrollo de los Pueblos Indígenas, en el área de PAEI (Programa de Apoyo para la Educación Indígena). Tancanhuítz S.L.P. (agosto 2016- marzo 2017).</w:t>
      </w:r>
    </w:p>
    <w:p w14:paraId="3238D8D1" w14:textId="561601A6" w:rsidR="00B30FC1" w:rsidRDefault="00B30FC1" w:rsidP="00B30FC1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27A5C9C3" w14:textId="33C810A1" w:rsidR="00B30FC1" w:rsidRDefault="00B30FC1" w:rsidP="00B30FC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 AUXILIAR EN TESORERÍA MUNICIPAL</w:t>
      </w:r>
    </w:p>
    <w:p w14:paraId="1D32B31A" w14:textId="7D22DCBE" w:rsidR="00E25312" w:rsidRDefault="00E25312" w:rsidP="00B30FC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MUNICIPIO DE HUEHUETLÁN, S.L.P.</w:t>
      </w:r>
    </w:p>
    <w:p w14:paraId="506F90DF" w14:textId="5943D005" w:rsidR="00B30FC1" w:rsidRDefault="00E25312" w:rsidP="00B30FC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01 DE OCTUBRE DE 2018 AL 30 DE SEPTIEMBRE DE 2021.</w:t>
      </w:r>
    </w:p>
    <w:p w14:paraId="254A1F76" w14:textId="77777777" w:rsidR="00B30FC1" w:rsidRPr="00B30FC1" w:rsidRDefault="00B30FC1" w:rsidP="00B30FC1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B30FC1" w:rsidRPr="00B30FC1" w:rsidSect="00C816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100F2"/>
    <w:multiLevelType w:val="hybridMultilevel"/>
    <w:tmpl w:val="FAF2A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10826457">
    <w:abstractNumId w:val="3"/>
  </w:num>
  <w:num w:numId="2" w16cid:durableId="608662424">
    <w:abstractNumId w:val="4"/>
  </w:num>
  <w:num w:numId="3" w16cid:durableId="172768914">
    <w:abstractNumId w:val="1"/>
  </w:num>
  <w:num w:numId="4" w16cid:durableId="1662075191">
    <w:abstractNumId w:val="2"/>
  </w:num>
  <w:num w:numId="5" w16cid:durableId="228462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8546A"/>
    <w:rsid w:val="003B510E"/>
    <w:rsid w:val="00576C54"/>
    <w:rsid w:val="005F2433"/>
    <w:rsid w:val="00677F49"/>
    <w:rsid w:val="006D0344"/>
    <w:rsid w:val="00770D0F"/>
    <w:rsid w:val="00790EB1"/>
    <w:rsid w:val="007A505F"/>
    <w:rsid w:val="007B3D3A"/>
    <w:rsid w:val="007E7D95"/>
    <w:rsid w:val="0087121E"/>
    <w:rsid w:val="00872BF1"/>
    <w:rsid w:val="00934961"/>
    <w:rsid w:val="009A3920"/>
    <w:rsid w:val="00A52BE5"/>
    <w:rsid w:val="00A62892"/>
    <w:rsid w:val="00A93CBB"/>
    <w:rsid w:val="00AA0F40"/>
    <w:rsid w:val="00AF2322"/>
    <w:rsid w:val="00B06846"/>
    <w:rsid w:val="00B30FC1"/>
    <w:rsid w:val="00C675F6"/>
    <w:rsid w:val="00C81600"/>
    <w:rsid w:val="00CD74B1"/>
    <w:rsid w:val="00D046FB"/>
    <w:rsid w:val="00D13EE6"/>
    <w:rsid w:val="00D97193"/>
    <w:rsid w:val="00E11BD4"/>
    <w:rsid w:val="00E25312"/>
    <w:rsid w:val="00EF1FED"/>
    <w:rsid w:val="00F43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2D4E7"/>
  <w15:docId w15:val="{71DCE85B-B359-494C-A46A-A7F934C91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8160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8160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160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81600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81600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C81600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C81600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C81600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C81600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16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C8160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C8160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C8160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C8160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C816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C816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8160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C816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C81600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C81600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C81600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C81600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C81600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C81600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1600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160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C81600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C81600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C81600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C81600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C81600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C816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look.dotx</Template>
  <TotalTime>19</TotalTime>
  <Pages>2</Pages>
  <Words>205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25</cp:revision>
  <dcterms:created xsi:type="dcterms:W3CDTF">2018-11-08T00:56:00Z</dcterms:created>
  <dcterms:modified xsi:type="dcterms:W3CDTF">2023-02-10T19:38:00Z</dcterms:modified>
</cp:coreProperties>
</file>