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48125" w14:textId="77777777" w:rsidR="00E51C5D" w:rsidRDefault="00E51C5D" w:rsidP="002A1853">
      <w:pPr>
        <w:spacing w:after="0" w:line="240" w:lineRule="auto"/>
        <w:jc w:val="center"/>
        <w:rPr>
          <w:rFonts w:ascii="Calibri" w:eastAsia="Calibri" w:hAnsi="Calibri" w:cs="Times New Roman"/>
          <w:b/>
          <w:lang w:val="es-ES"/>
        </w:rPr>
      </w:pPr>
    </w:p>
    <w:p w14:paraId="165B2D74" w14:textId="77777777" w:rsidR="00E51C5D" w:rsidRPr="00417688" w:rsidRDefault="00E51C5D" w:rsidP="002A1853">
      <w:pPr>
        <w:spacing w:after="0" w:line="240" w:lineRule="auto"/>
        <w:jc w:val="center"/>
        <w:rPr>
          <w:rFonts w:ascii="Calibri" w:eastAsia="Calibri" w:hAnsi="Calibri" w:cs="Times New Roman"/>
          <w:b/>
          <w:lang w:val="es-ES"/>
        </w:rPr>
      </w:pPr>
      <w:r w:rsidRPr="00417688">
        <w:rPr>
          <w:rFonts w:ascii="Calibri" w:eastAsia="Calibri" w:hAnsi="Calibri" w:cs="Times New Roman"/>
          <w:b/>
          <w:lang w:val="es-ES"/>
        </w:rPr>
        <w:t>H. AYUNTAMIENTO CONSTITUCIONAL</w:t>
      </w:r>
    </w:p>
    <w:p w14:paraId="42EB79C8" w14:textId="77777777" w:rsidR="00E51C5D" w:rsidRPr="00417688" w:rsidRDefault="00E51C5D" w:rsidP="002A1853">
      <w:pPr>
        <w:spacing w:after="0" w:line="240" w:lineRule="auto"/>
        <w:jc w:val="center"/>
        <w:rPr>
          <w:rFonts w:ascii="Calibri" w:eastAsia="Calibri" w:hAnsi="Calibri" w:cs="Times New Roman"/>
          <w:b/>
          <w:lang w:val="es-ES"/>
        </w:rPr>
      </w:pPr>
      <w:r w:rsidRPr="00417688">
        <w:rPr>
          <w:rFonts w:ascii="Calibri" w:eastAsia="Calibri" w:hAnsi="Calibri" w:cs="Times New Roman"/>
          <w:b/>
          <w:lang w:val="es-ES"/>
        </w:rPr>
        <w:t>2021-2024</w:t>
      </w:r>
    </w:p>
    <w:p w14:paraId="5EABC1CD" w14:textId="77777777" w:rsidR="00E51C5D" w:rsidRPr="00417688" w:rsidRDefault="00E51C5D" w:rsidP="002A1853">
      <w:pPr>
        <w:spacing w:after="0" w:line="240" w:lineRule="auto"/>
        <w:jc w:val="center"/>
        <w:rPr>
          <w:rFonts w:ascii="Calibri" w:eastAsia="Calibri" w:hAnsi="Calibri" w:cs="Times New Roman"/>
          <w:b/>
          <w:lang w:val="es-ES"/>
        </w:rPr>
      </w:pPr>
      <w:r w:rsidRPr="00417688">
        <w:rPr>
          <w:rFonts w:ascii="Calibri" w:eastAsia="Calibri" w:hAnsi="Calibri" w:cs="Times New Roman"/>
          <w:b/>
          <w:lang w:val="es-ES"/>
        </w:rPr>
        <w:t>“CONTIGO CAMBIAMOS LA HISTORIA”</w:t>
      </w:r>
    </w:p>
    <w:p w14:paraId="7E36AEA2" w14:textId="77777777" w:rsidR="00E51C5D" w:rsidRPr="00417688" w:rsidRDefault="00E51C5D" w:rsidP="002A1853">
      <w:pPr>
        <w:spacing w:after="0" w:line="240" w:lineRule="auto"/>
        <w:jc w:val="center"/>
        <w:rPr>
          <w:rFonts w:ascii="Calibri" w:eastAsia="Calibri" w:hAnsi="Calibri" w:cs="Times New Roman"/>
          <w:b/>
          <w:lang w:val="es-ES"/>
        </w:rPr>
      </w:pPr>
      <w:r w:rsidRPr="00417688">
        <w:rPr>
          <w:rFonts w:ascii="Calibri" w:eastAsia="Calibri" w:hAnsi="Calibri" w:cs="Times New Roman"/>
          <w:b/>
          <w:lang w:val="es-ES"/>
        </w:rPr>
        <w:t>ÉBANO, S.L.P.</w:t>
      </w:r>
    </w:p>
    <w:p w14:paraId="12D682E7" w14:textId="77777777" w:rsidR="00E51C5D" w:rsidRPr="00417688" w:rsidRDefault="00E51C5D" w:rsidP="00E51C5D">
      <w:pPr>
        <w:rPr>
          <w:rFonts w:ascii="Calibri" w:eastAsia="Calibri" w:hAnsi="Calibri" w:cs="Times New Roman"/>
          <w:b/>
          <w:sz w:val="24"/>
          <w:szCs w:val="24"/>
          <w:lang w:val="es-ES"/>
        </w:rPr>
      </w:pPr>
    </w:p>
    <w:p w14:paraId="4A6889BF" w14:textId="77777777" w:rsidR="008C3717" w:rsidRPr="00417688" w:rsidRDefault="008C3717" w:rsidP="00E51C5D">
      <w:pPr>
        <w:rPr>
          <w:rFonts w:ascii="Calibri" w:eastAsia="Calibri" w:hAnsi="Calibri" w:cs="Times New Roman"/>
          <w:b/>
          <w:sz w:val="24"/>
          <w:szCs w:val="24"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417688" w:rsidRPr="00417688" w14:paraId="70217694" w14:textId="77777777" w:rsidTr="00CA1573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93636" w14:textId="77777777" w:rsidR="008C3717" w:rsidRPr="00417688" w:rsidRDefault="008C3717" w:rsidP="001C00B6">
            <w:pPr>
              <w:rPr>
                <w:rFonts w:ascii="Calibri" w:hAnsi="Calibri"/>
                <w:b/>
              </w:rPr>
            </w:pPr>
            <w:r w:rsidRPr="00417688">
              <w:rPr>
                <w:rFonts w:ascii="Calibri" w:hAnsi="Calibri"/>
                <w:b/>
              </w:rPr>
              <w:t>DEPENDENCIA: PRESIDENCIA MUNICIPAL</w:t>
            </w:r>
          </w:p>
        </w:tc>
      </w:tr>
      <w:tr w:rsidR="00417688" w:rsidRPr="00417688" w14:paraId="75113D2F" w14:textId="77777777" w:rsidTr="00CA1573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EF81D" w14:textId="77777777" w:rsidR="008C3717" w:rsidRPr="00417688" w:rsidRDefault="008C3717" w:rsidP="001C00B6">
            <w:pPr>
              <w:rPr>
                <w:rFonts w:ascii="Calibri" w:hAnsi="Calibri"/>
                <w:b/>
              </w:rPr>
            </w:pPr>
            <w:r w:rsidRPr="00417688">
              <w:rPr>
                <w:rFonts w:ascii="Calibri" w:hAnsi="Calibri"/>
                <w:b/>
              </w:rPr>
              <w:t>DEPARTAMENTO: DESARROLLO RURAL</w:t>
            </w:r>
          </w:p>
        </w:tc>
      </w:tr>
    </w:tbl>
    <w:p w14:paraId="31652D4F" w14:textId="77777777" w:rsidR="00E51C5D" w:rsidRDefault="00E51C5D" w:rsidP="00E51C5D">
      <w:pPr>
        <w:jc w:val="right"/>
        <w:rPr>
          <w:rFonts w:ascii="Calibri" w:hAnsi="Calibri"/>
          <w:b/>
          <w:lang w:val="es-ES"/>
        </w:rPr>
      </w:pPr>
    </w:p>
    <w:p w14:paraId="118805A5" w14:textId="77777777" w:rsidR="002B2E00" w:rsidRPr="00417688" w:rsidRDefault="002B2E00" w:rsidP="00E51C5D">
      <w:pPr>
        <w:jc w:val="right"/>
        <w:rPr>
          <w:rFonts w:ascii="Calibri" w:hAnsi="Calibri"/>
          <w:b/>
          <w:lang w:val="es-ES"/>
        </w:rPr>
      </w:pPr>
    </w:p>
    <w:p w14:paraId="2A4D4B88" w14:textId="1E360E89" w:rsidR="00E51C5D" w:rsidRPr="002B2E00" w:rsidRDefault="00E51C5D" w:rsidP="00E51C5D">
      <w:pPr>
        <w:pStyle w:val="Sinespaciado"/>
        <w:jc w:val="right"/>
        <w:rPr>
          <w:rFonts w:ascii="Calibri" w:hAnsi="Calibri"/>
          <w:b/>
          <w:sz w:val="24"/>
          <w:szCs w:val="24"/>
          <w:lang w:val="es-ES"/>
        </w:rPr>
      </w:pPr>
      <w:r w:rsidRPr="002B2E00">
        <w:rPr>
          <w:rFonts w:ascii="Calibri" w:hAnsi="Calibri"/>
          <w:b/>
          <w:sz w:val="24"/>
          <w:szCs w:val="24"/>
          <w:lang w:val="es-ES"/>
        </w:rPr>
        <w:t xml:space="preserve">ÉBANO, S.L.P. A </w:t>
      </w:r>
      <w:r w:rsidR="006C5503">
        <w:rPr>
          <w:rFonts w:ascii="Calibri" w:hAnsi="Calibri"/>
          <w:b/>
          <w:sz w:val="24"/>
          <w:szCs w:val="24"/>
          <w:lang w:val="es-ES"/>
        </w:rPr>
        <w:t>3</w:t>
      </w:r>
      <w:r w:rsidR="00D1371A">
        <w:rPr>
          <w:rFonts w:ascii="Calibri" w:hAnsi="Calibri"/>
          <w:b/>
          <w:sz w:val="24"/>
          <w:szCs w:val="24"/>
          <w:lang w:val="es-ES"/>
        </w:rPr>
        <w:t>0</w:t>
      </w:r>
      <w:r w:rsidR="00D530B8">
        <w:rPr>
          <w:rFonts w:ascii="Calibri" w:hAnsi="Calibri"/>
          <w:b/>
          <w:sz w:val="24"/>
          <w:szCs w:val="24"/>
          <w:lang w:val="es-ES"/>
        </w:rPr>
        <w:t xml:space="preserve"> DE </w:t>
      </w:r>
      <w:r w:rsidR="00F43DBC">
        <w:rPr>
          <w:rFonts w:ascii="Calibri" w:hAnsi="Calibri"/>
          <w:b/>
          <w:sz w:val="24"/>
          <w:szCs w:val="24"/>
          <w:lang w:val="es-ES"/>
        </w:rPr>
        <w:t>NOVIEMBRE</w:t>
      </w:r>
      <w:r w:rsidR="008C3717" w:rsidRPr="002B2E00">
        <w:rPr>
          <w:rFonts w:ascii="Calibri" w:hAnsi="Calibri"/>
          <w:b/>
          <w:sz w:val="24"/>
          <w:szCs w:val="24"/>
          <w:lang w:val="es-ES"/>
        </w:rPr>
        <w:t xml:space="preserve"> </w:t>
      </w:r>
      <w:r w:rsidRPr="002B2E00">
        <w:rPr>
          <w:rFonts w:ascii="Calibri" w:hAnsi="Calibri"/>
          <w:b/>
          <w:sz w:val="24"/>
          <w:szCs w:val="24"/>
          <w:lang w:val="es-ES"/>
        </w:rPr>
        <w:t xml:space="preserve">DEL </w:t>
      </w:r>
      <w:r w:rsidR="002B2E00" w:rsidRPr="002B2E00">
        <w:rPr>
          <w:rFonts w:ascii="Calibri" w:hAnsi="Calibri"/>
          <w:b/>
          <w:sz w:val="24"/>
          <w:szCs w:val="24"/>
          <w:lang w:val="es-ES"/>
        </w:rPr>
        <w:t>202</w:t>
      </w:r>
      <w:r w:rsidR="00F43DBC">
        <w:rPr>
          <w:rFonts w:ascii="Calibri" w:hAnsi="Calibri"/>
          <w:b/>
          <w:sz w:val="24"/>
          <w:szCs w:val="24"/>
          <w:lang w:val="es-ES"/>
        </w:rPr>
        <w:t>3</w:t>
      </w:r>
      <w:r w:rsidRPr="002B2E00">
        <w:rPr>
          <w:rFonts w:ascii="Calibri" w:hAnsi="Calibri"/>
          <w:b/>
          <w:sz w:val="24"/>
          <w:szCs w:val="24"/>
          <w:lang w:val="es-ES"/>
        </w:rPr>
        <w:t>.</w:t>
      </w:r>
    </w:p>
    <w:p w14:paraId="725769E8" w14:textId="77777777" w:rsidR="002A1853" w:rsidRPr="002B2E00" w:rsidRDefault="002A1853" w:rsidP="00E51C5D">
      <w:pPr>
        <w:pStyle w:val="Sinespaciado"/>
        <w:rPr>
          <w:rFonts w:ascii="Calibri" w:hAnsi="Calibri"/>
          <w:b/>
          <w:sz w:val="24"/>
          <w:szCs w:val="24"/>
          <w:lang w:val="es-ES"/>
        </w:rPr>
      </w:pPr>
    </w:p>
    <w:p w14:paraId="1E86F0C1" w14:textId="77777777" w:rsidR="002A1853" w:rsidRPr="002B2E00" w:rsidRDefault="002A1853" w:rsidP="00E51C5D">
      <w:pPr>
        <w:pStyle w:val="Sinespaciado"/>
        <w:rPr>
          <w:rFonts w:ascii="Calibri" w:hAnsi="Calibri"/>
          <w:b/>
          <w:sz w:val="24"/>
          <w:szCs w:val="24"/>
          <w:lang w:val="es-ES"/>
        </w:rPr>
      </w:pPr>
    </w:p>
    <w:p w14:paraId="39CEDF2D" w14:textId="77777777" w:rsidR="00CC54DA" w:rsidRPr="002B2E00" w:rsidRDefault="002B2E00" w:rsidP="00CC54DA">
      <w:pPr>
        <w:pStyle w:val="Sinespaciado"/>
        <w:rPr>
          <w:b/>
          <w:sz w:val="24"/>
          <w:szCs w:val="24"/>
        </w:rPr>
      </w:pPr>
      <w:r w:rsidRPr="002B2E00">
        <w:rPr>
          <w:b/>
          <w:sz w:val="24"/>
          <w:szCs w:val="24"/>
        </w:rPr>
        <w:t>A QUIEN CORRESPONDA</w:t>
      </w:r>
    </w:p>
    <w:p w14:paraId="50548AA0" w14:textId="77777777" w:rsidR="00CC54DA" w:rsidRPr="002B2E00" w:rsidRDefault="00CC54DA" w:rsidP="00CC54DA">
      <w:pPr>
        <w:pStyle w:val="Sinespaciado"/>
        <w:rPr>
          <w:b/>
          <w:sz w:val="24"/>
          <w:szCs w:val="24"/>
        </w:rPr>
      </w:pPr>
      <w:r w:rsidRPr="002B2E00">
        <w:rPr>
          <w:b/>
          <w:sz w:val="24"/>
          <w:szCs w:val="24"/>
        </w:rPr>
        <w:t>PRESENTE. -</w:t>
      </w:r>
    </w:p>
    <w:p w14:paraId="56570EB0" w14:textId="77777777" w:rsidR="00CC54DA" w:rsidRPr="002B2E00" w:rsidRDefault="00CC54DA" w:rsidP="00CC54DA">
      <w:pPr>
        <w:pStyle w:val="Sinespaciado"/>
        <w:rPr>
          <w:b/>
          <w:sz w:val="24"/>
          <w:szCs w:val="24"/>
        </w:rPr>
      </w:pPr>
    </w:p>
    <w:p w14:paraId="64DB6BB9" w14:textId="77777777" w:rsidR="00DF5A13" w:rsidRPr="002B2E00" w:rsidRDefault="00DF5A13" w:rsidP="00DF5A13">
      <w:pPr>
        <w:jc w:val="both"/>
        <w:rPr>
          <w:sz w:val="24"/>
          <w:szCs w:val="24"/>
        </w:rPr>
      </w:pPr>
    </w:p>
    <w:p w14:paraId="50C086BA" w14:textId="77777777" w:rsidR="002B2E00" w:rsidRPr="002B2E00" w:rsidRDefault="00DF5A13" w:rsidP="00DF5A13">
      <w:pPr>
        <w:jc w:val="both"/>
        <w:rPr>
          <w:sz w:val="24"/>
          <w:szCs w:val="24"/>
        </w:rPr>
      </w:pPr>
      <w:r w:rsidRPr="002B2E00">
        <w:rPr>
          <w:sz w:val="24"/>
          <w:szCs w:val="24"/>
        </w:rPr>
        <w:t xml:space="preserve">        POR MEDIO DEL PRESENTE </w:t>
      </w:r>
      <w:r w:rsidR="002B2E00" w:rsidRPr="002B2E00">
        <w:rPr>
          <w:sz w:val="24"/>
          <w:szCs w:val="24"/>
        </w:rPr>
        <w:t>INFORMO A USTED QUE NO SE GENERO INFORMACIÓN DE ESTE SUPUESTO DEBIDO A QUE NO SE REALIZARON REUNIONES DE CONSEJO EN EL MES QUE SE REPORTA.</w:t>
      </w:r>
    </w:p>
    <w:p w14:paraId="04FD6457" w14:textId="77777777" w:rsidR="00DF5A13" w:rsidRPr="002B2E00" w:rsidRDefault="00DF5A13" w:rsidP="00DF5A13">
      <w:pPr>
        <w:jc w:val="both"/>
        <w:rPr>
          <w:sz w:val="24"/>
          <w:szCs w:val="24"/>
        </w:rPr>
      </w:pPr>
    </w:p>
    <w:p w14:paraId="07FF1E1F" w14:textId="77777777" w:rsidR="00DF5A13" w:rsidRPr="002B2E00" w:rsidRDefault="00DF5A13" w:rsidP="00DF5A13">
      <w:pPr>
        <w:jc w:val="both"/>
        <w:rPr>
          <w:sz w:val="24"/>
          <w:szCs w:val="24"/>
        </w:rPr>
      </w:pPr>
      <w:r w:rsidRPr="002B2E00">
        <w:rPr>
          <w:sz w:val="24"/>
          <w:szCs w:val="24"/>
        </w:rPr>
        <w:t xml:space="preserve">         SIN OTRO ASUNTO MAS QUE TRATAR, LE ENVIO UN CORDIAL SALUDO.</w:t>
      </w:r>
    </w:p>
    <w:p w14:paraId="61334DCC" w14:textId="77777777" w:rsidR="0023731D" w:rsidRPr="002B2E00" w:rsidRDefault="0023731D" w:rsidP="00DF5A13">
      <w:pPr>
        <w:jc w:val="both"/>
        <w:rPr>
          <w:sz w:val="24"/>
          <w:szCs w:val="24"/>
        </w:rPr>
      </w:pPr>
      <w:r w:rsidRPr="002B2E00">
        <w:rPr>
          <w:sz w:val="24"/>
          <w:szCs w:val="24"/>
        </w:rPr>
        <w:t xml:space="preserve">   </w:t>
      </w:r>
    </w:p>
    <w:p w14:paraId="083C7057" w14:textId="77777777" w:rsidR="00CC54DA" w:rsidRPr="002B2E00" w:rsidRDefault="00CC54DA" w:rsidP="00CC54DA">
      <w:pPr>
        <w:jc w:val="center"/>
        <w:rPr>
          <w:b/>
          <w:sz w:val="24"/>
          <w:szCs w:val="24"/>
        </w:rPr>
      </w:pPr>
      <w:r w:rsidRPr="002B2E00">
        <w:rPr>
          <w:b/>
          <w:sz w:val="24"/>
          <w:szCs w:val="24"/>
        </w:rPr>
        <w:t>ATENTAMENTE:</w:t>
      </w:r>
    </w:p>
    <w:p w14:paraId="11AE7C4B" w14:textId="77777777" w:rsidR="00CC54DA" w:rsidRPr="002B2E00" w:rsidRDefault="00CC54DA" w:rsidP="00CC54DA">
      <w:pPr>
        <w:jc w:val="center"/>
        <w:rPr>
          <w:b/>
          <w:sz w:val="24"/>
          <w:szCs w:val="24"/>
        </w:rPr>
      </w:pPr>
      <w:r w:rsidRPr="002B2E00">
        <w:rPr>
          <w:b/>
          <w:sz w:val="24"/>
          <w:szCs w:val="24"/>
        </w:rPr>
        <w:t>________________________</w:t>
      </w:r>
    </w:p>
    <w:p w14:paraId="6DE3160C" w14:textId="77777777" w:rsidR="00CC54DA" w:rsidRPr="002B2E00" w:rsidRDefault="00CC54DA" w:rsidP="00CC54DA">
      <w:pPr>
        <w:pStyle w:val="Sinespaciado"/>
        <w:jc w:val="center"/>
        <w:rPr>
          <w:b/>
          <w:sz w:val="24"/>
          <w:szCs w:val="24"/>
        </w:rPr>
      </w:pPr>
      <w:r w:rsidRPr="002B2E00">
        <w:rPr>
          <w:b/>
          <w:sz w:val="24"/>
          <w:szCs w:val="24"/>
        </w:rPr>
        <w:t>ING. EDUARDO CESPEDES TORRES</w:t>
      </w:r>
    </w:p>
    <w:p w14:paraId="3BD1AB2B" w14:textId="77777777" w:rsidR="00CC54DA" w:rsidRPr="002B2E00" w:rsidRDefault="00CC54DA" w:rsidP="00CC54DA">
      <w:pPr>
        <w:pStyle w:val="Sinespaciado"/>
        <w:jc w:val="center"/>
        <w:rPr>
          <w:b/>
          <w:sz w:val="24"/>
          <w:szCs w:val="24"/>
        </w:rPr>
      </w:pPr>
      <w:r w:rsidRPr="002B2E00">
        <w:rPr>
          <w:b/>
          <w:sz w:val="24"/>
          <w:szCs w:val="24"/>
        </w:rPr>
        <w:t>DIRECTOR DE DESARROLLO RURAL</w:t>
      </w:r>
    </w:p>
    <w:p w14:paraId="75A05E2B" w14:textId="77777777" w:rsidR="00FA061E" w:rsidRDefault="00FA061E" w:rsidP="00E51C5D">
      <w:pPr>
        <w:rPr>
          <w:rFonts w:ascii="Calibri" w:hAnsi="Calibri"/>
          <w:b/>
          <w:color w:val="003300"/>
          <w:sz w:val="24"/>
        </w:rPr>
      </w:pPr>
    </w:p>
    <w:p w14:paraId="244997C0" w14:textId="77777777" w:rsidR="00DF5A13" w:rsidRDefault="00DF5A13" w:rsidP="00E51C5D">
      <w:pPr>
        <w:rPr>
          <w:rFonts w:ascii="Calibri" w:hAnsi="Calibri"/>
          <w:b/>
          <w:color w:val="003300"/>
          <w:sz w:val="24"/>
        </w:rPr>
      </w:pPr>
    </w:p>
    <w:p w14:paraId="364F6B9B" w14:textId="77777777" w:rsidR="00DF5A13" w:rsidRPr="00CC54DA" w:rsidRDefault="00DF5A13" w:rsidP="00E51C5D">
      <w:pPr>
        <w:rPr>
          <w:rFonts w:ascii="Calibri" w:hAnsi="Calibri"/>
          <w:b/>
          <w:color w:val="003300"/>
          <w:sz w:val="24"/>
        </w:rPr>
      </w:pPr>
    </w:p>
    <w:p w14:paraId="1FDFDE65" w14:textId="77777777" w:rsidR="00417688" w:rsidRDefault="00417688" w:rsidP="00E51C5D">
      <w:pPr>
        <w:rPr>
          <w:lang w:val="es-ES"/>
        </w:rPr>
      </w:pPr>
    </w:p>
    <w:p w14:paraId="6A638E4C" w14:textId="77777777" w:rsidR="00E51C5D" w:rsidRPr="00CA1573" w:rsidRDefault="00E51C5D" w:rsidP="00E51C5D">
      <w:pPr>
        <w:rPr>
          <w:b/>
          <w:sz w:val="16"/>
          <w:lang w:val="es-ES"/>
        </w:rPr>
      </w:pPr>
      <w:r w:rsidRPr="00CA1573">
        <w:rPr>
          <w:b/>
          <w:sz w:val="16"/>
          <w:lang w:val="es-ES"/>
        </w:rPr>
        <w:t>C.C.P. EXPEDIENTE</w:t>
      </w:r>
    </w:p>
    <w:sectPr w:rsidR="00E51C5D" w:rsidRPr="00CA1573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9B937B" w14:textId="77777777" w:rsidR="00ED6334" w:rsidRDefault="00ED6334" w:rsidP="00950521">
      <w:pPr>
        <w:spacing w:after="0" w:line="240" w:lineRule="auto"/>
      </w:pPr>
      <w:r>
        <w:separator/>
      </w:r>
    </w:p>
  </w:endnote>
  <w:endnote w:type="continuationSeparator" w:id="0">
    <w:p w14:paraId="016E12C3" w14:textId="77777777" w:rsidR="00ED6334" w:rsidRDefault="00ED6334" w:rsidP="00950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390200" w14:textId="77777777" w:rsidR="00950521" w:rsidRPr="00CA1573" w:rsidRDefault="00950521" w:rsidP="00950521">
    <w:pPr>
      <w:pStyle w:val="Piedepgina"/>
      <w:jc w:val="center"/>
      <w:rPr>
        <w:rFonts w:ascii="Times New Roman" w:hAnsi="Times New Roman" w:cs="Times New Roman"/>
        <w:b/>
      </w:rPr>
    </w:pPr>
    <w:r w:rsidRPr="00CA1573">
      <w:rPr>
        <w:rFonts w:ascii="Times New Roman" w:hAnsi="Times New Roman" w:cs="Times New Roman"/>
        <w:b/>
      </w:rPr>
      <w:t xml:space="preserve">Av. Benito Juárez No. 5, Col. 20 de </w:t>
    </w:r>
    <w:proofErr w:type="gramStart"/>
    <w:r w:rsidRPr="00CA1573">
      <w:rPr>
        <w:rFonts w:ascii="Times New Roman" w:hAnsi="Times New Roman" w:cs="Times New Roman"/>
        <w:b/>
      </w:rPr>
      <w:t>Noviembre</w:t>
    </w:r>
    <w:proofErr w:type="gramEnd"/>
    <w:r w:rsidRPr="00CA1573">
      <w:rPr>
        <w:rFonts w:ascii="Times New Roman" w:hAnsi="Times New Roman" w:cs="Times New Roman"/>
        <w:b/>
      </w:rPr>
      <w:t>, C.P. 79100, Ébano S.L.P.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36F9B5" w14:textId="77777777" w:rsidR="00ED6334" w:rsidRDefault="00ED6334" w:rsidP="00950521">
      <w:pPr>
        <w:spacing w:after="0" w:line="240" w:lineRule="auto"/>
      </w:pPr>
      <w:r>
        <w:separator/>
      </w:r>
    </w:p>
  </w:footnote>
  <w:footnote w:type="continuationSeparator" w:id="0">
    <w:p w14:paraId="1F02D868" w14:textId="77777777" w:rsidR="00ED6334" w:rsidRDefault="00ED6334" w:rsidP="00950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602CF5" w14:textId="77777777" w:rsidR="00950521" w:rsidRDefault="0095052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276ED1B" wp14:editId="07731E1F">
          <wp:simplePos x="0" y="0"/>
          <wp:positionH relativeFrom="margin">
            <wp:align>center</wp:align>
          </wp:positionH>
          <wp:positionV relativeFrom="paragraph">
            <wp:posOffset>-210820</wp:posOffset>
          </wp:positionV>
          <wp:extent cx="7401355" cy="9574530"/>
          <wp:effectExtent l="0" t="0" r="9525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RRE P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1355" cy="9574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65741A8" wp14:editId="3C7EC54A">
          <wp:simplePos x="0" y="0"/>
          <wp:positionH relativeFrom="column">
            <wp:posOffset>-327660</wp:posOffset>
          </wp:positionH>
          <wp:positionV relativeFrom="paragraph">
            <wp:posOffset>64770</wp:posOffset>
          </wp:positionV>
          <wp:extent cx="1728216" cy="1548384"/>
          <wp:effectExtent l="0" t="0" r="571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municipio 212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8216" cy="1548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27344"/>
    <w:multiLevelType w:val="hybridMultilevel"/>
    <w:tmpl w:val="C688CB06"/>
    <w:lvl w:ilvl="0" w:tplc="D870E7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612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C5D"/>
    <w:rsid w:val="000371CC"/>
    <w:rsid w:val="000949F1"/>
    <w:rsid w:val="0010557D"/>
    <w:rsid w:val="00117CCF"/>
    <w:rsid w:val="001246D1"/>
    <w:rsid w:val="00135CE6"/>
    <w:rsid w:val="001A43D3"/>
    <w:rsid w:val="001D40CF"/>
    <w:rsid w:val="00212826"/>
    <w:rsid w:val="00212FA1"/>
    <w:rsid w:val="0023731D"/>
    <w:rsid w:val="002A1853"/>
    <w:rsid w:val="002B2E00"/>
    <w:rsid w:val="002C74E2"/>
    <w:rsid w:val="002E4CD7"/>
    <w:rsid w:val="003170CE"/>
    <w:rsid w:val="00352590"/>
    <w:rsid w:val="003578F5"/>
    <w:rsid w:val="00417688"/>
    <w:rsid w:val="004676BF"/>
    <w:rsid w:val="0054533C"/>
    <w:rsid w:val="0056341A"/>
    <w:rsid w:val="005D5059"/>
    <w:rsid w:val="00624CE8"/>
    <w:rsid w:val="00641C71"/>
    <w:rsid w:val="006575C7"/>
    <w:rsid w:val="00672E4E"/>
    <w:rsid w:val="006B5131"/>
    <w:rsid w:val="006C5503"/>
    <w:rsid w:val="006D03BB"/>
    <w:rsid w:val="006D5A51"/>
    <w:rsid w:val="006E196A"/>
    <w:rsid w:val="00715CA9"/>
    <w:rsid w:val="00717BAC"/>
    <w:rsid w:val="00736C0C"/>
    <w:rsid w:val="00750D85"/>
    <w:rsid w:val="0078180B"/>
    <w:rsid w:val="0078268D"/>
    <w:rsid w:val="007A221F"/>
    <w:rsid w:val="007A339A"/>
    <w:rsid w:val="007E03BA"/>
    <w:rsid w:val="00824FCF"/>
    <w:rsid w:val="008B53EC"/>
    <w:rsid w:val="008C3717"/>
    <w:rsid w:val="00950521"/>
    <w:rsid w:val="009D2AF9"/>
    <w:rsid w:val="009E6F09"/>
    <w:rsid w:val="00A16069"/>
    <w:rsid w:val="00A67570"/>
    <w:rsid w:val="00A953A1"/>
    <w:rsid w:val="00AB35AE"/>
    <w:rsid w:val="00AB48D2"/>
    <w:rsid w:val="00C22579"/>
    <w:rsid w:val="00C342D2"/>
    <w:rsid w:val="00CA1573"/>
    <w:rsid w:val="00CC54DA"/>
    <w:rsid w:val="00D1371A"/>
    <w:rsid w:val="00D530B8"/>
    <w:rsid w:val="00D66F21"/>
    <w:rsid w:val="00D86786"/>
    <w:rsid w:val="00DF5A13"/>
    <w:rsid w:val="00E01806"/>
    <w:rsid w:val="00E51C5D"/>
    <w:rsid w:val="00E548F7"/>
    <w:rsid w:val="00E757C4"/>
    <w:rsid w:val="00E923B8"/>
    <w:rsid w:val="00EC01AC"/>
    <w:rsid w:val="00ED6334"/>
    <w:rsid w:val="00F43DBC"/>
    <w:rsid w:val="00F9156D"/>
    <w:rsid w:val="00FA061E"/>
    <w:rsid w:val="00FF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C5534"/>
  <w15:chartTrackingRefBased/>
  <w15:docId w15:val="{7F394C74-8B5F-48CD-ACDF-E0DED4291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05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0521"/>
  </w:style>
  <w:style w:type="paragraph" w:styleId="Piedepgina">
    <w:name w:val="footer"/>
    <w:basedOn w:val="Normal"/>
    <w:link w:val="PiedepginaCar"/>
    <w:uiPriority w:val="99"/>
    <w:unhideWhenUsed/>
    <w:rsid w:val="009505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521"/>
  </w:style>
  <w:style w:type="paragraph" w:styleId="Sinespaciado">
    <w:name w:val="No Spacing"/>
    <w:uiPriority w:val="1"/>
    <w:qFormat/>
    <w:rsid w:val="00E51C5D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A18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1853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8C37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D50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Nueva%20carpeta\MEMBRETE%20-%20copi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MEMBRETE - copia</Template>
  <TotalTime>7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UDT Ebano</cp:lastModifiedBy>
  <cp:revision>10</cp:revision>
  <cp:lastPrinted>2022-10-27T16:23:00Z</cp:lastPrinted>
  <dcterms:created xsi:type="dcterms:W3CDTF">2024-02-06T16:03:00Z</dcterms:created>
  <dcterms:modified xsi:type="dcterms:W3CDTF">2024-07-24T16:00:00Z</dcterms:modified>
</cp:coreProperties>
</file>