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CBCEC" w14:textId="77777777"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D786B86" w14:textId="77777777"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4FC1B996" w14:textId="77777777"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14:paraId="55F99B63" w14:textId="77777777"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14:paraId="63CB1462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0D9D14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14:paraId="3F3DD321" w14:textId="77777777"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14:paraId="41D96006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14:paraId="4B458C9D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14:paraId="463032FC" w14:textId="77777777"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14:paraId="4220C01E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D771F2E" w14:textId="77777777"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14:paraId="5DF41135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14:paraId="774514DD" w14:textId="729887F0" w:rsidR="000A77FC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14:paraId="60A3EEFB" w14:textId="0C140980" w:rsidR="00D92E0E" w:rsidRDefault="00D92E0E" w:rsidP="00D92E0E">
      <w:pPr>
        <w:pStyle w:val="Prrafodelista"/>
        <w:spacing w:line="360" w:lineRule="auto"/>
        <w:ind w:left="791"/>
        <w:jc w:val="both"/>
        <w:rPr>
          <w:rFonts w:ascii="Arial" w:hAnsi="Arial" w:cs="Arial"/>
          <w:b/>
          <w:sz w:val="24"/>
          <w:szCs w:val="24"/>
        </w:rPr>
      </w:pPr>
    </w:p>
    <w:p w14:paraId="340485E6" w14:textId="3C0A442E" w:rsidR="00D92E0E" w:rsidRDefault="00D92E0E" w:rsidP="00D92E0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ENCARGADA DE LA BIBLIOTECA DE HUICHIHUAYÁN “OCTAVIO PAZ”</w:t>
      </w:r>
    </w:p>
    <w:p w14:paraId="70E67FA9" w14:textId="522EF002" w:rsidR="00D92E0E" w:rsidRDefault="00D92E0E" w:rsidP="00D92E0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01/OCT./2018 AL 30/SEPT./2021</w:t>
      </w:r>
    </w:p>
    <w:p w14:paraId="77BD1FB4" w14:textId="77777777" w:rsidR="00D92E0E" w:rsidRPr="000931C9" w:rsidRDefault="00D92E0E" w:rsidP="00D92E0E">
      <w:pPr>
        <w:pStyle w:val="Prrafodelista"/>
        <w:spacing w:line="360" w:lineRule="auto"/>
        <w:ind w:left="791"/>
        <w:jc w:val="both"/>
        <w:rPr>
          <w:rFonts w:ascii="Arial" w:hAnsi="Arial" w:cs="Arial"/>
          <w:b/>
          <w:sz w:val="24"/>
          <w:szCs w:val="24"/>
        </w:rPr>
      </w:pPr>
    </w:p>
    <w:p w14:paraId="303E50BB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14:paraId="61ABE5E1" w14:textId="77777777"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CHECAR PRESION. CONTROL DE ANTICONCEPTIVOS, PLANEACION DE FAMILIA</w:t>
      </w:r>
    </w:p>
    <w:p w14:paraId="1A9EE1AD" w14:textId="77777777"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C4463C4" w14:textId="77777777"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6B43FB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BFCACA4" w14:textId="77777777"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 w16cid:durableId="1571426324">
    <w:abstractNumId w:val="0"/>
  </w:num>
  <w:num w:numId="2" w16cid:durableId="1562793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10130C"/>
    <w:rsid w:val="00140134"/>
    <w:rsid w:val="001635D9"/>
    <w:rsid w:val="001B0A2F"/>
    <w:rsid w:val="0025251D"/>
    <w:rsid w:val="00275BE9"/>
    <w:rsid w:val="002C0382"/>
    <w:rsid w:val="002D6DF8"/>
    <w:rsid w:val="002E237B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16438"/>
    <w:rsid w:val="005359B7"/>
    <w:rsid w:val="00557A20"/>
    <w:rsid w:val="005F2433"/>
    <w:rsid w:val="00677F49"/>
    <w:rsid w:val="00705BFA"/>
    <w:rsid w:val="00737374"/>
    <w:rsid w:val="00773C94"/>
    <w:rsid w:val="007E7D95"/>
    <w:rsid w:val="008403DD"/>
    <w:rsid w:val="00863784"/>
    <w:rsid w:val="008771DC"/>
    <w:rsid w:val="00893DCD"/>
    <w:rsid w:val="008B73EA"/>
    <w:rsid w:val="008F056E"/>
    <w:rsid w:val="00981FF8"/>
    <w:rsid w:val="009A3920"/>
    <w:rsid w:val="009C1242"/>
    <w:rsid w:val="00A21B69"/>
    <w:rsid w:val="00A40FFF"/>
    <w:rsid w:val="00A75F38"/>
    <w:rsid w:val="00A76992"/>
    <w:rsid w:val="00A81FFE"/>
    <w:rsid w:val="00AF2322"/>
    <w:rsid w:val="00B55D2A"/>
    <w:rsid w:val="00BA6C02"/>
    <w:rsid w:val="00BC64BB"/>
    <w:rsid w:val="00BE3587"/>
    <w:rsid w:val="00BF77C9"/>
    <w:rsid w:val="00C22CA7"/>
    <w:rsid w:val="00C249ED"/>
    <w:rsid w:val="00C34E4B"/>
    <w:rsid w:val="00C761A7"/>
    <w:rsid w:val="00C8746D"/>
    <w:rsid w:val="00C93495"/>
    <w:rsid w:val="00CB78B3"/>
    <w:rsid w:val="00D046FB"/>
    <w:rsid w:val="00D63078"/>
    <w:rsid w:val="00D64EB7"/>
    <w:rsid w:val="00D92E0E"/>
    <w:rsid w:val="00EE29ED"/>
    <w:rsid w:val="00F1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93E31"/>
  <w15:docId w15:val="{B00832E5-0208-4E97-83B0-994458940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38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32</cp:revision>
  <dcterms:created xsi:type="dcterms:W3CDTF">2018-11-08T02:05:00Z</dcterms:created>
  <dcterms:modified xsi:type="dcterms:W3CDTF">2023-02-10T19:41:00Z</dcterms:modified>
</cp:coreProperties>
</file>