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89A26" w14:textId="523EA893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6E70"/>
    <w:rsid w:val="00012267"/>
    <w:rsid w:val="00075E24"/>
    <w:rsid w:val="00122A9A"/>
    <w:rsid w:val="0020654D"/>
    <w:rsid w:val="00234489"/>
    <w:rsid w:val="00291159"/>
    <w:rsid w:val="00332B9A"/>
    <w:rsid w:val="00574AFE"/>
    <w:rsid w:val="00640EAE"/>
    <w:rsid w:val="006514C5"/>
    <w:rsid w:val="00655314"/>
    <w:rsid w:val="00795EF1"/>
    <w:rsid w:val="007E6C2F"/>
    <w:rsid w:val="008C45EB"/>
    <w:rsid w:val="008E6E70"/>
    <w:rsid w:val="009D217B"/>
    <w:rsid w:val="00A47B31"/>
    <w:rsid w:val="00AE2127"/>
    <w:rsid w:val="00B14AF3"/>
    <w:rsid w:val="00BB2B45"/>
    <w:rsid w:val="00BF30D7"/>
    <w:rsid w:val="00C674E1"/>
    <w:rsid w:val="00CD4941"/>
    <w:rsid w:val="00DD6B2E"/>
    <w:rsid w:val="00E07864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  <w15:docId w15:val="{AB72C9A9-647F-4320-B169-71BD91AA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28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28</cp:revision>
  <dcterms:created xsi:type="dcterms:W3CDTF">2018-10-30T16:09:00Z</dcterms:created>
  <dcterms:modified xsi:type="dcterms:W3CDTF">2022-07-12T17:39:00Z</dcterms:modified>
</cp:coreProperties>
</file>