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E3FFF2" w14:textId="77777777" w:rsidR="003A245F" w:rsidRPr="00CE1566" w:rsidRDefault="003A245F" w:rsidP="00CE1566">
      <w:pPr>
        <w:spacing w:after="0" w:line="240" w:lineRule="auto"/>
        <w:jc w:val="center"/>
        <w:rPr>
          <w:rFonts w:ascii="Maiandra GD" w:hAnsi="Maiandra GD" w:cs="Arial"/>
          <w:b/>
          <w:sz w:val="24"/>
          <w:szCs w:val="24"/>
        </w:rPr>
      </w:pPr>
    </w:p>
    <w:p w14:paraId="55DEC5C6" w14:textId="795C05CA" w:rsidR="00DC60BA" w:rsidRPr="00CE1566" w:rsidRDefault="00CE1566" w:rsidP="00CE1566">
      <w:pPr>
        <w:spacing w:after="0" w:line="240" w:lineRule="auto"/>
        <w:jc w:val="center"/>
        <w:rPr>
          <w:rFonts w:ascii="Maiandra GD" w:hAnsi="Maiandra GD" w:cs="Arial"/>
          <w:b/>
          <w:sz w:val="24"/>
          <w:szCs w:val="24"/>
        </w:rPr>
      </w:pPr>
      <w:r w:rsidRPr="00CE1566">
        <w:rPr>
          <w:rFonts w:ascii="Maiandra GD" w:hAnsi="Maiandra GD" w:cs="Arial"/>
          <w:b/>
          <w:sz w:val="24"/>
          <w:szCs w:val="24"/>
        </w:rPr>
        <w:t>JOSÉ CRISTÓBAL ESPINOSA HERNÁNDEZ</w:t>
      </w:r>
    </w:p>
    <w:p w14:paraId="5E56151E" w14:textId="5B495BF5" w:rsidR="00DC60BA" w:rsidRPr="00CE1566" w:rsidRDefault="00CE1566" w:rsidP="00CE1566">
      <w:pPr>
        <w:spacing w:after="0" w:line="240" w:lineRule="auto"/>
        <w:jc w:val="center"/>
        <w:rPr>
          <w:rFonts w:ascii="Maiandra GD" w:hAnsi="Maiandra GD" w:cs="Arial"/>
          <w:b/>
          <w:sz w:val="24"/>
          <w:szCs w:val="24"/>
        </w:rPr>
      </w:pPr>
      <w:r w:rsidRPr="00CE1566">
        <w:rPr>
          <w:rFonts w:ascii="Maiandra GD" w:hAnsi="Maiandra GD" w:cs="Arial"/>
          <w:b/>
          <w:sz w:val="24"/>
          <w:szCs w:val="24"/>
        </w:rPr>
        <w:t>ENCARGADO DEL ARCHIVO MUNICIPAL</w:t>
      </w:r>
    </w:p>
    <w:p w14:paraId="27751816" w14:textId="77777777" w:rsidR="00DC60BA" w:rsidRPr="00CE1566" w:rsidRDefault="00DC60BA" w:rsidP="00CE1566">
      <w:pPr>
        <w:spacing w:after="0" w:line="240" w:lineRule="auto"/>
        <w:rPr>
          <w:rFonts w:ascii="Maiandra GD" w:hAnsi="Maiandra GD" w:cs="Arial"/>
          <w:b/>
          <w:sz w:val="24"/>
          <w:szCs w:val="24"/>
        </w:rPr>
      </w:pPr>
    </w:p>
    <w:p w14:paraId="5229C4F4" w14:textId="77777777" w:rsidR="00DC60BA" w:rsidRPr="00CE1566" w:rsidRDefault="00DC60BA" w:rsidP="00CE1566">
      <w:pPr>
        <w:spacing w:after="0" w:line="240" w:lineRule="auto"/>
        <w:rPr>
          <w:rFonts w:ascii="Maiandra GD" w:hAnsi="Maiandra GD" w:cs="Arial"/>
          <w:b/>
          <w:sz w:val="24"/>
          <w:szCs w:val="24"/>
        </w:rPr>
      </w:pPr>
    </w:p>
    <w:p w14:paraId="2775B0FD" w14:textId="6986D027" w:rsidR="00C34E4B" w:rsidRPr="00CE1566" w:rsidRDefault="00CE1566" w:rsidP="00CE1566">
      <w:pPr>
        <w:spacing w:after="0" w:line="240" w:lineRule="auto"/>
        <w:rPr>
          <w:rFonts w:ascii="Maiandra GD" w:hAnsi="Maiandra GD" w:cs="Arial"/>
          <w:b/>
          <w:sz w:val="24"/>
          <w:szCs w:val="24"/>
        </w:rPr>
      </w:pPr>
      <w:r w:rsidRPr="00CE1566">
        <w:rPr>
          <w:rFonts w:ascii="Maiandra GD" w:hAnsi="Maiandra GD" w:cs="Arial"/>
          <w:b/>
          <w:sz w:val="24"/>
          <w:szCs w:val="24"/>
        </w:rPr>
        <w:t>ESCOLARIDAD.</w:t>
      </w:r>
    </w:p>
    <w:p w14:paraId="74DDAD60" w14:textId="4F52F759" w:rsidR="00C74F61" w:rsidRPr="00CE1566" w:rsidRDefault="00CE1566" w:rsidP="00CE1566">
      <w:pPr>
        <w:spacing w:after="0" w:line="240" w:lineRule="auto"/>
        <w:rPr>
          <w:rFonts w:ascii="Maiandra GD" w:hAnsi="Maiandra GD" w:cs="Arial"/>
          <w:b/>
          <w:sz w:val="24"/>
          <w:szCs w:val="24"/>
        </w:rPr>
      </w:pPr>
      <w:r w:rsidRPr="00CE1566">
        <w:rPr>
          <w:rFonts w:ascii="Maiandra GD" w:hAnsi="Maiandra GD" w:cs="Arial"/>
          <w:b/>
          <w:sz w:val="24"/>
          <w:szCs w:val="24"/>
        </w:rPr>
        <w:t>LICENCIATURA EN CONTADOR PUBLICO</w:t>
      </w:r>
    </w:p>
    <w:p w14:paraId="33037F6F" w14:textId="27F68B81" w:rsidR="00C74F61" w:rsidRPr="00CE1566" w:rsidRDefault="00CE1566" w:rsidP="00CE1566">
      <w:pPr>
        <w:spacing w:after="0" w:line="240" w:lineRule="auto"/>
        <w:rPr>
          <w:rFonts w:ascii="Maiandra GD" w:hAnsi="Maiandra GD" w:cs="Arial"/>
          <w:b/>
          <w:sz w:val="24"/>
          <w:szCs w:val="24"/>
        </w:rPr>
      </w:pPr>
      <w:r w:rsidRPr="00CE1566">
        <w:rPr>
          <w:rFonts w:ascii="Maiandra GD" w:hAnsi="Maiandra GD" w:cs="Arial"/>
          <w:b/>
          <w:sz w:val="24"/>
          <w:szCs w:val="24"/>
        </w:rPr>
        <w:t>UNIVERSIDAD UDEP</w:t>
      </w:r>
    </w:p>
    <w:p w14:paraId="186780E9" w14:textId="53244EFF" w:rsidR="00C74F61" w:rsidRPr="00CE1566" w:rsidRDefault="00CE1566" w:rsidP="00CE1566">
      <w:pPr>
        <w:spacing w:after="0" w:line="240" w:lineRule="auto"/>
        <w:rPr>
          <w:rFonts w:ascii="Maiandra GD" w:hAnsi="Maiandra GD" w:cs="Arial"/>
          <w:b/>
          <w:sz w:val="24"/>
          <w:szCs w:val="24"/>
        </w:rPr>
      </w:pPr>
      <w:r w:rsidRPr="00CE1566">
        <w:rPr>
          <w:rFonts w:ascii="Maiandra GD" w:hAnsi="Maiandra GD" w:cs="Arial"/>
          <w:b/>
          <w:sz w:val="24"/>
          <w:szCs w:val="24"/>
        </w:rPr>
        <w:t>CHUNUNTZEN 1, HUEHUETLAN</w:t>
      </w:r>
    </w:p>
    <w:p w14:paraId="760364C7" w14:textId="5BE33CCC" w:rsidR="00C74F61" w:rsidRPr="00CE1566" w:rsidRDefault="00CE1566" w:rsidP="00CE1566">
      <w:pPr>
        <w:spacing w:after="0" w:line="240" w:lineRule="auto"/>
        <w:rPr>
          <w:rFonts w:ascii="Maiandra GD" w:hAnsi="Maiandra GD" w:cs="Arial"/>
          <w:b/>
          <w:sz w:val="24"/>
          <w:szCs w:val="24"/>
        </w:rPr>
      </w:pPr>
      <w:r w:rsidRPr="00CE1566">
        <w:rPr>
          <w:rFonts w:ascii="Maiandra GD" w:hAnsi="Maiandra GD" w:cs="Arial"/>
          <w:b/>
          <w:sz w:val="24"/>
          <w:szCs w:val="24"/>
        </w:rPr>
        <w:t>2016-2019</w:t>
      </w:r>
    </w:p>
    <w:p w14:paraId="048CC230" w14:textId="19302FB6" w:rsidR="00C74F61" w:rsidRPr="00CE1566" w:rsidRDefault="00CE1566" w:rsidP="00CE1566">
      <w:pPr>
        <w:spacing w:after="0" w:line="240" w:lineRule="auto"/>
        <w:rPr>
          <w:rFonts w:ascii="Maiandra GD" w:hAnsi="Maiandra GD" w:cs="Arial"/>
          <w:b/>
          <w:sz w:val="24"/>
          <w:szCs w:val="24"/>
        </w:rPr>
      </w:pPr>
      <w:r w:rsidRPr="00CE1566">
        <w:rPr>
          <w:rFonts w:ascii="Maiandra GD" w:hAnsi="Maiandra GD" w:cs="Arial"/>
          <w:b/>
          <w:sz w:val="24"/>
          <w:szCs w:val="24"/>
        </w:rPr>
        <w:t>DOCUMENTO OBTENIDO: CARTA PASANTE</w:t>
      </w:r>
    </w:p>
    <w:p w14:paraId="0EE74FF5" w14:textId="77777777" w:rsidR="00CE1566" w:rsidRDefault="00CE1566" w:rsidP="00CE1566">
      <w:pPr>
        <w:tabs>
          <w:tab w:val="left" w:pos="2998"/>
          <w:tab w:val="left" w:pos="5997"/>
        </w:tabs>
        <w:spacing w:after="0" w:line="240" w:lineRule="auto"/>
        <w:rPr>
          <w:rFonts w:ascii="Maiandra GD" w:hAnsi="Maiandra GD" w:cs="Arial"/>
          <w:b/>
          <w:sz w:val="24"/>
          <w:szCs w:val="24"/>
        </w:rPr>
      </w:pPr>
    </w:p>
    <w:p w14:paraId="3ABC14FF" w14:textId="77777777" w:rsidR="00CE1566" w:rsidRDefault="00CE1566" w:rsidP="00CE1566">
      <w:pPr>
        <w:tabs>
          <w:tab w:val="left" w:pos="2998"/>
          <w:tab w:val="left" w:pos="5997"/>
        </w:tabs>
        <w:spacing w:after="0" w:line="240" w:lineRule="auto"/>
        <w:rPr>
          <w:rFonts w:ascii="Maiandra GD" w:hAnsi="Maiandra GD" w:cs="Arial"/>
          <w:b/>
          <w:sz w:val="24"/>
          <w:szCs w:val="24"/>
        </w:rPr>
      </w:pPr>
    </w:p>
    <w:p w14:paraId="53038F79" w14:textId="5AF316BC" w:rsidR="00CE1566" w:rsidRPr="00CE1566" w:rsidRDefault="00CE1566" w:rsidP="00CE1566">
      <w:pPr>
        <w:tabs>
          <w:tab w:val="left" w:pos="2998"/>
          <w:tab w:val="left" w:pos="5997"/>
        </w:tabs>
        <w:spacing w:after="0" w:line="240" w:lineRule="auto"/>
        <w:rPr>
          <w:rFonts w:ascii="Maiandra GD" w:hAnsi="Maiandra GD" w:cs="Arial"/>
          <w:b/>
          <w:sz w:val="24"/>
          <w:szCs w:val="24"/>
        </w:rPr>
      </w:pPr>
      <w:r w:rsidRPr="00CE1566">
        <w:rPr>
          <w:rFonts w:ascii="Maiandra GD" w:hAnsi="Maiandra GD" w:cs="Arial"/>
          <w:b/>
          <w:sz w:val="24"/>
          <w:szCs w:val="24"/>
        </w:rPr>
        <w:t>PREPARATORIA: FRANCISCO I MADERO, HUEHUETLÁN, S.L.P. CICLO ESCOLAR 2012-2015</w:t>
      </w:r>
    </w:p>
    <w:p w14:paraId="13F55E86" w14:textId="77777777" w:rsidR="00C74F61" w:rsidRPr="00CE1566" w:rsidRDefault="00C74F61" w:rsidP="00CE1566">
      <w:pPr>
        <w:spacing w:after="0" w:line="240" w:lineRule="auto"/>
        <w:rPr>
          <w:rFonts w:ascii="Maiandra GD" w:hAnsi="Maiandra GD" w:cs="Arial"/>
          <w:b/>
          <w:sz w:val="24"/>
          <w:szCs w:val="24"/>
        </w:rPr>
      </w:pPr>
    </w:p>
    <w:p w14:paraId="31E3F571" w14:textId="77777777" w:rsidR="00C34E4B" w:rsidRPr="00CE1566" w:rsidRDefault="00C34E4B" w:rsidP="00CE1566">
      <w:pPr>
        <w:spacing w:after="0" w:line="240" w:lineRule="auto"/>
        <w:rPr>
          <w:rFonts w:ascii="Maiandra GD" w:hAnsi="Maiandra GD" w:cs="Arial"/>
          <w:b/>
          <w:sz w:val="24"/>
          <w:szCs w:val="24"/>
        </w:rPr>
      </w:pPr>
    </w:p>
    <w:p w14:paraId="114BCE17" w14:textId="51FEB6B3" w:rsidR="00C34E4B" w:rsidRPr="00CE1566" w:rsidRDefault="00CE1566" w:rsidP="00CE1566">
      <w:pPr>
        <w:spacing w:after="0" w:line="240" w:lineRule="auto"/>
        <w:jc w:val="center"/>
        <w:rPr>
          <w:rFonts w:ascii="Maiandra GD" w:hAnsi="Maiandra GD" w:cs="Arial"/>
          <w:b/>
          <w:sz w:val="24"/>
          <w:szCs w:val="24"/>
        </w:rPr>
      </w:pPr>
      <w:r w:rsidRPr="00CE1566">
        <w:rPr>
          <w:rFonts w:ascii="Maiandra GD" w:hAnsi="Maiandra GD" w:cs="Arial"/>
          <w:b/>
          <w:sz w:val="24"/>
          <w:szCs w:val="24"/>
        </w:rPr>
        <w:t>TRAYECTORIA LABORAL:</w:t>
      </w:r>
    </w:p>
    <w:p w14:paraId="500F0B66" w14:textId="4957A8F3" w:rsidR="00CE1566" w:rsidRPr="00CE1566" w:rsidRDefault="00CE1566" w:rsidP="00CE1566">
      <w:pPr>
        <w:spacing w:after="0" w:line="240" w:lineRule="auto"/>
        <w:rPr>
          <w:rFonts w:ascii="Maiandra GD" w:hAnsi="Maiandra GD" w:cs="Arial"/>
          <w:b/>
          <w:sz w:val="24"/>
          <w:szCs w:val="24"/>
        </w:rPr>
      </w:pPr>
      <w:r w:rsidRPr="00CE1566">
        <w:rPr>
          <w:rFonts w:ascii="Maiandra GD" w:hAnsi="Maiandra GD" w:cs="Arial"/>
          <w:b/>
          <w:sz w:val="24"/>
          <w:szCs w:val="24"/>
        </w:rPr>
        <w:t xml:space="preserve">H. AYUNTAMIENTO DE HUEHUETLAN </w:t>
      </w:r>
    </w:p>
    <w:p w14:paraId="6C352723" w14:textId="73B88C3C" w:rsidR="00CE1566" w:rsidRPr="00CE1566" w:rsidRDefault="00CE1566" w:rsidP="00CE1566">
      <w:pPr>
        <w:spacing w:after="0" w:line="240" w:lineRule="auto"/>
        <w:rPr>
          <w:rFonts w:ascii="Maiandra GD" w:hAnsi="Maiandra GD" w:cs="Arial"/>
          <w:b/>
          <w:sz w:val="24"/>
          <w:szCs w:val="24"/>
        </w:rPr>
      </w:pPr>
      <w:r w:rsidRPr="00CE1566">
        <w:rPr>
          <w:rFonts w:ascii="Maiandra GD" w:hAnsi="Maiandra GD" w:cs="Arial"/>
          <w:b/>
          <w:sz w:val="24"/>
          <w:szCs w:val="24"/>
        </w:rPr>
        <w:t>ENCARGADO DE ARCHIVO MUNICIPAL</w:t>
      </w:r>
    </w:p>
    <w:p w14:paraId="4E2B56CF" w14:textId="039CB10C" w:rsidR="00CE1566" w:rsidRPr="00CE1566" w:rsidRDefault="00CE1566" w:rsidP="00CE1566">
      <w:pPr>
        <w:spacing w:after="0" w:line="240" w:lineRule="auto"/>
        <w:rPr>
          <w:rFonts w:ascii="Maiandra GD" w:hAnsi="Maiandra GD" w:cs="Arial"/>
          <w:b/>
          <w:sz w:val="24"/>
          <w:szCs w:val="24"/>
        </w:rPr>
      </w:pPr>
      <w:r w:rsidRPr="00CE1566">
        <w:rPr>
          <w:rFonts w:ascii="Maiandra GD" w:hAnsi="Maiandra GD" w:cs="Arial"/>
          <w:b/>
          <w:sz w:val="24"/>
          <w:szCs w:val="24"/>
        </w:rPr>
        <w:t>01/OCT/2018 AL 30/SEPT/2021</w:t>
      </w:r>
    </w:p>
    <w:p w14:paraId="6FAE2F05" w14:textId="77777777" w:rsidR="00CE1566" w:rsidRPr="00CE1566" w:rsidRDefault="00CE1566" w:rsidP="00CE1566">
      <w:pPr>
        <w:spacing w:after="0" w:line="240" w:lineRule="auto"/>
        <w:rPr>
          <w:rFonts w:ascii="Maiandra GD" w:hAnsi="Maiandra GD"/>
          <w:b/>
          <w:sz w:val="24"/>
          <w:szCs w:val="24"/>
        </w:rPr>
      </w:pPr>
    </w:p>
    <w:p w14:paraId="242DFA42" w14:textId="77777777" w:rsidR="008576DC" w:rsidRPr="00CE1566" w:rsidRDefault="008576DC" w:rsidP="00CE1566">
      <w:pPr>
        <w:spacing w:after="0" w:line="240" w:lineRule="auto"/>
        <w:jc w:val="center"/>
        <w:rPr>
          <w:rFonts w:ascii="Maiandra GD" w:hAnsi="Maiandra GD" w:cs="Arial"/>
          <w:b/>
          <w:sz w:val="24"/>
          <w:szCs w:val="24"/>
        </w:rPr>
      </w:pPr>
    </w:p>
    <w:p w14:paraId="741F9DE8" w14:textId="4529EE54" w:rsidR="00CE1566" w:rsidRPr="00CE1566" w:rsidRDefault="00CE1566" w:rsidP="00CE1566">
      <w:pPr>
        <w:spacing w:after="0" w:line="240" w:lineRule="auto"/>
        <w:rPr>
          <w:rFonts w:ascii="Maiandra GD" w:hAnsi="Maiandra GD" w:cs="Arial"/>
          <w:b/>
          <w:sz w:val="24"/>
          <w:szCs w:val="24"/>
        </w:rPr>
      </w:pPr>
      <w:r w:rsidRPr="00CE1566">
        <w:rPr>
          <w:rFonts w:ascii="Maiandra GD" w:hAnsi="Maiandra GD" w:cs="Arial"/>
          <w:b/>
          <w:sz w:val="24"/>
          <w:szCs w:val="24"/>
        </w:rPr>
        <w:t xml:space="preserve">H. AYUNTAMIENTO DE HUEHUETLAN </w:t>
      </w:r>
    </w:p>
    <w:p w14:paraId="7BF9C17E" w14:textId="0CB9F855" w:rsidR="00CE1566" w:rsidRPr="00CE1566" w:rsidRDefault="00CE1566" w:rsidP="00CE1566">
      <w:pPr>
        <w:spacing w:after="0" w:line="240" w:lineRule="auto"/>
        <w:rPr>
          <w:rFonts w:ascii="Maiandra GD" w:hAnsi="Maiandra GD" w:cs="Arial"/>
          <w:b/>
          <w:sz w:val="24"/>
          <w:szCs w:val="24"/>
        </w:rPr>
      </w:pPr>
      <w:r w:rsidRPr="00CE1566">
        <w:rPr>
          <w:rFonts w:ascii="Maiandra GD" w:hAnsi="Maiandra GD" w:cs="Arial"/>
          <w:b/>
          <w:sz w:val="24"/>
          <w:szCs w:val="24"/>
        </w:rPr>
        <w:t>ENCARGADO DE ARCHIVO MUNICIPAL</w:t>
      </w:r>
    </w:p>
    <w:p w14:paraId="693020AC" w14:textId="553375A5" w:rsidR="00CE1566" w:rsidRPr="00CE1566" w:rsidRDefault="00CE1566" w:rsidP="00CE1566">
      <w:pPr>
        <w:spacing w:after="0" w:line="240" w:lineRule="auto"/>
        <w:rPr>
          <w:rFonts w:ascii="Maiandra GD" w:hAnsi="Maiandra GD" w:cs="Arial"/>
          <w:b/>
          <w:sz w:val="24"/>
          <w:szCs w:val="24"/>
        </w:rPr>
      </w:pPr>
      <w:r w:rsidRPr="00CE1566">
        <w:rPr>
          <w:rFonts w:ascii="Maiandra GD" w:hAnsi="Maiandra GD" w:cs="Arial"/>
          <w:b/>
          <w:sz w:val="24"/>
          <w:szCs w:val="24"/>
        </w:rPr>
        <w:t xml:space="preserve">16 DE SEPTIEMBRE DE 2017 AL 30 DE SEPTIEMBRE DEL 2018 </w:t>
      </w:r>
    </w:p>
    <w:p w14:paraId="6EAE8EF6" w14:textId="77777777" w:rsidR="00C74F61" w:rsidRPr="00CE1566" w:rsidRDefault="00C74F61" w:rsidP="00CE1566">
      <w:pPr>
        <w:spacing w:after="0" w:line="240" w:lineRule="auto"/>
        <w:rPr>
          <w:rFonts w:ascii="Maiandra GD" w:hAnsi="Maiandra GD"/>
          <w:b/>
          <w:sz w:val="24"/>
          <w:szCs w:val="24"/>
        </w:rPr>
      </w:pPr>
    </w:p>
    <w:p w14:paraId="3295142B" w14:textId="25FA2305" w:rsidR="00CE1566" w:rsidRPr="00CE1566" w:rsidRDefault="00CE1566" w:rsidP="00CE1566">
      <w:pPr>
        <w:spacing w:after="0" w:line="240" w:lineRule="auto"/>
        <w:rPr>
          <w:rFonts w:ascii="Maiandra GD" w:hAnsi="Maiandra GD" w:cs="Arial"/>
          <w:b/>
          <w:sz w:val="24"/>
          <w:szCs w:val="24"/>
        </w:rPr>
      </w:pPr>
      <w:r w:rsidRPr="00CE1566">
        <w:rPr>
          <w:rFonts w:ascii="Maiandra GD" w:hAnsi="Maiandra GD" w:cs="Arial"/>
          <w:b/>
          <w:sz w:val="24"/>
          <w:szCs w:val="24"/>
        </w:rPr>
        <w:t xml:space="preserve">NOMBRE COMERCIAL: HOTEL SAN JOAQUIN </w:t>
      </w:r>
      <w:r w:rsidRPr="00CE1566">
        <w:rPr>
          <w:rFonts w:ascii="Maiandra GD" w:hAnsi="Maiandra GD" w:cs="Arial"/>
          <w:b/>
          <w:sz w:val="24"/>
          <w:szCs w:val="24"/>
        </w:rPr>
        <w:tab/>
        <w:t>JEFE DE COCINA</w:t>
      </w:r>
    </w:p>
    <w:p w14:paraId="122905FE" w14:textId="49F40C9F" w:rsidR="00CE1566" w:rsidRPr="00CE1566" w:rsidRDefault="00CE1566" w:rsidP="00CE1566">
      <w:pPr>
        <w:tabs>
          <w:tab w:val="left" w:pos="5460"/>
        </w:tabs>
        <w:spacing w:after="0" w:line="240" w:lineRule="auto"/>
        <w:rPr>
          <w:rFonts w:ascii="Maiandra GD" w:hAnsi="Maiandra GD" w:cs="Arial"/>
          <w:b/>
          <w:sz w:val="24"/>
          <w:szCs w:val="24"/>
        </w:rPr>
      </w:pPr>
    </w:p>
    <w:p w14:paraId="40B6C86C" w14:textId="52D27205" w:rsidR="00CE1566" w:rsidRPr="00CE1566" w:rsidRDefault="00CE1566" w:rsidP="00CE1566">
      <w:pPr>
        <w:spacing w:after="0" w:line="240" w:lineRule="auto"/>
        <w:rPr>
          <w:rFonts w:ascii="Maiandra GD" w:eastAsia="Arial Unicode MS" w:hAnsi="Maiandra GD" w:cs="Courier New"/>
          <w:b/>
          <w:sz w:val="24"/>
          <w:szCs w:val="24"/>
        </w:rPr>
      </w:pPr>
      <w:r w:rsidRPr="00CE1566">
        <w:rPr>
          <w:rFonts w:ascii="Maiandra GD" w:eastAsia="Arial Unicode MS" w:hAnsi="Maiandra GD" w:cs="Courier New"/>
          <w:b/>
          <w:sz w:val="24"/>
          <w:szCs w:val="24"/>
        </w:rPr>
        <w:t xml:space="preserve">INEA. EDUCADOR, </w:t>
      </w:r>
      <w:r w:rsidRPr="00CE1566">
        <w:rPr>
          <w:rFonts w:ascii="Maiandra GD" w:hAnsi="Maiandra GD" w:cs="Arial"/>
          <w:b/>
          <w:sz w:val="24"/>
          <w:szCs w:val="24"/>
        </w:rPr>
        <w:t>20 DE NOVIEMBRE DE 2015 A 10 DE AGOSTO DE 2016</w:t>
      </w:r>
    </w:p>
    <w:p w14:paraId="3F05A197" w14:textId="77777777" w:rsidR="00CE1566" w:rsidRPr="00CE1566" w:rsidRDefault="00CE1566" w:rsidP="00CE1566">
      <w:pPr>
        <w:spacing w:after="0" w:line="240" w:lineRule="auto"/>
        <w:jc w:val="both"/>
        <w:rPr>
          <w:rFonts w:ascii="Maiandra GD" w:eastAsia="Arial Unicode MS" w:hAnsi="Maiandra GD" w:cs="Courier New"/>
          <w:b/>
          <w:sz w:val="24"/>
          <w:szCs w:val="24"/>
        </w:rPr>
      </w:pPr>
    </w:p>
    <w:p w14:paraId="0842A0BB" w14:textId="780F1BF6" w:rsidR="00950195" w:rsidRPr="00CE1566" w:rsidRDefault="00CE1566" w:rsidP="00CE1566">
      <w:pPr>
        <w:spacing w:after="0" w:line="240" w:lineRule="auto"/>
        <w:jc w:val="both"/>
        <w:rPr>
          <w:rFonts w:ascii="Maiandra GD" w:hAnsi="Maiandra GD" w:cs="Arial"/>
          <w:b/>
          <w:sz w:val="24"/>
          <w:szCs w:val="24"/>
        </w:rPr>
      </w:pPr>
      <w:r w:rsidRPr="00CE1566">
        <w:rPr>
          <w:rFonts w:ascii="Maiandra GD" w:eastAsia="Arial Unicode MS" w:hAnsi="Maiandra GD" w:cs="Courier New"/>
          <w:b/>
          <w:sz w:val="24"/>
          <w:szCs w:val="24"/>
        </w:rPr>
        <w:t>CUENTO CON UN DOCUMENTO DE HABER CONCLUIDO SU CURSO EXPEDIDA POR LA ESCUELA MEXICANA DE ARCHIVOS EN LA “ESPECIALIDAD DE ORGANIZACIÓN Y CONSERVACIÓN DE ARCHIVOS ADMINISTRATIVOS E HISTÓRICOS” SIN VIGENCIA.</w:t>
      </w:r>
    </w:p>
    <w:sectPr w:rsidR="00950195" w:rsidRPr="00CE1566" w:rsidSect="00AF409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1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0674E3"/>
    <w:rsid w:val="000B108B"/>
    <w:rsid w:val="000E42BE"/>
    <w:rsid w:val="002645C9"/>
    <w:rsid w:val="002F4598"/>
    <w:rsid w:val="003762CC"/>
    <w:rsid w:val="003A245F"/>
    <w:rsid w:val="003B510E"/>
    <w:rsid w:val="00407F29"/>
    <w:rsid w:val="00413164"/>
    <w:rsid w:val="004A5189"/>
    <w:rsid w:val="0050115F"/>
    <w:rsid w:val="0056523E"/>
    <w:rsid w:val="005F2433"/>
    <w:rsid w:val="00677F49"/>
    <w:rsid w:val="00737374"/>
    <w:rsid w:val="007E7D95"/>
    <w:rsid w:val="00850CAC"/>
    <w:rsid w:val="0085218D"/>
    <w:rsid w:val="008576DC"/>
    <w:rsid w:val="00897509"/>
    <w:rsid w:val="008E5492"/>
    <w:rsid w:val="008F056E"/>
    <w:rsid w:val="00950195"/>
    <w:rsid w:val="009754F9"/>
    <w:rsid w:val="009A3920"/>
    <w:rsid w:val="009B289F"/>
    <w:rsid w:val="009C1242"/>
    <w:rsid w:val="00A76992"/>
    <w:rsid w:val="00AE3D96"/>
    <w:rsid w:val="00AF2322"/>
    <w:rsid w:val="00AF4094"/>
    <w:rsid w:val="00BC64BB"/>
    <w:rsid w:val="00BE3587"/>
    <w:rsid w:val="00C14C17"/>
    <w:rsid w:val="00C22CA7"/>
    <w:rsid w:val="00C249ED"/>
    <w:rsid w:val="00C34E4B"/>
    <w:rsid w:val="00C74F61"/>
    <w:rsid w:val="00C761A7"/>
    <w:rsid w:val="00CB78B3"/>
    <w:rsid w:val="00CE1566"/>
    <w:rsid w:val="00D046FB"/>
    <w:rsid w:val="00D333B7"/>
    <w:rsid w:val="00DC60BA"/>
    <w:rsid w:val="00E1315B"/>
    <w:rsid w:val="00E63FEE"/>
    <w:rsid w:val="00E8023E"/>
    <w:rsid w:val="00F06377"/>
    <w:rsid w:val="00F15E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B60CD6"/>
  <w15:docId w15:val="{99B6D61B-96A0-4E51-A065-AA7E7F167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AF4094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F4094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AF4094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AF4094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AF4094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AF4094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AF4094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AF4094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AF4094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F409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AF40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AF409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AF409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AF409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AF409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AF409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AF4094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AF409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AF409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AF409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AF4094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AF409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AF4094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AF4094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AF4094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AF4094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AF4094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AF4094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F4094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F4094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AF4094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AF4094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AF4094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AF4094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AF4094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AF4094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39"/>
    <w:rsid w:val="00C34E4B"/>
    <w:pPr>
      <w:spacing w:after="0" w:line="240" w:lineRule="auto"/>
    </w:pPr>
    <w:rPr>
      <w:lang w:val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AA8D0A-210A-4A69-8BB1-8FE70916CE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 2010 look.dotx</Template>
  <TotalTime>48</TotalTime>
  <Pages>1</Pages>
  <Words>128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29</cp:revision>
  <dcterms:created xsi:type="dcterms:W3CDTF">2018-11-08T01:18:00Z</dcterms:created>
  <dcterms:modified xsi:type="dcterms:W3CDTF">2023-02-10T19:39:00Z</dcterms:modified>
</cp:coreProperties>
</file>