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DE </w:t>
      </w:r>
      <w:r w:rsidR="00BF102B">
        <w:rPr>
          <w:rFonts w:ascii="Bookman Old Style" w:hAnsi="Bookman Old Style"/>
          <w:lang w:val="es-ES"/>
        </w:rPr>
        <w:t>SEPTIEMBRE</w:t>
      </w:r>
      <w:r w:rsidR="00186D79">
        <w:rPr>
          <w:rFonts w:ascii="Bookman Old Style" w:hAnsi="Bookman Old Style"/>
          <w:lang w:val="es-ES"/>
        </w:rPr>
        <w:t xml:space="preserve"> DEL 2023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22538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22538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22538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 xml:space="preserve">San Luis Potosí, S.L.P.,  </w:t>
      </w:r>
      <w:r w:rsidR="00BF102B">
        <w:rPr>
          <w:b/>
          <w:sz w:val="28"/>
          <w:lang w:val="es-MX"/>
        </w:rPr>
        <w:t>2</w:t>
      </w:r>
      <w:r>
        <w:rPr>
          <w:b/>
          <w:sz w:val="28"/>
          <w:lang w:val="es-MX"/>
        </w:rPr>
        <w:t xml:space="preserve">  de  </w:t>
      </w:r>
      <w:r w:rsidR="00BF102B">
        <w:rPr>
          <w:b/>
          <w:sz w:val="28"/>
          <w:lang w:val="es-MX"/>
        </w:rPr>
        <w:t>Octubre</w:t>
      </w:r>
      <w:bookmarkStart w:id="0" w:name="_GoBack"/>
      <w:bookmarkEnd w:id="0"/>
      <w:r w:rsidR="00186D79">
        <w:rPr>
          <w:b/>
          <w:sz w:val="28"/>
          <w:lang w:val="es-MX"/>
        </w:rPr>
        <w:t xml:space="preserve">  del   2023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6D73" w:rsidRDefault="00276D73" w:rsidP="005161F6">
      <w:r>
        <w:separator/>
      </w:r>
    </w:p>
  </w:endnote>
  <w:endnote w:type="continuationSeparator" w:id="0">
    <w:p w:rsidR="00276D73" w:rsidRDefault="00276D73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6D73" w:rsidRDefault="00276D73" w:rsidP="005161F6">
      <w:r>
        <w:separator/>
      </w:r>
    </w:p>
  </w:footnote>
  <w:footnote w:type="continuationSeparator" w:id="0">
    <w:p w:rsidR="00276D73" w:rsidRDefault="00276D73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D6"/>
    <w:rsid w:val="00090132"/>
    <w:rsid w:val="00092F34"/>
    <w:rsid w:val="000E0927"/>
    <w:rsid w:val="000E3AA9"/>
    <w:rsid w:val="000E5D28"/>
    <w:rsid w:val="000E716B"/>
    <w:rsid w:val="00114205"/>
    <w:rsid w:val="00143DF6"/>
    <w:rsid w:val="00171043"/>
    <w:rsid w:val="00186D79"/>
    <w:rsid w:val="00221DC7"/>
    <w:rsid w:val="00225388"/>
    <w:rsid w:val="00244C02"/>
    <w:rsid w:val="00250563"/>
    <w:rsid w:val="00272716"/>
    <w:rsid w:val="00276D73"/>
    <w:rsid w:val="002826D4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F1887"/>
    <w:rsid w:val="0071552C"/>
    <w:rsid w:val="00726259"/>
    <w:rsid w:val="007458B9"/>
    <w:rsid w:val="0082343C"/>
    <w:rsid w:val="00833F1B"/>
    <w:rsid w:val="008708F3"/>
    <w:rsid w:val="008902B3"/>
    <w:rsid w:val="00892F3A"/>
    <w:rsid w:val="008A640A"/>
    <w:rsid w:val="008E14AD"/>
    <w:rsid w:val="00906365"/>
    <w:rsid w:val="00915639"/>
    <w:rsid w:val="009416A3"/>
    <w:rsid w:val="00976B32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BF102B"/>
    <w:rsid w:val="00C415FD"/>
    <w:rsid w:val="00C5530F"/>
    <w:rsid w:val="00C71CA9"/>
    <w:rsid w:val="00C72741"/>
    <w:rsid w:val="00CE17F8"/>
    <w:rsid w:val="00CF017F"/>
    <w:rsid w:val="00D0433D"/>
    <w:rsid w:val="00D109B4"/>
    <w:rsid w:val="00D2135A"/>
    <w:rsid w:val="00D705A4"/>
    <w:rsid w:val="00DB4A44"/>
    <w:rsid w:val="00DE1E96"/>
    <w:rsid w:val="00DF523A"/>
    <w:rsid w:val="00E13FEA"/>
    <w:rsid w:val="00E25759"/>
    <w:rsid w:val="00E50C15"/>
    <w:rsid w:val="00E5699A"/>
    <w:rsid w:val="00E72C2C"/>
    <w:rsid w:val="00EB2214"/>
    <w:rsid w:val="00EB7CF2"/>
    <w:rsid w:val="00EC329D"/>
    <w:rsid w:val="00F64A1E"/>
    <w:rsid w:val="00F65F1E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6F9BC"/>
  <w15:docId w15:val="{D93D1E5E-1609-415F-8FFC-440C5A465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10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8</cp:revision>
  <cp:lastPrinted>2022-01-31T17:39:00Z</cp:lastPrinted>
  <dcterms:created xsi:type="dcterms:W3CDTF">2022-04-11T18:28:00Z</dcterms:created>
  <dcterms:modified xsi:type="dcterms:W3CDTF">2023-10-02T20:10:00Z</dcterms:modified>
</cp:coreProperties>
</file>