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DE907" w14:textId="77777777" w:rsidR="003A245F" w:rsidRPr="002712F3" w:rsidRDefault="00A76992" w:rsidP="002712F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FRANCISCO JAVIER AZUARA MORALES</w:t>
      </w:r>
    </w:p>
    <w:p w14:paraId="2BB17A4D" w14:textId="2C8EC2E7" w:rsidR="0082286A" w:rsidRPr="002712F3" w:rsidRDefault="0082286A" w:rsidP="002712F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 xml:space="preserve">CARGO: </w:t>
      </w:r>
      <w:r w:rsidR="00BB7394">
        <w:rPr>
          <w:rFonts w:ascii="Arial" w:hAnsi="Arial" w:cs="Arial"/>
          <w:b/>
          <w:sz w:val="18"/>
          <w:szCs w:val="18"/>
        </w:rPr>
        <w:t>DIRECTOR</w:t>
      </w:r>
      <w:r w:rsidRPr="002712F3">
        <w:rPr>
          <w:rFonts w:ascii="Arial" w:hAnsi="Arial" w:cs="Arial"/>
          <w:b/>
          <w:sz w:val="18"/>
          <w:szCs w:val="18"/>
        </w:rPr>
        <w:t xml:space="preserve"> DE TRANSPARENCIA Y PAGINA WEB</w:t>
      </w:r>
    </w:p>
    <w:p w14:paraId="52AD9DC2" w14:textId="77777777" w:rsidR="0082286A" w:rsidRPr="002712F3" w:rsidRDefault="0082286A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98A07BF" w14:textId="77777777" w:rsidR="0082286A" w:rsidRPr="002712F3" w:rsidRDefault="0082286A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FORMACION ACADEMICA</w:t>
      </w:r>
      <w:r w:rsidRPr="002712F3">
        <w:rPr>
          <w:rFonts w:ascii="Arial" w:hAnsi="Arial" w:cs="Arial"/>
          <w:sz w:val="18"/>
          <w:szCs w:val="18"/>
        </w:rPr>
        <w:t>:</w:t>
      </w:r>
    </w:p>
    <w:p w14:paraId="6F581648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ESCUELA: COLEGIO DE BACHILLERES #14</w:t>
      </w:r>
    </w:p>
    <w:p w14:paraId="215BB794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2004-2007</w:t>
      </w:r>
    </w:p>
    <w:p w14:paraId="569E6023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LUGAR: CHACANA, TANCANHUITZ, S.L.P.</w:t>
      </w:r>
    </w:p>
    <w:p w14:paraId="14DB0179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DOCUMENTO: CERTIFICADO</w:t>
      </w:r>
    </w:p>
    <w:p w14:paraId="30D441DF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9EFC35B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CURSOS</w:t>
      </w:r>
    </w:p>
    <w:p w14:paraId="5E264E80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ESPECIALIDAD: LABORATORIO QUIMICO</w:t>
      </w:r>
    </w:p>
    <w:p w14:paraId="7E9E7989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IMPARTIDO POR: COBACH #14</w:t>
      </w:r>
    </w:p>
    <w:p w14:paraId="20A97256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 xml:space="preserve">AÑOS: EL </w:t>
      </w:r>
      <w:r w:rsidR="00C95394" w:rsidRPr="002712F3">
        <w:rPr>
          <w:rFonts w:ascii="Arial" w:hAnsi="Arial" w:cs="Arial"/>
          <w:sz w:val="18"/>
          <w:szCs w:val="18"/>
        </w:rPr>
        <w:t>ÚLTIMO</w:t>
      </w:r>
      <w:r w:rsidRPr="002712F3">
        <w:rPr>
          <w:rFonts w:ascii="Arial" w:hAnsi="Arial" w:cs="Arial"/>
          <w:sz w:val="18"/>
          <w:szCs w:val="18"/>
        </w:rPr>
        <w:t xml:space="preserve"> AÑO</w:t>
      </w:r>
    </w:p>
    <w:p w14:paraId="1F940092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LUGAR: TANCANHUITZ, S.L.P.</w:t>
      </w:r>
    </w:p>
    <w:p w14:paraId="0BE6A4C7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DOCUMENTO: CONSTANCIA</w:t>
      </w:r>
    </w:p>
    <w:p w14:paraId="2A4C2190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5B05ECA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 xml:space="preserve">CARRERA DE LIC. INFORMATICA </w:t>
      </w:r>
      <w:r w:rsidR="003378AC" w:rsidRPr="002712F3">
        <w:rPr>
          <w:rFonts w:ascii="Arial" w:hAnsi="Arial" w:cs="Arial"/>
          <w:b/>
          <w:sz w:val="18"/>
          <w:szCs w:val="18"/>
        </w:rPr>
        <w:t>ADMINSTRATIVA</w:t>
      </w:r>
    </w:p>
    <w:p w14:paraId="1A313E2E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ESCUELA: UNIVERSIDAD COMUNITARIA DE TANCANHUITZ DE SANTOS</w:t>
      </w:r>
    </w:p>
    <w:p w14:paraId="6E2B3988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2007-2011</w:t>
      </w:r>
    </w:p>
    <w:p w14:paraId="0B4B19E9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LUGAR: TANCANHUITZ, S.L.P.</w:t>
      </w:r>
    </w:p>
    <w:p w14:paraId="5B2DAABA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DIRECCION: TANCANHUITZ, S.L.P.</w:t>
      </w:r>
    </w:p>
    <w:p w14:paraId="01FB8C6C" w14:textId="11B2DCF3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DOCUMENTO</w:t>
      </w:r>
      <w:r w:rsidR="00BB7394">
        <w:rPr>
          <w:rFonts w:ascii="Arial" w:hAnsi="Arial" w:cs="Arial"/>
          <w:sz w:val="18"/>
          <w:szCs w:val="18"/>
        </w:rPr>
        <w:t xml:space="preserve"> OBTENIDO: CARTA PASANTE</w:t>
      </w:r>
    </w:p>
    <w:p w14:paraId="2A46BF76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72BDC7F" w14:textId="7325012D" w:rsidR="003114AE" w:rsidRDefault="003114AE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EXPERIENCIA LABORAL</w:t>
      </w:r>
    </w:p>
    <w:p w14:paraId="6DAB1328" w14:textId="77777777" w:rsidR="00BB7394" w:rsidRDefault="00BB7394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26B2ED87" w14:textId="305EEF56" w:rsidR="00BB7394" w:rsidRPr="00BB7394" w:rsidRDefault="00BB7394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BB7394">
        <w:rPr>
          <w:rFonts w:ascii="Arial" w:hAnsi="Arial" w:cs="Arial"/>
          <w:sz w:val="18"/>
          <w:szCs w:val="18"/>
        </w:rPr>
        <w:t>JEFE DE TRANSPARENCIA Y PAGINA WEB</w:t>
      </w:r>
    </w:p>
    <w:p w14:paraId="451088BD" w14:textId="070714FF" w:rsidR="00BB7394" w:rsidRPr="00BB7394" w:rsidRDefault="00BB7394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BB7394">
        <w:rPr>
          <w:rFonts w:ascii="Arial" w:hAnsi="Arial" w:cs="Arial"/>
          <w:sz w:val="18"/>
          <w:szCs w:val="18"/>
        </w:rPr>
        <w:t>H. AYUNTAMIENTO DE HUEHUETLÁN</w:t>
      </w:r>
    </w:p>
    <w:p w14:paraId="35BD39CD" w14:textId="10E3A3BB" w:rsidR="00BB7394" w:rsidRPr="00BB7394" w:rsidRDefault="00BB7394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BB7394">
        <w:rPr>
          <w:rFonts w:ascii="Arial" w:hAnsi="Arial" w:cs="Arial"/>
          <w:sz w:val="18"/>
          <w:szCs w:val="18"/>
        </w:rPr>
        <w:t>OCT. 2018 AL 30/SEPT.2021</w:t>
      </w:r>
    </w:p>
    <w:p w14:paraId="080CEE77" w14:textId="77777777" w:rsidR="00BB7394" w:rsidRPr="002712F3" w:rsidRDefault="00BB7394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8B6E1AE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ADMINISTRADOR DE CENTRO COMUNITARIO DE APRENDIZAJE (CCA)</w:t>
      </w:r>
    </w:p>
    <w:p w14:paraId="4AFCBFA1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5D506126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2007 A ENERO 2010.</w:t>
      </w:r>
    </w:p>
    <w:p w14:paraId="6FABCA97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C87F041" w14:textId="77777777" w:rsidR="003114AE" w:rsidRPr="002712F3" w:rsidRDefault="00C95394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ENCARGADO</w:t>
      </w:r>
      <w:r w:rsidR="003114AE" w:rsidRPr="002712F3">
        <w:rPr>
          <w:rFonts w:ascii="Arial" w:hAnsi="Arial" w:cs="Arial"/>
          <w:sz w:val="18"/>
          <w:szCs w:val="18"/>
        </w:rPr>
        <w:t xml:space="preserve"> DE UN CIBER DE LA SEÑORA HERENDIDA MONROY HERNANDEZ</w:t>
      </w:r>
    </w:p>
    <w:p w14:paraId="7618A894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2B083419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2007 A 2010</w:t>
      </w:r>
    </w:p>
    <w:p w14:paraId="74C36025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064C6D12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DEPARTAMENTO DE INAPAM</w:t>
      </w:r>
    </w:p>
    <w:p w14:paraId="3D01084E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6BA87E16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AÑO: 2007</w:t>
      </w:r>
    </w:p>
    <w:p w14:paraId="39FA0575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7B02FE5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TRASCRIBIENTE EN UN JUZGADO MENOR</w:t>
      </w:r>
    </w:p>
    <w:p w14:paraId="4D2A4E97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6B15CDFF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FECHA: 2010-2014</w:t>
      </w:r>
    </w:p>
    <w:p w14:paraId="3E8C92FE" w14:textId="77777777" w:rsidR="00653847" w:rsidRPr="002712F3" w:rsidRDefault="00C95394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ENCARAGDO DEL JU</w:t>
      </w:r>
      <w:r w:rsidR="00653847" w:rsidRPr="002712F3">
        <w:rPr>
          <w:rFonts w:ascii="Arial" w:hAnsi="Arial" w:cs="Arial"/>
          <w:sz w:val="18"/>
          <w:szCs w:val="18"/>
        </w:rPr>
        <w:t>ZGADO: LIC. ANTONIO GONZALEZ CONCEPCIÓN</w:t>
      </w:r>
    </w:p>
    <w:p w14:paraId="31EFEEB8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CA5D784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 xml:space="preserve">INTERCIVI </w:t>
      </w:r>
      <w:r w:rsidR="00A0712B" w:rsidRPr="002712F3">
        <w:rPr>
          <w:rFonts w:ascii="Arial" w:hAnsi="Arial" w:cs="Arial"/>
          <w:sz w:val="18"/>
          <w:szCs w:val="18"/>
        </w:rPr>
        <w:t>PERSONNELSOLTIONS.SA DE CV.</w:t>
      </w:r>
    </w:p>
    <w:p w14:paraId="6149D884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RIO DANUBIO 88 BIS COL. CUAUHTEMOC, DEL CUAUHTEMOC</w:t>
      </w:r>
    </w:p>
    <w:p w14:paraId="69041991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C.P.: 6500, MEXICO, DISTRITO FEDERAL</w:t>
      </w:r>
    </w:p>
    <w:p w14:paraId="5D55B2CE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FECHA: 07 DE MAYO DEL 2014</w:t>
      </w:r>
    </w:p>
    <w:p w14:paraId="3BB96E97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ENCARGADO: LILIAN MONTES DE OCA (ADMINISTRACION DE PERSONAL)</w:t>
      </w:r>
    </w:p>
    <w:sectPr w:rsidR="00A0712B" w:rsidRPr="002712F3" w:rsidSect="003303B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740A2"/>
    <w:rsid w:val="000978C9"/>
    <w:rsid w:val="001724B1"/>
    <w:rsid w:val="00195431"/>
    <w:rsid w:val="002712F3"/>
    <w:rsid w:val="002A33C1"/>
    <w:rsid w:val="002D6E22"/>
    <w:rsid w:val="002F4598"/>
    <w:rsid w:val="002F5926"/>
    <w:rsid w:val="003114AE"/>
    <w:rsid w:val="003248D0"/>
    <w:rsid w:val="003303B8"/>
    <w:rsid w:val="003378AC"/>
    <w:rsid w:val="003762CC"/>
    <w:rsid w:val="003A245F"/>
    <w:rsid w:val="003B510E"/>
    <w:rsid w:val="00413840"/>
    <w:rsid w:val="004A5189"/>
    <w:rsid w:val="0054651A"/>
    <w:rsid w:val="005F2433"/>
    <w:rsid w:val="0065159C"/>
    <w:rsid w:val="00653847"/>
    <w:rsid w:val="00677F49"/>
    <w:rsid w:val="00737374"/>
    <w:rsid w:val="007E7D95"/>
    <w:rsid w:val="00816787"/>
    <w:rsid w:val="0082286A"/>
    <w:rsid w:val="008F056E"/>
    <w:rsid w:val="00906460"/>
    <w:rsid w:val="009A3920"/>
    <w:rsid w:val="009C1242"/>
    <w:rsid w:val="00A0712B"/>
    <w:rsid w:val="00A30D96"/>
    <w:rsid w:val="00A76992"/>
    <w:rsid w:val="00AF2322"/>
    <w:rsid w:val="00BB7394"/>
    <w:rsid w:val="00BC64BB"/>
    <w:rsid w:val="00BE3587"/>
    <w:rsid w:val="00C20B5B"/>
    <w:rsid w:val="00C22CA7"/>
    <w:rsid w:val="00C249ED"/>
    <w:rsid w:val="00C57966"/>
    <w:rsid w:val="00C761A7"/>
    <w:rsid w:val="00C95394"/>
    <w:rsid w:val="00CB78B3"/>
    <w:rsid w:val="00D046FB"/>
    <w:rsid w:val="00E23499"/>
    <w:rsid w:val="00FB36CF"/>
    <w:rsid w:val="00FC34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B8453"/>
  <w15:docId w15:val="{3D512330-BBF0-4270-8E35-AF54B729A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303B8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03B8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303B8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303B8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303B8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303B8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303B8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303B8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3303B8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03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03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303B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3303B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3303B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3303B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303B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3303B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3303B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3303B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330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3303B8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3303B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303B8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3303B8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303B8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3303B8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3303B8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3303B8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03B8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03B8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3303B8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3303B8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303B8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3303B8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3303B8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3303B8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12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12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67</TotalTime>
  <Pages>1</Pages>
  <Words>203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27</cp:revision>
  <cp:lastPrinted>2018-11-21T22:18:00Z</cp:lastPrinted>
  <dcterms:created xsi:type="dcterms:W3CDTF">2018-11-08T01:16:00Z</dcterms:created>
  <dcterms:modified xsi:type="dcterms:W3CDTF">2022-06-02T13:58:00Z</dcterms:modified>
</cp:coreProperties>
</file>