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3FFF2" w14:textId="77777777" w:rsidR="003A245F" w:rsidRPr="00CE1566" w:rsidRDefault="003A245F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</w:p>
    <w:p w14:paraId="55DEC5C6" w14:textId="795C05CA" w:rsidR="00DC60BA" w:rsidRPr="00CE1566" w:rsidRDefault="00CE1566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JOSÉ CRISTÓBAL ESPINOSA HERNÁNDEZ</w:t>
      </w:r>
    </w:p>
    <w:p w14:paraId="5E56151E" w14:textId="5B495BF5" w:rsidR="00DC60BA" w:rsidRPr="00CE1566" w:rsidRDefault="00CE1566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ENCARGADO DEL ARCHIVO MUNICIPAL</w:t>
      </w:r>
    </w:p>
    <w:p w14:paraId="27751816" w14:textId="77777777" w:rsidR="00DC60BA" w:rsidRPr="00CE1566" w:rsidRDefault="00DC60BA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5229C4F4" w14:textId="77777777" w:rsidR="00DC60BA" w:rsidRPr="00CE1566" w:rsidRDefault="00DC60BA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2775B0FD" w14:textId="6986D027" w:rsidR="00C34E4B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ESCOLARIDAD.</w:t>
      </w:r>
    </w:p>
    <w:p w14:paraId="74DDAD60" w14:textId="4F52F759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LICENCIATURA EN CONTADOR PUBLICO</w:t>
      </w:r>
    </w:p>
    <w:p w14:paraId="33037F6F" w14:textId="27F68B81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UNIVERSIDAD UDEP</w:t>
      </w:r>
    </w:p>
    <w:p w14:paraId="186780E9" w14:textId="53244EFF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CHUNUNTZEN 1, HUEHUETLAN</w:t>
      </w:r>
    </w:p>
    <w:p w14:paraId="760364C7" w14:textId="5BE33CCC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2016-2019</w:t>
      </w:r>
    </w:p>
    <w:p w14:paraId="048CC230" w14:textId="19302FB6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DOCUMENTO OBTENIDO: CARTA PASANTE</w:t>
      </w:r>
    </w:p>
    <w:p w14:paraId="0EE74FF5" w14:textId="77777777" w:rsidR="00CE1566" w:rsidRDefault="00CE1566" w:rsidP="00CE1566">
      <w:pPr>
        <w:tabs>
          <w:tab w:val="left" w:pos="2998"/>
          <w:tab w:val="left" w:pos="5997"/>
        </w:tabs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3ABC14FF" w14:textId="77777777" w:rsidR="00CE1566" w:rsidRDefault="00CE1566" w:rsidP="00CE1566">
      <w:pPr>
        <w:tabs>
          <w:tab w:val="left" w:pos="2998"/>
          <w:tab w:val="left" w:pos="5997"/>
        </w:tabs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53038F79" w14:textId="5AF316BC" w:rsidR="00CE1566" w:rsidRPr="00CE1566" w:rsidRDefault="00CE1566" w:rsidP="00CE1566">
      <w:pPr>
        <w:tabs>
          <w:tab w:val="left" w:pos="2998"/>
          <w:tab w:val="left" w:pos="5997"/>
        </w:tabs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PREPARATORIA: FRANCISCO I MADERO, HUEHUETLÁN, S.L.P. CICLO ESCOLAR 2012-2015</w:t>
      </w:r>
    </w:p>
    <w:p w14:paraId="13F55E86" w14:textId="77777777" w:rsidR="00C74F61" w:rsidRPr="00CE1566" w:rsidRDefault="00C74F61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31E3F571" w14:textId="77777777" w:rsidR="00C34E4B" w:rsidRPr="00CE1566" w:rsidRDefault="00C34E4B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114BCE17" w14:textId="51FEB6B3" w:rsidR="00C34E4B" w:rsidRPr="00CE1566" w:rsidRDefault="00CE1566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TRAYECTORIA LABORAL:</w:t>
      </w:r>
    </w:p>
    <w:p w14:paraId="500F0B66" w14:textId="4957A8F3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 xml:space="preserve">H. AYUNTAMIENTO DE HUEHUETLAN </w:t>
      </w:r>
    </w:p>
    <w:p w14:paraId="6C352723" w14:textId="73B88C3C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ENCARGADO DE ARCHIVO MUNICIPAL</w:t>
      </w:r>
    </w:p>
    <w:p w14:paraId="4E2B56CF" w14:textId="039CB10C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01/OCT/2018 AL 30/SEPT/2021</w:t>
      </w:r>
    </w:p>
    <w:p w14:paraId="6FAE2F05" w14:textId="77777777" w:rsidR="00CE1566" w:rsidRPr="00CE1566" w:rsidRDefault="00CE1566" w:rsidP="00CE1566">
      <w:pPr>
        <w:spacing w:after="0" w:line="240" w:lineRule="auto"/>
        <w:rPr>
          <w:rFonts w:ascii="Maiandra GD" w:hAnsi="Maiandra GD"/>
          <w:b/>
          <w:sz w:val="24"/>
          <w:szCs w:val="24"/>
        </w:rPr>
      </w:pPr>
    </w:p>
    <w:p w14:paraId="242DFA42" w14:textId="77777777" w:rsidR="008576DC" w:rsidRPr="00CE1566" w:rsidRDefault="008576DC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</w:p>
    <w:p w14:paraId="741F9DE8" w14:textId="4529EE54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 xml:space="preserve">H. AYUNTAMIENTO DE HUEHUETLAN </w:t>
      </w:r>
    </w:p>
    <w:p w14:paraId="7BF9C17E" w14:textId="0CB9F855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ENCARGADO DE ARCHIVO MUNICIPAL</w:t>
      </w:r>
    </w:p>
    <w:p w14:paraId="693020AC" w14:textId="553375A5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 xml:space="preserve">16 DE SEPTIEMBRE DE 2017 AL 30 DE SEPTIEMBRE DEL 2018 </w:t>
      </w:r>
    </w:p>
    <w:p w14:paraId="6EAE8EF6" w14:textId="77777777" w:rsidR="00C74F61" w:rsidRPr="00CE1566" w:rsidRDefault="00C74F61" w:rsidP="00CE1566">
      <w:pPr>
        <w:spacing w:after="0" w:line="240" w:lineRule="auto"/>
        <w:rPr>
          <w:rFonts w:ascii="Maiandra GD" w:hAnsi="Maiandra GD"/>
          <w:b/>
          <w:sz w:val="24"/>
          <w:szCs w:val="24"/>
        </w:rPr>
      </w:pPr>
    </w:p>
    <w:p w14:paraId="3295142B" w14:textId="25FA2305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 xml:space="preserve">NOMBRE COMERCIAL: HOTEL SAN JOAQUIN </w:t>
      </w:r>
      <w:r w:rsidRPr="00CE1566">
        <w:rPr>
          <w:rFonts w:ascii="Maiandra GD" w:hAnsi="Maiandra GD" w:cs="Arial"/>
          <w:b/>
          <w:sz w:val="24"/>
          <w:szCs w:val="24"/>
        </w:rPr>
        <w:tab/>
        <w:t>JEFE DE COCINA</w:t>
      </w:r>
    </w:p>
    <w:p w14:paraId="122905FE" w14:textId="49F40C9F" w:rsidR="00CE1566" w:rsidRPr="00CE1566" w:rsidRDefault="00CE1566" w:rsidP="00CE1566">
      <w:pPr>
        <w:tabs>
          <w:tab w:val="left" w:pos="5460"/>
        </w:tabs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40B6C86C" w14:textId="52D27205" w:rsidR="00CE1566" w:rsidRPr="00CE1566" w:rsidRDefault="00CE1566" w:rsidP="00CE1566">
      <w:pPr>
        <w:spacing w:after="0" w:line="240" w:lineRule="auto"/>
        <w:rPr>
          <w:rFonts w:ascii="Maiandra GD" w:eastAsia="Arial Unicode MS" w:hAnsi="Maiandra GD" w:cs="Courier New"/>
          <w:b/>
          <w:sz w:val="24"/>
          <w:szCs w:val="24"/>
        </w:rPr>
      </w:pPr>
      <w:r w:rsidRPr="00CE1566">
        <w:rPr>
          <w:rFonts w:ascii="Maiandra GD" w:eastAsia="Arial Unicode MS" w:hAnsi="Maiandra GD" w:cs="Courier New"/>
          <w:b/>
          <w:sz w:val="24"/>
          <w:szCs w:val="24"/>
        </w:rPr>
        <w:t xml:space="preserve">INEA. EDUCADOR, </w:t>
      </w:r>
      <w:r w:rsidRPr="00CE1566">
        <w:rPr>
          <w:rFonts w:ascii="Maiandra GD" w:hAnsi="Maiandra GD" w:cs="Arial"/>
          <w:b/>
          <w:sz w:val="24"/>
          <w:szCs w:val="24"/>
        </w:rPr>
        <w:t>20 DE NOVIEMBRE DE 2015 A 10 DE AGOSTO DE 2016</w:t>
      </w:r>
    </w:p>
    <w:p w14:paraId="3F05A197" w14:textId="77777777" w:rsidR="00CE1566" w:rsidRPr="00CE1566" w:rsidRDefault="00CE1566" w:rsidP="00CE1566">
      <w:pPr>
        <w:spacing w:after="0" w:line="240" w:lineRule="auto"/>
        <w:jc w:val="both"/>
        <w:rPr>
          <w:rFonts w:ascii="Maiandra GD" w:eastAsia="Arial Unicode MS" w:hAnsi="Maiandra GD" w:cs="Courier New"/>
          <w:b/>
          <w:sz w:val="24"/>
          <w:szCs w:val="24"/>
        </w:rPr>
      </w:pPr>
    </w:p>
    <w:p w14:paraId="0842A0BB" w14:textId="780F1BF6" w:rsidR="00950195" w:rsidRPr="00CE1566" w:rsidRDefault="00CE1566" w:rsidP="00CE1566">
      <w:pPr>
        <w:spacing w:after="0" w:line="240" w:lineRule="auto"/>
        <w:jc w:val="both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eastAsia="Arial Unicode MS" w:hAnsi="Maiandra GD" w:cs="Courier New"/>
          <w:b/>
          <w:sz w:val="24"/>
          <w:szCs w:val="24"/>
        </w:rPr>
        <w:t>CUENTO CON UN DOCUMENTO DE HABER CONCLUIDO SU CURSO EXPEDIDA POR LA ESCUELA MEXICANA DE ARCHIVOS EN LA “ESPECIALIDAD DE ORGANIZACIÓN Y CONSERVACIÓN DE ARCHIVOS ADMINISTRATIVOS E HISTÓRICOS” SIN VIGENCIA.</w:t>
      </w:r>
    </w:p>
    <w:sectPr w:rsidR="00950195" w:rsidRPr="00CE1566" w:rsidSect="00AF4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E42BE"/>
    <w:rsid w:val="002F4598"/>
    <w:rsid w:val="003762CC"/>
    <w:rsid w:val="003A245F"/>
    <w:rsid w:val="003B510E"/>
    <w:rsid w:val="00407F29"/>
    <w:rsid w:val="00413164"/>
    <w:rsid w:val="004A5189"/>
    <w:rsid w:val="0050115F"/>
    <w:rsid w:val="0056523E"/>
    <w:rsid w:val="005F2433"/>
    <w:rsid w:val="00677F49"/>
    <w:rsid w:val="00737374"/>
    <w:rsid w:val="007E7D95"/>
    <w:rsid w:val="00850CAC"/>
    <w:rsid w:val="0085218D"/>
    <w:rsid w:val="008576DC"/>
    <w:rsid w:val="00897509"/>
    <w:rsid w:val="008E5492"/>
    <w:rsid w:val="008F056E"/>
    <w:rsid w:val="00950195"/>
    <w:rsid w:val="009754F9"/>
    <w:rsid w:val="009A3920"/>
    <w:rsid w:val="009B289F"/>
    <w:rsid w:val="009C1242"/>
    <w:rsid w:val="00A76992"/>
    <w:rsid w:val="00AE3D96"/>
    <w:rsid w:val="00AF2322"/>
    <w:rsid w:val="00AF4094"/>
    <w:rsid w:val="00BC64BB"/>
    <w:rsid w:val="00BE3587"/>
    <w:rsid w:val="00C14C17"/>
    <w:rsid w:val="00C22CA7"/>
    <w:rsid w:val="00C249ED"/>
    <w:rsid w:val="00C34E4B"/>
    <w:rsid w:val="00C74F61"/>
    <w:rsid w:val="00C761A7"/>
    <w:rsid w:val="00CB78B3"/>
    <w:rsid w:val="00CE1566"/>
    <w:rsid w:val="00D046FB"/>
    <w:rsid w:val="00D333B7"/>
    <w:rsid w:val="00DC60BA"/>
    <w:rsid w:val="00E1315B"/>
    <w:rsid w:val="00E63FEE"/>
    <w:rsid w:val="00E8023E"/>
    <w:rsid w:val="00F06377"/>
    <w:rsid w:val="00F15E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60CD6"/>
  <w15:docId w15:val="{99B6D61B-96A0-4E51-A065-AA7E7F167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F4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F4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F4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F4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F4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F4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F4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F4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F4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4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F4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F4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F4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F4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F4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F4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F4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F4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F4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F4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F4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F4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F4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F4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4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4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F4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F4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F4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F4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F4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F4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C4830-252C-4766-91F2-93F37C2BE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48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25</cp:revision>
  <dcterms:created xsi:type="dcterms:W3CDTF">2018-11-08T01:18:00Z</dcterms:created>
  <dcterms:modified xsi:type="dcterms:W3CDTF">2022-09-09T02:00:00Z</dcterms:modified>
</cp:coreProperties>
</file>