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430C66A0" w:rsidR="00B06846" w:rsidRDefault="00F43778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TESORERA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3D9903F0" w:rsidR="006D0344" w:rsidRPr="00B30FC1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</w:p>
    <w:p w14:paraId="3238D8D1" w14:textId="561601A6" w:rsid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27A5C9C3" w14:textId="33C810A1" w:rsidR="00B30FC1" w:rsidRDefault="00B30FC1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 xml:space="preserve"> AUXILIAR EN TESORERÍA MUNICIPAL</w:t>
      </w:r>
    </w:p>
    <w:p w14:paraId="1D32B31A" w14:textId="7D22DCBE" w:rsidR="00E25312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MUNICIPIO DE HUEHUETLÁN, S.L.P.</w:t>
      </w:r>
    </w:p>
    <w:p w14:paraId="506F90DF" w14:textId="5943D005" w:rsidR="00B30FC1" w:rsidRDefault="00E25312" w:rsidP="00B30FC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DEL 01 DE OCTUBRE DE 2018 AL 30 DE SEPTIEMBRE DE 2021.</w:t>
      </w:r>
    </w:p>
    <w:p w14:paraId="254A1F76" w14:textId="77777777" w:rsidR="00B30FC1" w:rsidRPr="00B30FC1" w:rsidRDefault="00B30FC1" w:rsidP="00B30FC1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B30FC1" w:rsidRPr="00B30FC1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8886776">
    <w:abstractNumId w:val="3"/>
  </w:num>
  <w:num w:numId="2" w16cid:durableId="718825015">
    <w:abstractNumId w:val="4"/>
  </w:num>
  <w:num w:numId="3" w16cid:durableId="2008358545">
    <w:abstractNumId w:val="1"/>
  </w:num>
  <w:num w:numId="4" w16cid:durableId="1522745366">
    <w:abstractNumId w:val="2"/>
  </w:num>
  <w:num w:numId="5" w16cid:durableId="250941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8546A"/>
    <w:rsid w:val="003B510E"/>
    <w:rsid w:val="00576C54"/>
    <w:rsid w:val="005F2433"/>
    <w:rsid w:val="00677F49"/>
    <w:rsid w:val="006D0344"/>
    <w:rsid w:val="00770D0F"/>
    <w:rsid w:val="00790EB1"/>
    <w:rsid w:val="007A505F"/>
    <w:rsid w:val="007B3D3A"/>
    <w:rsid w:val="007E7D95"/>
    <w:rsid w:val="0087121E"/>
    <w:rsid w:val="00934961"/>
    <w:rsid w:val="009A3920"/>
    <w:rsid w:val="00A62892"/>
    <w:rsid w:val="00A93CBB"/>
    <w:rsid w:val="00AA0F40"/>
    <w:rsid w:val="00AF2322"/>
    <w:rsid w:val="00B06846"/>
    <w:rsid w:val="00B30FC1"/>
    <w:rsid w:val="00C675F6"/>
    <w:rsid w:val="00C81600"/>
    <w:rsid w:val="00CD74B1"/>
    <w:rsid w:val="00D046FB"/>
    <w:rsid w:val="00D97193"/>
    <w:rsid w:val="00E11BD4"/>
    <w:rsid w:val="00E25312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  <w15:docId w15:val="{71DCE85B-B359-494C-A46A-A7F934C91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18</TotalTime>
  <Pages>2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21</cp:revision>
  <dcterms:created xsi:type="dcterms:W3CDTF">2018-11-08T00:56:00Z</dcterms:created>
  <dcterms:modified xsi:type="dcterms:W3CDTF">2022-08-10T17:15:00Z</dcterms:modified>
</cp:coreProperties>
</file>