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CCBCEC" w14:textId="77777777" w:rsidR="005F2433" w:rsidRDefault="005F2433" w:rsidP="000931C9">
      <w:pPr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3D786B86" w14:textId="77777777" w:rsidR="00705BFA" w:rsidRDefault="00705BFA" w:rsidP="000931C9">
      <w:pPr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</w:p>
    <w:p w14:paraId="4FC1B996" w14:textId="77777777" w:rsidR="00981FF8" w:rsidRDefault="00140134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MARIA DEL ROSARIO HERNANDEZ LAVASTIDA</w:t>
      </w:r>
    </w:p>
    <w:p w14:paraId="55F99B63" w14:textId="77777777" w:rsidR="003C66D0" w:rsidRDefault="003C66D0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CARGO: </w:t>
      </w:r>
      <w:r w:rsidR="00893DCD">
        <w:rPr>
          <w:rFonts w:ascii="Arial" w:hAnsi="Arial" w:cs="Arial"/>
          <w:b/>
          <w:sz w:val="24"/>
          <w:szCs w:val="24"/>
        </w:rPr>
        <w:t>BIBLIOTECA DE HUICHIHUAYAN “OCTAVIO PAZ”</w:t>
      </w:r>
    </w:p>
    <w:p w14:paraId="63CB1462" w14:textId="77777777" w:rsidR="00893DCD" w:rsidRDefault="00893DCD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00D9D144" w14:textId="77777777" w:rsidR="00893DCD" w:rsidRDefault="00893DCD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ESTUDIOS: </w:t>
      </w:r>
    </w:p>
    <w:p w14:paraId="3F3DD321" w14:textId="77777777" w:rsidR="00893DCD" w:rsidRDefault="00893DCD" w:rsidP="000931C9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ESCUELA: TELESECUNDARIA</w:t>
      </w:r>
    </w:p>
    <w:p w14:paraId="41D96006" w14:textId="77777777" w:rsidR="00893DCD" w:rsidRDefault="00893DCD" w:rsidP="000931C9">
      <w:pPr>
        <w:pStyle w:val="Prrafodelista"/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LUGAR: CALLE NIÑOS HEROES</w:t>
      </w:r>
      <w:r w:rsidR="000A77FC">
        <w:rPr>
          <w:rFonts w:ascii="Arial" w:hAnsi="Arial" w:cs="Arial"/>
          <w:b/>
          <w:sz w:val="24"/>
          <w:szCs w:val="24"/>
        </w:rPr>
        <w:t>, HUICHIHUAYAN, SL.P.</w:t>
      </w:r>
    </w:p>
    <w:p w14:paraId="4B458C9D" w14:textId="77777777" w:rsidR="00893DCD" w:rsidRDefault="00893DCD" w:rsidP="000931C9">
      <w:pPr>
        <w:pStyle w:val="Prrafodelista"/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PERIODO: </w:t>
      </w:r>
      <w:r w:rsidRPr="00893DCD">
        <w:rPr>
          <w:rFonts w:ascii="Arial" w:hAnsi="Arial" w:cs="Arial"/>
          <w:b/>
          <w:sz w:val="24"/>
          <w:szCs w:val="24"/>
        </w:rPr>
        <w:t xml:space="preserve"> </w:t>
      </w:r>
      <w:r w:rsidR="000A77FC">
        <w:rPr>
          <w:rFonts w:ascii="Arial" w:hAnsi="Arial" w:cs="Arial"/>
          <w:b/>
          <w:sz w:val="24"/>
          <w:szCs w:val="24"/>
        </w:rPr>
        <w:t>1975</w:t>
      </w:r>
      <w:r>
        <w:rPr>
          <w:rFonts w:ascii="Arial" w:hAnsi="Arial" w:cs="Arial"/>
          <w:b/>
          <w:sz w:val="24"/>
          <w:szCs w:val="24"/>
        </w:rPr>
        <w:t>-1978</w:t>
      </w:r>
    </w:p>
    <w:p w14:paraId="463032FC" w14:textId="77777777" w:rsidR="000A77FC" w:rsidRDefault="00893DCD" w:rsidP="000931C9">
      <w:pPr>
        <w:pStyle w:val="Prrafodelista"/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DOCUMENTO: CERTIFICADO</w:t>
      </w:r>
    </w:p>
    <w:p w14:paraId="4220C01E" w14:textId="77777777" w:rsidR="000A77FC" w:rsidRDefault="000A77FC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EXPERIENCIA LABORAL:</w:t>
      </w:r>
    </w:p>
    <w:p w14:paraId="7D771F2E" w14:textId="77777777" w:rsidR="000931C9" w:rsidRDefault="000A77FC" w:rsidP="000931C9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0931C9">
        <w:rPr>
          <w:rFonts w:ascii="Arial" w:hAnsi="Arial" w:cs="Arial"/>
          <w:b/>
          <w:sz w:val="24"/>
          <w:szCs w:val="24"/>
        </w:rPr>
        <w:t xml:space="preserve">SALUBRIDAD </w:t>
      </w:r>
    </w:p>
    <w:p w14:paraId="5DF41135" w14:textId="77777777" w:rsidR="000A77FC" w:rsidRPr="000931C9" w:rsidRDefault="000A77FC" w:rsidP="000931C9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0931C9">
        <w:rPr>
          <w:rFonts w:ascii="Arial" w:hAnsi="Arial" w:cs="Arial"/>
          <w:b/>
          <w:sz w:val="24"/>
          <w:szCs w:val="24"/>
        </w:rPr>
        <w:t>ENCARGADA DE SALUD DE LA COMUNIDAD</w:t>
      </w:r>
    </w:p>
    <w:p w14:paraId="774514DD" w14:textId="729887F0" w:rsidR="000A77FC" w:rsidRDefault="000A77FC" w:rsidP="000931C9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0931C9">
        <w:rPr>
          <w:rFonts w:ascii="Arial" w:hAnsi="Arial" w:cs="Arial"/>
          <w:b/>
          <w:sz w:val="24"/>
          <w:szCs w:val="24"/>
        </w:rPr>
        <w:t>PERIODO: 1978-1982</w:t>
      </w:r>
    </w:p>
    <w:p w14:paraId="60A3EEFB" w14:textId="0C140980" w:rsidR="00D92E0E" w:rsidRDefault="00D92E0E" w:rsidP="00D92E0E">
      <w:pPr>
        <w:pStyle w:val="Prrafodelista"/>
        <w:spacing w:line="360" w:lineRule="auto"/>
        <w:ind w:left="791"/>
        <w:jc w:val="both"/>
        <w:rPr>
          <w:rFonts w:ascii="Arial" w:hAnsi="Arial" w:cs="Arial"/>
          <w:b/>
          <w:sz w:val="24"/>
          <w:szCs w:val="24"/>
        </w:rPr>
      </w:pPr>
    </w:p>
    <w:p w14:paraId="340485E6" w14:textId="3C0A442E" w:rsidR="00D92E0E" w:rsidRDefault="00D92E0E" w:rsidP="00D92E0E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ENCARGADA DE LA BIBLIOTECA DE HUICHIHUAYÁN “OCTAVIO PAZ”</w:t>
      </w:r>
    </w:p>
    <w:p w14:paraId="70E67FA9" w14:textId="522EF002" w:rsidR="00D92E0E" w:rsidRDefault="00D92E0E" w:rsidP="00D92E0E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DEL 01/OCT./2018 AL 30/SEPT./2021</w:t>
      </w:r>
    </w:p>
    <w:p w14:paraId="77BD1FB4" w14:textId="77777777" w:rsidR="00D92E0E" w:rsidRPr="000931C9" w:rsidRDefault="00D92E0E" w:rsidP="00D92E0E">
      <w:pPr>
        <w:pStyle w:val="Prrafodelista"/>
        <w:spacing w:line="360" w:lineRule="auto"/>
        <w:ind w:left="791"/>
        <w:jc w:val="both"/>
        <w:rPr>
          <w:rFonts w:ascii="Arial" w:hAnsi="Arial" w:cs="Arial"/>
          <w:b/>
          <w:sz w:val="24"/>
          <w:szCs w:val="24"/>
        </w:rPr>
      </w:pPr>
    </w:p>
    <w:p w14:paraId="303E50BB" w14:textId="77777777" w:rsidR="000A77FC" w:rsidRDefault="000A77FC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ACTIVIDADES:</w:t>
      </w:r>
    </w:p>
    <w:p w14:paraId="61ABE5E1" w14:textId="77777777" w:rsidR="000A77FC" w:rsidRPr="000A77FC" w:rsidRDefault="000A77FC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CURSO DE PRIMEROS AUXILIOS: CURACIONES, INYECCIONES, DE SUEROS, CHECAR PRESION. CONTROL DE ANTICONCEPTIVOS, PLANEACION DE FAMILIA</w:t>
      </w:r>
    </w:p>
    <w:p w14:paraId="1A9EE1AD" w14:textId="77777777" w:rsidR="00023E65" w:rsidRPr="00023E65" w:rsidRDefault="00023E65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5C4463C4" w14:textId="77777777" w:rsidR="00893DCD" w:rsidRPr="00893DCD" w:rsidRDefault="00893DCD" w:rsidP="000931C9">
      <w:pPr>
        <w:pStyle w:val="Prrafodelista"/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46B43FB4" w14:textId="77777777" w:rsidR="00893DCD" w:rsidRDefault="00893DCD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0BFCACA4" w14:textId="77777777" w:rsidR="00893DCD" w:rsidRPr="003C66D0" w:rsidRDefault="00893DCD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sectPr w:rsidR="00893DCD" w:rsidRPr="003C66D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7C037E"/>
    <w:multiLevelType w:val="hybridMultilevel"/>
    <w:tmpl w:val="F536C81A"/>
    <w:lvl w:ilvl="0" w:tplc="7B18EC5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A385B5A"/>
    <w:multiLevelType w:val="hybridMultilevel"/>
    <w:tmpl w:val="F974849A"/>
    <w:lvl w:ilvl="0" w:tplc="080A0001">
      <w:start w:val="1"/>
      <w:numFmt w:val="bullet"/>
      <w:lvlText w:val=""/>
      <w:lvlJc w:val="left"/>
      <w:pPr>
        <w:ind w:left="79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1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3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5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7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9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1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3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5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433"/>
    <w:rsid w:val="00023E65"/>
    <w:rsid w:val="00043009"/>
    <w:rsid w:val="000674E3"/>
    <w:rsid w:val="000931C9"/>
    <w:rsid w:val="000A77FC"/>
    <w:rsid w:val="000C64E3"/>
    <w:rsid w:val="000F0261"/>
    <w:rsid w:val="00140134"/>
    <w:rsid w:val="001635D9"/>
    <w:rsid w:val="0025251D"/>
    <w:rsid w:val="00275BE9"/>
    <w:rsid w:val="002C0382"/>
    <w:rsid w:val="002E237B"/>
    <w:rsid w:val="002F4598"/>
    <w:rsid w:val="00347AC8"/>
    <w:rsid w:val="003762CC"/>
    <w:rsid w:val="003A245F"/>
    <w:rsid w:val="003B510E"/>
    <w:rsid w:val="003C66D0"/>
    <w:rsid w:val="00496BB5"/>
    <w:rsid w:val="004A5189"/>
    <w:rsid w:val="004C4B01"/>
    <w:rsid w:val="004E7B1D"/>
    <w:rsid w:val="00516438"/>
    <w:rsid w:val="005359B7"/>
    <w:rsid w:val="00557A20"/>
    <w:rsid w:val="005F2433"/>
    <w:rsid w:val="00677F49"/>
    <w:rsid w:val="00705BFA"/>
    <w:rsid w:val="00737374"/>
    <w:rsid w:val="00773C94"/>
    <w:rsid w:val="007E7D95"/>
    <w:rsid w:val="008403DD"/>
    <w:rsid w:val="008468A8"/>
    <w:rsid w:val="00863784"/>
    <w:rsid w:val="008771DC"/>
    <w:rsid w:val="00893DCD"/>
    <w:rsid w:val="008B73EA"/>
    <w:rsid w:val="008F056E"/>
    <w:rsid w:val="00981FF8"/>
    <w:rsid w:val="009A3920"/>
    <w:rsid w:val="009C1242"/>
    <w:rsid w:val="00A40FFF"/>
    <w:rsid w:val="00A75F38"/>
    <w:rsid w:val="00A76992"/>
    <w:rsid w:val="00A81FFE"/>
    <w:rsid w:val="00AF2322"/>
    <w:rsid w:val="00B55D2A"/>
    <w:rsid w:val="00BC64BB"/>
    <w:rsid w:val="00BE3587"/>
    <w:rsid w:val="00C22CA7"/>
    <w:rsid w:val="00C249ED"/>
    <w:rsid w:val="00C34E4B"/>
    <w:rsid w:val="00C761A7"/>
    <w:rsid w:val="00C8746D"/>
    <w:rsid w:val="00C93495"/>
    <w:rsid w:val="00CB78B3"/>
    <w:rsid w:val="00D046FB"/>
    <w:rsid w:val="00D63078"/>
    <w:rsid w:val="00D92E0E"/>
    <w:rsid w:val="00E87580"/>
    <w:rsid w:val="00F16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993E31"/>
  <w15:docId w15:val="{B00832E5-0208-4E97-83B0-994458940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uesto">
    <w:name w:val="Title"/>
    <w:basedOn w:val="Normal"/>
    <w:next w:val="Normal"/>
    <w:link w:val="PuestoC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PuestoCar">
    <w:name w:val="Puesto Car"/>
    <w:basedOn w:val="Fuentedeprrafopredeter"/>
    <w:link w:val="Puesto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Pr>
      <w:i/>
      <w:iCs/>
    </w:rPr>
  </w:style>
  <w:style w:type="character" w:styleId="nfasisintenso">
    <w:name w:val="Intense Emphasis"/>
    <w:basedOn w:val="Fuentedeprrafopredeter"/>
    <w:uiPriority w:val="21"/>
    <w:qFormat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39"/>
    <w:rsid w:val="00C34E4B"/>
    <w:pPr>
      <w:spacing w:after="0" w:line="240" w:lineRule="auto"/>
    </w:pPr>
    <w:rPr>
      <w:lang w:val="es-MX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34</TotalTime>
  <Pages>1</Pages>
  <Words>85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Cuenta Microsoft</cp:lastModifiedBy>
  <cp:revision>25</cp:revision>
  <dcterms:created xsi:type="dcterms:W3CDTF">2018-11-08T02:05:00Z</dcterms:created>
  <dcterms:modified xsi:type="dcterms:W3CDTF">2022-04-09T15:44:00Z</dcterms:modified>
</cp:coreProperties>
</file>