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8059C" w:rsidRPr="007B58EF" w:rsidRDefault="00023A76" w:rsidP="007B58EF">
      <w:pPr>
        <w:jc w:val="center"/>
        <w:rPr>
          <w:b/>
          <w:sz w:val="40"/>
          <w:szCs w:val="40"/>
        </w:rPr>
      </w:pPr>
      <w:r w:rsidRPr="007B58EF">
        <w:rPr>
          <w:b/>
          <w:noProof/>
          <w:sz w:val="40"/>
          <w:szCs w:val="40"/>
          <w:lang w:val="es-MX" w:eastAsia="es-MX"/>
        </w:rPr>
        <w:drawing>
          <wp:anchor distT="0" distB="0" distL="114300" distR="114300" simplePos="0" relativeHeight="251642880" behindDoc="1" locked="0" layoutInCell="1" allowOverlap="1" wp14:anchorId="00C399B3" wp14:editId="6AEC1B6D">
            <wp:simplePos x="0" y="0"/>
            <wp:positionH relativeFrom="column">
              <wp:posOffset>2259965</wp:posOffset>
            </wp:positionH>
            <wp:positionV relativeFrom="paragraph">
              <wp:posOffset>-551815</wp:posOffset>
            </wp:positionV>
            <wp:extent cx="1556425" cy="1670310"/>
            <wp:effectExtent l="0" t="0" r="5715" b="6350"/>
            <wp:wrapNone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d_2_resume_semana3_mexico_02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56425" cy="16703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B58EF">
        <w:rPr>
          <w:b/>
          <w:noProof/>
          <w:sz w:val="40"/>
          <w:szCs w:val="40"/>
          <w:lang w:val="es-MX" w:eastAsia="es-MX"/>
        </w:rPr>
        <w:drawing>
          <wp:anchor distT="0" distB="0" distL="114300" distR="114300" simplePos="0" relativeHeight="251641856" behindDoc="1" locked="0" layoutInCell="1" allowOverlap="1" wp14:anchorId="7EE515AA" wp14:editId="357D03E2">
            <wp:simplePos x="0" y="0"/>
            <wp:positionH relativeFrom="page">
              <wp:posOffset>7569200</wp:posOffset>
            </wp:positionH>
            <wp:positionV relativeFrom="paragraph">
              <wp:posOffset>-876300</wp:posOffset>
            </wp:positionV>
            <wp:extent cx="946150" cy="2421890"/>
            <wp:effectExtent l="0" t="0" r="635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d_2_resume_semana3_mexico_01.pn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972949" cy="249048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B749D" w:rsidRPr="007B58EF">
        <w:rPr>
          <w:b/>
          <w:noProof/>
          <w:sz w:val="40"/>
          <w:szCs w:val="40"/>
          <w:lang w:val="es-MX" w:eastAsia="es-MX"/>
        </w:rPr>
        <mc:AlternateContent>
          <mc:Choice Requires="wpg">
            <w:drawing>
              <wp:anchor distT="0" distB="0" distL="114300" distR="114300" simplePos="0" relativeHeight="251727872" behindDoc="0" locked="0" layoutInCell="1" allowOverlap="1" wp14:anchorId="3C4422DA" wp14:editId="1CF9D226">
                <wp:simplePos x="0" y="0"/>
                <wp:positionH relativeFrom="column">
                  <wp:posOffset>1155560</wp:posOffset>
                </wp:positionH>
                <wp:positionV relativeFrom="paragraph">
                  <wp:posOffset>2652765</wp:posOffset>
                </wp:positionV>
                <wp:extent cx="2813274" cy="60025"/>
                <wp:effectExtent l="0" t="0" r="6350" b="0"/>
                <wp:wrapNone/>
                <wp:docPr id="201" name="Grupo 20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813274" cy="60025"/>
                          <a:chOff x="0" y="0"/>
                          <a:chExt cx="2813274" cy="60025"/>
                        </a:xfrm>
                      </wpg:grpSpPr>
                      <wps:wsp>
                        <wps:cNvPr id="199" name="Elipse 199"/>
                        <wps:cNvSpPr/>
                        <wps:spPr>
                          <a:xfrm>
                            <a:off x="0" y="0"/>
                            <a:ext cx="60025" cy="60025"/>
                          </a:xfrm>
                          <a:prstGeom prst="ellipse">
                            <a:avLst/>
                          </a:prstGeom>
                          <a:solidFill>
                            <a:srgbClr val="6CC6C9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0" name="Elipse 200"/>
                        <wps:cNvSpPr/>
                        <wps:spPr>
                          <a:xfrm>
                            <a:off x="2753249" y="0"/>
                            <a:ext cx="60025" cy="60025"/>
                          </a:xfrm>
                          <a:prstGeom prst="ellipse">
                            <a:avLst/>
                          </a:prstGeom>
                          <a:solidFill>
                            <a:srgbClr val="6CC6C9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B23C637" id="Grupo 201" o:spid="_x0000_s1026" style="position:absolute;margin-left:91pt;margin-top:208.9pt;width:221.5pt;height:4.75pt;z-index:251727872" coordsize="28132,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">
                <v:oval id="Elipse 199" o:spid="_x0000_s1027" style="position:absolute;width:600;height:60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7hiPsUA&#10;AADcAAAADwAAAGRycy9kb3ducmV2LnhtbERPS2vCQBC+F/oflin0VjcqtJq6SlCEFunBF9LbkJ0m&#10;qdnZsLtNUn99tyB4m4/vObNFb2rRkvOVZQXDQQKCOLe64kLBYb9+moDwAVljbZkU/JKHxfz+boap&#10;th1vqd2FQsQQ9ikqKENoUil9XpJBP7ANceS+rDMYInSF1A67GG5qOUqSZ2mw4thQYkPLkvLz7sco&#10;2IRWv2fZ52kyHq5Gx+7j4sYv30o9PvTZK4hAfbiJr+43HedPp/D/TLxAzv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fuGI+xQAAANwAAAAPAAAAAAAAAAAAAAAAAJgCAABkcnMv&#10;ZG93bnJldi54bWxQSwUGAAAAAAQABAD1AAAAigMAAAAA&#10;" fillcolor="#6cc6c9" stroked="f" strokeweight="1.5pt">
                  <v:stroke endcap="round"/>
                </v:oval>
                <v:oval id="Elipse 200" o:spid="_x0000_s1028" style="position:absolute;left:27532;width:600;height:60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a0/WMYA&#10;AADcAAAADwAAAGRycy9kb3ducmV2LnhtbESPQWvCQBSE7wX/w/IEb3WjQpXUVUKLoEgP2hbx9si+&#10;JtHs27C7Jml/fbcg9DjMzDfMct2bWrTkfGVZwWScgCDOra64UPDxvnlcgPABWWNtmRR8k4f1avCw&#10;xFTbjg/UHkMhIoR9igrKEJpUSp+XZNCPbUMcvS/rDIYoXSG1wy7CTS2nSfIkDVYcF0ps6KWk/Hq8&#10;GQX70Opdlp1Pi9nkdfrZvf242fyi1GjYZ88gAvXhP3xvb7WCSIS/M/EIyNU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/a0/WMYAAADcAAAADwAAAAAAAAAAAAAAAACYAgAAZHJz&#10;L2Rvd25yZXYueG1sUEsFBgAAAAAEAAQA9QAAAIsDAAAAAA==&#10;" fillcolor="#6cc6c9" stroked="f" strokeweight="1.5pt">
                  <v:stroke endcap="round"/>
                </v:oval>
              </v:group>
            </w:pict>
          </mc:Fallback>
        </mc:AlternateContent>
      </w:r>
      <w:r w:rsidR="001468FC" w:rsidRPr="007B58EF">
        <w:rPr>
          <w:b/>
          <w:noProof/>
          <w:sz w:val="40"/>
          <w:szCs w:val="40"/>
          <w:lang w:val="es-MX" w:eastAsia="es-MX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303CFE2" wp14:editId="244B023F">
                <wp:simplePos x="0" y="0"/>
                <wp:positionH relativeFrom="column">
                  <wp:posOffset>2869160</wp:posOffset>
                </wp:positionH>
                <wp:positionV relativeFrom="paragraph">
                  <wp:posOffset>5234130</wp:posOffset>
                </wp:positionV>
                <wp:extent cx="4145" cy="4110375"/>
                <wp:effectExtent l="0" t="0" r="34290" b="23495"/>
                <wp:wrapNone/>
                <wp:docPr id="19" name="Conector recto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45" cy="4110375"/>
                        </a:xfrm>
                        <a:prstGeom prst="line">
                          <a:avLst/>
                        </a:prstGeom>
                        <a:ln>
                          <a:solidFill>
                            <a:srgbClr val="6CC6C9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29C160B" id="Conector recto 19" o:spid="_x0000_s1026" style="position:absolute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25.9pt,412.15pt" to="226.25pt,73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" strokecolor="#6cc6c9">
                <v:stroke endcap="round"/>
              </v:line>
            </w:pict>
          </mc:Fallback>
        </mc:AlternateContent>
      </w:r>
      <w:r w:rsidR="001468FC" w:rsidRPr="007B58EF">
        <w:rPr>
          <w:b/>
          <w:noProof/>
          <w:sz w:val="40"/>
          <w:szCs w:val="40"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03296" behindDoc="0" locked="0" layoutInCell="1" allowOverlap="1" wp14:anchorId="6CA1E900" wp14:editId="1A749518">
                <wp:simplePos x="0" y="0"/>
                <wp:positionH relativeFrom="margin">
                  <wp:posOffset>3411855</wp:posOffset>
                </wp:positionH>
                <wp:positionV relativeFrom="paragraph">
                  <wp:posOffset>4819650</wp:posOffset>
                </wp:positionV>
                <wp:extent cx="2553970" cy="1404620"/>
                <wp:effectExtent l="0" t="0" r="0" b="7620"/>
                <wp:wrapSquare wrapText="bothSides"/>
                <wp:docPr id="265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53970" cy="140462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3060E" w:rsidRPr="00EC1BC7" w:rsidRDefault="0033060E" w:rsidP="0033060E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>EXPERIENCIA LABORAL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6CA1E900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left:0;text-align:left;margin-left:268.65pt;margin-top:379.5pt;width:201.1pt;height:110.6pt;z-index:251703296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" fillcolor="#1c6194 [2405]" stroked="f">
                <v:textbox style="mso-fit-shape-to-text:t">
                  <w:txbxContent>
                    <w:p w:rsidR="0033060E" w:rsidRPr="00EC1BC7" w:rsidRDefault="0033060E" w:rsidP="0033060E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FFFFFF" w:themeColor="background1"/>
                          <w:sz w:val="28"/>
                          <w:szCs w:val="28"/>
                        </w:rPr>
                      </w:pPr>
                      <w:r>
                        <w:rPr>
                          <w:rFonts w:ascii="Century Gothic" w:hAnsi="Century Gothic"/>
                          <w:b/>
                          <w:color w:val="FFFFFF" w:themeColor="background1"/>
                          <w:sz w:val="28"/>
                          <w:szCs w:val="28"/>
                        </w:rPr>
                        <w:t>EXPERIENCIA LABORAL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1468FC" w:rsidRPr="007B58EF">
        <w:rPr>
          <w:b/>
          <w:noProof/>
          <w:sz w:val="40"/>
          <w:szCs w:val="40"/>
          <w:lang w:val="es-MX" w:eastAsia="es-MX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0588895F" wp14:editId="620AB835">
                <wp:simplePos x="0" y="0"/>
                <wp:positionH relativeFrom="column">
                  <wp:posOffset>3209813</wp:posOffset>
                </wp:positionH>
                <wp:positionV relativeFrom="paragraph">
                  <wp:posOffset>4869180</wp:posOffset>
                </wp:positionV>
                <wp:extent cx="2988945" cy="360680"/>
                <wp:effectExtent l="0" t="0" r="1905" b="1270"/>
                <wp:wrapNone/>
                <wp:docPr id="22" name="Rectángulo redondeado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88945" cy="360680"/>
                        </a:xfrm>
                        <a:prstGeom prst="roundRect">
                          <a:avLst/>
                        </a:prstGeom>
                        <a:solidFill>
                          <a:srgbClr val="DADADA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70151E26" id="Rectángulo redondeado 22" o:spid="_x0000_s1026" style="position:absolute;margin-left:252.75pt;margin-top:383.4pt;width:235.35pt;height:28.4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" fillcolor="#dadada" stroked="f" strokeweight="1.5pt">
                <v:stroke endcap="round"/>
              </v:roundrect>
            </w:pict>
          </mc:Fallback>
        </mc:AlternateContent>
      </w:r>
      <w:r w:rsidR="0033060E" w:rsidRPr="007B58EF">
        <w:rPr>
          <w:b/>
          <w:noProof/>
          <w:sz w:val="40"/>
          <w:szCs w:val="40"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68528C34" wp14:editId="41D98BAB">
                <wp:simplePos x="0" y="0"/>
                <wp:positionH relativeFrom="margin">
                  <wp:posOffset>1681701</wp:posOffset>
                </wp:positionH>
                <wp:positionV relativeFrom="paragraph">
                  <wp:posOffset>3220085</wp:posOffset>
                </wp:positionV>
                <wp:extent cx="2374900" cy="1404620"/>
                <wp:effectExtent l="0" t="0" r="0" b="0"/>
                <wp:wrapSquare wrapText="bothSides"/>
                <wp:docPr id="15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90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C1BC7" w:rsidRPr="00EC1BC7" w:rsidRDefault="00EC1BC7" w:rsidP="00EC1BC7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EC1BC7">
                              <w:rPr>
                                <w:rFonts w:ascii="Century Gothic" w:hAnsi="Century Gothic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>EXTRACTO PROFESIONAL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8528C34" id="_x0000_s1027" type="#_x0000_t202" style="position:absolute;left:0;text-align:left;margin-left:132.4pt;margin-top:253.55pt;width:187pt;height:110.6pt;z-index:251660288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" filled="f" stroked="f">
                <v:textbox style="mso-fit-shape-to-text:t">
                  <w:txbxContent>
                    <w:p w:rsidR="00EC1BC7" w:rsidRPr="00EC1BC7" w:rsidRDefault="00EC1BC7" w:rsidP="00EC1BC7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FFFFFF" w:themeColor="background1"/>
                          <w:sz w:val="28"/>
                          <w:szCs w:val="28"/>
                        </w:rPr>
                      </w:pPr>
                      <w:r w:rsidRPr="00EC1BC7">
                        <w:rPr>
                          <w:rFonts w:ascii="Century Gothic" w:hAnsi="Century Gothic"/>
                          <w:b/>
                          <w:color w:val="FFFFFF" w:themeColor="background1"/>
                          <w:sz w:val="28"/>
                          <w:szCs w:val="28"/>
                        </w:rPr>
                        <w:t>EXTRACTO PROFESIONAL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5943CD" w:rsidRPr="007B58EF">
        <w:rPr>
          <w:b/>
          <w:noProof/>
          <w:color w:val="0070C0"/>
          <w:sz w:val="40"/>
          <w:szCs w:val="40"/>
          <w:lang w:val="es-MX" w:eastAsia="es-MX"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51D004B9" wp14:editId="345212BC">
                <wp:simplePos x="0" y="0"/>
                <wp:positionH relativeFrom="page">
                  <wp:posOffset>3175</wp:posOffset>
                </wp:positionH>
                <wp:positionV relativeFrom="paragraph">
                  <wp:posOffset>3173730</wp:posOffset>
                </wp:positionV>
                <wp:extent cx="7550785" cy="389890"/>
                <wp:effectExtent l="0" t="0" r="0" b="0"/>
                <wp:wrapNone/>
                <wp:docPr id="11" name="Rectángulo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50785" cy="38989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4F5AAD0F" id="Rectángulo 11" o:spid="_x0000_s1026" style="position:absolute;margin-left:.25pt;margin-top:249.9pt;width:594.55pt;height:30.7pt;z-index:251653120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" fillcolor="#1c6194 [2405]" stroked="f" strokeweight="1.5pt">
                <v:stroke endcap="round"/>
                <w10:wrap anchorx="page"/>
              </v:rect>
            </w:pict>
          </mc:Fallback>
        </mc:AlternateContent>
      </w:r>
      <w:r w:rsidR="005943CD" w:rsidRPr="007B58EF">
        <w:rPr>
          <w:b/>
          <w:noProof/>
          <w:sz w:val="40"/>
          <w:szCs w:val="40"/>
          <w:lang w:val="es-MX" w:eastAsia="es-MX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BA594DB" wp14:editId="2A4C783E">
                <wp:simplePos x="0" y="0"/>
                <wp:positionH relativeFrom="page">
                  <wp:posOffset>3175</wp:posOffset>
                </wp:positionH>
                <wp:positionV relativeFrom="paragraph">
                  <wp:posOffset>4722495</wp:posOffset>
                </wp:positionV>
                <wp:extent cx="7550785" cy="81915"/>
                <wp:effectExtent l="0" t="0" r="12065" b="13335"/>
                <wp:wrapNone/>
                <wp:docPr id="16" name="Rectángulo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50785" cy="81915"/>
                        </a:xfrm>
                        <a:prstGeom prst="rect">
                          <a:avLst/>
                        </a:prstGeom>
                        <a:solidFill>
                          <a:srgbClr val="6CC6C9"/>
                        </a:solidFill>
                        <a:ln>
                          <a:solidFill>
                            <a:schemeClr val="accent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0362A33" id="Rectángulo 16" o:spid="_x0000_s1026" style="position:absolute;margin-left:.25pt;margin-top:371.85pt;width:594.55pt;height:6.45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" fillcolor="#6cc6c9" strokecolor="#1481ab [2404]" strokeweight="1.5pt">
                <v:stroke endcap="round"/>
                <w10:wrap anchorx="page"/>
              </v:rect>
            </w:pict>
          </mc:Fallback>
        </mc:AlternateContent>
      </w:r>
      <w:r w:rsidR="007B58EF" w:rsidRPr="007B58EF">
        <w:rPr>
          <w:b/>
          <w:sz w:val="40"/>
          <w:szCs w:val="40"/>
        </w:rPr>
        <w:t>NOMBRE</w:t>
      </w:r>
    </w:p>
    <w:p w:rsidR="00327F87" w:rsidRDefault="00327F87" w:rsidP="00327F87">
      <w:pPr>
        <w:jc w:val="center"/>
        <w:rPr>
          <w:b/>
          <w:sz w:val="40"/>
          <w:szCs w:val="40"/>
        </w:rPr>
      </w:pPr>
      <w:bookmarkStart w:id="0" w:name="_GoBack"/>
      <w:r>
        <w:rPr>
          <w:b/>
          <w:sz w:val="40"/>
          <w:szCs w:val="40"/>
        </w:rPr>
        <w:t>Daniel Cabrera Aguilar</w:t>
      </w:r>
    </w:p>
    <w:bookmarkEnd w:id="0"/>
    <w:p w:rsidR="0028059C" w:rsidRPr="0028059C" w:rsidRDefault="009B11B9" w:rsidP="0028059C">
      <w:r>
        <w:rPr>
          <w:noProof/>
          <w:lang w:val="es-MX" w:eastAsia="es-MX"/>
        </w:rPr>
        <mc:AlternateContent>
          <mc:Choice Requires="wpg">
            <w:drawing>
              <wp:anchor distT="0" distB="0" distL="114300" distR="114300" simplePos="0" relativeHeight="251650048" behindDoc="0" locked="0" layoutInCell="1" allowOverlap="1" wp14:anchorId="49104DF7" wp14:editId="118BCA6F">
                <wp:simplePos x="0" y="0"/>
                <wp:positionH relativeFrom="margin">
                  <wp:posOffset>-428625</wp:posOffset>
                </wp:positionH>
                <wp:positionV relativeFrom="paragraph">
                  <wp:posOffset>238760</wp:posOffset>
                </wp:positionV>
                <wp:extent cx="6581140" cy="590550"/>
                <wp:effectExtent l="0" t="0" r="0" b="0"/>
                <wp:wrapNone/>
                <wp:docPr id="9" name="Grupo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81140" cy="590550"/>
                          <a:chOff x="0" y="0"/>
                          <a:chExt cx="6550319" cy="282102"/>
                        </a:xfrm>
                        <a:solidFill>
                          <a:schemeClr val="accent2">
                            <a:lumMod val="75000"/>
                          </a:schemeClr>
                        </a:solidFill>
                      </wpg:grpSpPr>
                      <wps:wsp>
                        <wps:cNvPr id="6" name="Rectángulo 6"/>
                        <wps:cNvSpPr/>
                        <wps:spPr>
                          <a:xfrm>
                            <a:off x="237486" y="0"/>
                            <a:ext cx="6070059" cy="282102"/>
                          </a:xfrm>
                          <a:prstGeom prst="rect">
                            <a:avLst/>
                          </a:prstGeom>
                          <a:solidFill>
                            <a:schemeClr val="accent2">
                              <a:lumMod val="75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Triángulo isósceles 7"/>
                        <wps:cNvSpPr/>
                        <wps:spPr>
                          <a:xfrm rot="16200000">
                            <a:off x="-19367" y="20548"/>
                            <a:ext cx="280670" cy="241935"/>
                          </a:xfrm>
                          <a:prstGeom prst="triangle">
                            <a:avLst/>
                          </a:prstGeom>
                          <a:grp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Triángulo isósceles 8"/>
                        <wps:cNvSpPr/>
                        <wps:spPr>
                          <a:xfrm rot="5400000">
                            <a:off x="6288965" y="20548"/>
                            <a:ext cx="280671" cy="242036"/>
                          </a:xfrm>
                          <a:prstGeom prst="triangle">
                            <a:avLst/>
                          </a:prstGeom>
                          <a:grp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C55C001" id="Grupo 9" o:spid="_x0000_s1026" style="position:absolute;margin-left:-33.75pt;margin-top:18.8pt;width:518.2pt;height:46.5pt;z-index:251650048;mso-position-horizontal-relative:margin;mso-width-relative:margin;mso-height-relative:margin" coordsize="65503,28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">
                <v:rect id="Rectángulo 6" o:spid="_x0000_s1027" style="position:absolute;left:2374;width:60701;height:282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j7928UA&#10;AADaAAAADwAAAGRycy9kb3ducmV2LnhtbESPzWrCQBSF94LvMNyCO51URGrMREQU2ypI1S66u2Su&#10;STRzJ2RGTfv0HaHQ5eH8fJxk1ppK3KhxpWUFz4MIBHFmdcm5guNh1X8B4TyyxsoyKfgmB7O020kw&#10;1vbOH3Tb+1yEEXYxKii8r2MpXVaQQTewNXHwTrYx6INscqkbvIdxU8lhFI2lwZIDocCaFgVll/3V&#10;BO561163y836beJHP1/28xAN389K9Z7a+RSEp9b/h//ar1rBGB5Xwg2Q6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KPv3bxQAAANoAAAAPAAAAAAAAAAAAAAAAAJgCAABkcnMv&#10;ZG93bnJldi54bWxQSwUGAAAAAAQABAD1AAAAigMAAAAA&#10;" fillcolor="#1c6194 [2405]" stroked="f" strokeweight="1.5pt">
                  <v:stroke endcap="round"/>
                </v:rect>
                <v:shapetype id="_x0000_t5" coordsize="21600,21600" o:spt="5" adj="10800" path="m@0,l,21600r21600,xe">
                  <v:stroke joinstyle="miter"/>
                  <v:formulas>
                    <v:f eqn="val #0"/>
                    <v:f eqn="prod #0 1 2"/>
                    <v:f eqn="sum @1 10800 0"/>
                  </v:formulas>
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<v:handles>
                    <v:h position="#0,topLeft" xrange="0,21600"/>
                  </v:handles>
                </v:shapetype>
                <v:shape id="Triángulo isósceles 7" o:spid="_x0000_s1028" type="#_x0000_t5" style="position:absolute;left:-194;top:205;width:2807;height:2419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vfILsIA&#10;AADaAAAADwAAAGRycy9kb3ducmV2LnhtbESPQWvCQBSE74L/YXmCN7NR1JbUTbAthfZobO+P7Osm&#10;bfZtzG41+fduQfA4zMw3zK4YbCvO1PvGsYJlkoIgrpxu2Cj4PL4tHkH4gKyxdUwKRvJQ5NPJDjPt&#10;LnygcxmMiBD2GSqoQ+gyKX1Vk0WfuI44et+utxii7I3UPV4i3LZylaZbabHhuFBjRy81Vb/ln1Xg&#10;lutS/2z0KTUfX11jtuPq+XVUaj4b9k8gAg3hHr6137WCB/i/Em+AzK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W98guwgAAANoAAAAPAAAAAAAAAAAAAAAAAJgCAABkcnMvZG93&#10;bnJldi54bWxQSwUGAAAAAAQABAD1AAAAhwMAAAAA&#10;" filled="f" stroked="f" strokeweight="1.5pt">
                  <v:stroke endcap="round"/>
                </v:shape>
                <v:shape id="Triángulo isósceles 8" o:spid="_x0000_s1029" type="#_x0000_t5" style="position:absolute;left:62889;top:205;width:2807;height:2421;rotation: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x0vEsEA&#10;AADaAAAADwAAAGRycy9kb3ducmV2LnhtbERPS08CMRC+k/gfmjHhBq1gDFkpRHkkcPAgevA42Y67&#10;i9vp2hZY/z1zIPH45XvPl71v1ZliagJbeBgbUMRlcA1XFj4/tqMZqJSRHbaBycIfJVgu7gZzLFy4&#10;8DudD7lSEsKpQAt1zl2hdSpr8pjGoSMW7jtEj1lgrLSLeJFw3+qJMU/aY8PSUGNHq5rKn8PJy4xo&#10;NvujeTxOd/vJ72z6uv5ava2tHd73L8+gMvX5X3xz75wF2SpXxA96cQ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cdLxLBAAAA2gAAAA8AAAAAAAAAAAAAAAAAmAIAAGRycy9kb3du&#10;cmV2LnhtbFBLBQYAAAAABAAEAPUAAACGAwAAAAA=&#10;" filled="f" stroked="f" strokeweight="1.5pt">
                  <v:stroke endcap="round"/>
                </v:shape>
                <w10:wrap anchorx="margin"/>
              </v:group>
            </w:pict>
          </mc:Fallback>
        </mc:AlternateContent>
      </w:r>
      <w:r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52096" behindDoc="0" locked="0" layoutInCell="1" allowOverlap="1" wp14:anchorId="549C6B8E" wp14:editId="0FD7139C">
                <wp:simplePos x="0" y="0"/>
                <wp:positionH relativeFrom="margin">
                  <wp:posOffset>485775</wp:posOffset>
                </wp:positionH>
                <wp:positionV relativeFrom="paragraph">
                  <wp:posOffset>238760</wp:posOffset>
                </wp:positionV>
                <wp:extent cx="5019675" cy="581025"/>
                <wp:effectExtent l="0" t="0" r="9525" b="9525"/>
                <wp:wrapSquare wrapText="bothSides"/>
                <wp:docPr id="10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19675" cy="58102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046C6" w:rsidRPr="009B3512" w:rsidRDefault="00367938" w:rsidP="009B3512">
                            <w:pPr>
                              <w:spacing w:after="0"/>
                              <w:rPr>
                                <w:rFonts w:ascii="Century Gothic" w:hAnsi="Century Gothic"/>
                                <w:color w:val="FFFFFF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color w:val="FFFFFF"/>
                                <w:sz w:val="20"/>
                                <w:szCs w:val="20"/>
                              </w:rPr>
                              <w:t>Área Asignada</w:t>
                            </w:r>
                            <w:r w:rsidR="00661495">
                              <w:rPr>
                                <w:rFonts w:ascii="Century Gothic" w:hAnsi="Century Gothic"/>
                                <w:color w:val="FFFFFF"/>
                                <w:sz w:val="20"/>
                                <w:szCs w:val="20"/>
                              </w:rPr>
                              <w:t xml:space="preserve">: </w:t>
                            </w:r>
                            <w:r w:rsidR="00D8476E">
                              <w:rPr>
                                <w:rFonts w:ascii="Century Gothic" w:hAnsi="Century Gothic"/>
                                <w:color w:val="FFFFFF"/>
                                <w:sz w:val="20"/>
                                <w:szCs w:val="20"/>
                              </w:rPr>
                              <w:t>Administración General</w:t>
                            </w:r>
                            <w:r w:rsidR="00C52D6E">
                              <w:rPr>
                                <w:rFonts w:ascii="Century Gothic" w:hAnsi="Century Gothic"/>
                                <w:color w:val="FFFFFF"/>
                                <w:sz w:val="20"/>
                                <w:szCs w:val="20"/>
                              </w:rPr>
                              <w:t>:</w:t>
                            </w:r>
                            <w:r w:rsidR="009B3512" w:rsidRPr="009B3512">
                              <w:rPr>
                                <w:rFonts w:ascii="Century Gothic" w:hAnsi="Century Gothic"/>
                                <w:color w:val="FFFFFF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D72587">
                              <w:rPr>
                                <w:rFonts w:ascii="Century Gothic" w:hAnsi="Century Gothic"/>
                                <w:b/>
                                <w:color w:val="FFFFFF"/>
                                <w:sz w:val="20"/>
                                <w:szCs w:val="20"/>
                              </w:rPr>
                              <w:t>A</w:t>
                            </w:r>
                            <w:r w:rsidR="009B3512" w:rsidRPr="009B3512">
                              <w:rPr>
                                <w:rFonts w:ascii="Century Gothic" w:hAnsi="Century Gothic"/>
                                <w:color w:val="FFFFFF"/>
                                <w:sz w:val="20"/>
                                <w:szCs w:val="20"/>
                              </w:rPr>
                              <w:t xml:space="preserve">nte el Instituto Nacional de Transparencia, Acceso a </w:t>
                            </w:r>
                            <w:r w:rsidR="009B3512">
                              <w:rPr>
                                <w:rFonts w:ascii="Century Gothic" w:hAnsi="Century Gothic"/>
                                <w:color w:val="FFFFFF"/>
                                <w:sz w:val="20"/>
                                <w:szCs w:val="20"/>
                              </w:rPr>
                              <w:t xml:space="preserve">la Información y Protección de Datos Personales </w:t>
                            </w:r>
                            <w:r w:rsidR="009B11B9">
                              <w:rPr>
                                <w:rFonts w:ascii="Century Gothic" w:hAnsi="Century Gothic"/>
                                <w:color w:val="FFFFFF"/>
                                <w:sz w:val="20"/>
                                <w:szCs w:val="20"/>
                              </w:rPr>
                              <w:t>del Partido Acción Nacional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9C6B8E" id="_x0000_s1028" type="#_x0000_t202" style="position:absolute;margin-left:38.25pt;margin-top:18.8pt;width:395.25pt;height:45.75pt;z-index:25165209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" fillcolor="#1c6194 [2405]" stroked="f">
                <v:textbox>
                  <w:txbxContent>
                    <w:p w:rsidR="00E046C6" w:rsidRPr="009B3512" w:rsidRDefault="00367938" w:rsidP="009B3512">
                      <w:pPr>
                        <w:spacing w:after="0"/>
                        <w:rPr>
                          <w:rFonts w:ascii="Century Gothic" w:hAnsi="Century Gothic"/>
                          <w:color w:val="FFFFFF"/>
                          <w:sz w:val="20"/>
                          <w:szCs w:val="20"/>
                        </w:rPr>
                      </w:pPr>
                      <w:r>
                        <w:rPr>
                          <w:rFonts w:ascii="Century Gothic" w:hAnsi="Century Gothic"/>
                          <w:color w:val="FFFFFF"/>
                          <w:sz w:val="20"/>
                          <w:szCs w:val="20"/>
                        </w:rPr>
                        <w:t>Área Asignada</w:t>
                      </w:r>
                      <w:r w:rsidR="00661495">
                        <w:rPr>
                          <w:rFonts w:ascii="Century Gothic" w:hAnsi="Century Gothic"/>
                          <w:color w:val="FFFFFF"/>
                          <w:sz w:val="20"/>
                          <w:szCs w:val="20"/>
                        </w:rPr>
                        <w:t xml:space="preserve">: </w:t>
                      </w:r>
                      <w:r w:rsidR="00D8476E">
                        <w:rPr>
                          <w:rFonts w:ascii="Century Gothic" w:hAnsi="Century Gothic"/>
                          <w:color w:val="FFFFFF"/>
                          <w:sz w:val="20"/>
                          <w:szCs w:val="20"/>
                        </w:rPr>
                        <w:t>Administración General</w:t>
                      </w:r>
                      <w:r w:rsidR="00C52D6E">
                        <w:rPr>
                          <w:rFonts w:ascii="Century Gothic" w:hAnsi="Century Gothic"/>
                          <w:color w:val="FFFFFF"/>
                          <w:sz w:val="20"/>
                          <w:szCs w:val="20"/>
                        </w:rPr>
                        <w:t>:</w:t>
                      </w:r>
                      <w:r w:rsidR="009B3512" w:rsidRPr="009B3512">
                        <w:rPr>
                          <w:rFonts w:ascii="Century Gothic" w:hAnsi="Century Gothic"/>
                          <w:color w:val="FFFFFF"/>
                          <w:sz w:val="20"/>
                          <w:szCs w:val="20"/>
                        </w:rPr>
                        <w:t xml:space="preserve"> </w:t>
                      </w:r>
                      <w:r w:rsidR="00D72587">
                        <w:rPr>
                          <w:rFonts w:ascii="Century Gothic" w:hAnsi="Century Gothic"/>
                          <w:b/>
                          <w:color w:val="FFFFFF"/>
                          <w:sz w:val="20"/>
                          <w:szCs w:val="20"/>
                        </w:rPr>
                        <w:t>A</w:t>
                      </w:r>
                      <w:r w:rsidR="009B3512" w:rsidRPr="009B3512">
                        <w:rPr>
                          <w:rFonts w:ascii="Century Gothic" w:hAnsi="Century Gothic"/>
                          <w:color w:val="FFFFFF"/>
                          <w:sz w:val="20"/>
                          <w:szCs w:val="20"/>
                        </w:rPr>
                        <w:t xml:space="preserve">nte el Instituto Nacional de Transparencia, Acceso a </w:t>
                      </w:r>
                      <w:r w:rsidR="009B3512">
                        <w:rPr>
                          <w:rFonts w:ascii="Century Gothic" w:hAnsi="Century Gothic"/>
                          <w:color w:val="FFFFFF"/>
                          <w:sz w:val="20"/>
                          <w:szCs w:val="20"/>
                        </w:rPr>
                        <w:t xml:space="preserve">la Información y Protección de Datos Personales </w:t>
                      </w:r>
                      <w:r w:rsidR="009B11B9">
                        <w:rPr>
                          <w:rFonts w:ascii="Century Gothic" w:hAnsi="Century Gothic"/>
                          <w:color w:val="FFFFFF"/>
                          <w:sz w:val="20"/>
                          <w:szCs w:val="20"/>
                        </w:rPr>
                        <w:t>del Partido Acción Nacional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28059C" w:rsidRPr="0028059C" w:rsidRDefault="001A6067" w:rsidP="0028059C">
      <w:r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29920" behindDoc="0" locked="0" layoutInCell="1" allowOverlap="1" wp14:anchorId="7915E996" wp14:editId="58AF1FEB">
                <wp:simplePos x="0" y="0"/>
                <wp:positionH relativeFrom="margin">
                  <wp:align>center</wp:align>
                </wp:positionH>
                <wp:positionV relativeFrom="paragraph">
                  <wp:posOffset>806450</wp:posOffset>
                </wp:positionV>
                <wp:extent cx="6138545" cy="311150"/>
                <wp:effectExtent l="0" t="0" r="14605" b="12700"/>
                <wp:wrapSquare wrapText="bothSides"/>
                <wp:docPr id="20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38545" cy="31115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  <a:effectLst/>
                      </wps:spPr>
                      <wps:txbx>
                        <w:txbxContent>
                          <w:p w:rsidR="003D4E50" w:rsidRPr="00DC3905" w:rsidRDefault="00256983" w:rsidP="00327F87">
                            <w:pPr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  <w:lang w:val="es-MX"/>
                              </w:rPr>
                            </w:pPr>
                            <w:r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  <w:lang w:val="es-MX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15E996" id="_x0000_s1029" type="#_x0000_t202" style="position:absolute;margin-left:0;margin-top:63.5pt;width:483.35pt;height:24.5pt;z-index:251729920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" filled="f" strokecolor="white [3212]">
                <v:textbox>
                  <w:txbxContent>
                    <w:p w:rsidR="003D4E50" w:rsidRPr="00DC3905" w:rsidRDefault="00256983" w:rsidP="00327F87">
                      <w:pPr>
                        <w:rPr>
                          <w:rFonts w:ascii="Verdana" w:hAnsi="Verdana"/>
                          <w:b/>
                          <w:sz w:val="20"/>
                          <w:szCs w:val="20"/>
                          <w:lang w:val="es-MX"/>
                        </w:rPr>
                      </w:pPr>
                      <w:r>
                        <w:rPr>
                          <w:rFonts w:ascii="Verdana" w:hAnsi="Verdana"/>
                          <w:b/>
                          <w:sz w:val="20"/>
                          <w:szCs w:val="20"/>
                          <w:lang w:val="es-MX"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51686119" wp14:editId="2C61D70C">
                <wp:simplePos x="0" y="0"/>
                <wp:positionH relativeFrom="margin">
                  <wp:align>center</wp:align>
                </wp:positionH>
                <wp:positionV relativeFrom="paragraph">
                  <wp:posOffset>731520</wp:posOffset>
                </wp:positionV>
                <wp:extent cx="6109397" cy="0"/>
                <wp:effectExtent l="0" t="0" r="24765" b="19050"/>
                <wp:wrapNone/>
                <wp:docPr id="197" name="Conector recto 1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09397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rgbClr val="6CC6C9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A85AE56" id="Conector recto 197" o:spid="_x0000_s1026" style="position:absolute;z-index:251721728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" from="0,57.6pt" to="481.05pt,5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" strokecolor="#6cc6c9" strokeweight="1.5pt">
                <v:stroke endcap="round"/>
                <w10:wrap anchorx="margin"/>
              </v:line>
            </w:pict>
          </mc:Fallback>
        </mc:AlternateContent>
      </w:r>
    </w:p>
    <w:p w:rsidR="00D72587" w:rsidRDefault="00D72587" w:rsidP="0011595F">
      <w:pPr>
        <w:tabs>
          <w:tab w:val="left" w:pos="5595"/>
        </w:tabs>
      </w:pPr>
    </w:p>
    <w:p w:rsidR="009B3512" w:rsidRDefault="009B3512" w:rsidP="0011595F">
      <w:pPr>
        <w:tabs>
          <w:tab w:val="left" w:pos="5595"/>
        </w:tabs>
      </w:pPr>
      <w:r w:rsidRPr="003557B5">
        <w:rPr>
          <w:noProof/>
          <w:color w:val="FFFFFF" w:themeColor="background1"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56192" behindDoc="0" locked="0" layoutInCell="1" allowOverlap="1" wp14:anchorId="58EE249D" wp14:editId="42FF874F">
                <wp:simplePos x="0" y="0"/>
                <wp:positionH relativeFrom="margin">
                  <wp:posOffset>-571500</wp:posOffset>
                </wp:positionH>
                <wp:positionV relativeFrom="paragraph">
                  <wp:posOffset>753745</wp:posOffset>
                </wp:positionV>
                <wp:extent cx="6798310" cy="1104900"/>
                <wp:effectExtent l="0" t="0" r="0" b="0"/>
                <wp:wrapSquare wrapText="bothSides"/>
                <wp:docPr id="281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98310" cy="11049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134D8" w:rsidRDefault="006134D8" w:rsidP="008B583C">
                            <w:pPr>
                              <w:pStyle w:val="Textoindependiente2"/>
                              <w:spacing w:line="240" w:lineRule="atLeast"/>
                              <w:ind w:right="72"/>
                              <w:jc w:val="both"/>
                              <w:rPr>
                                <w:rFonts w:ascii="Century Gothic" w:hAnsi="Century Gothic"/>
                                <w:color w:val="134163" w:themeColor="accent2" w:themeShade="80"/>
                                <w:sz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:rsidR="0011595F" w:rsidRDefault="0011595F" w:rsidP="000F4FB3">
                            <w:pPr>
                              <w:pStyle w:val="Textoindependiente2"/>
                              <w:spacing w:line="240" w:lineRule="atLeast"/>
                              <w:ind w:right="72"/>
                              <w:jc w:val="center"/>
                              <w:rPr>
                                <w:rFonts w:ascii="Century Gothic" w:hAnsi="Century Gothic"/>
                                <w:b/>
                                <w:color w:val="134163" w:themeColor="accent2" w:themeShade="80"/>
                                <w:sz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:rsidR="0011595F" w:rsidRDefault="0011595F" w:rsidP="008B583C">
                            <w:pPr>
                              <w:pStyle w:val="Textoindependiente2"/>
                              <w:spacing w:line="240" w:lineRule="atLeast"/>
                              <w:ind w:right="72"/>
                              <w:jc w:val="both"/>
                              <w:rPr>
                                <w:rFonts w:ascii="Century Gothic" w:hAnsi="Century Gothic"/>
                                <w:color w:val="134163" w:themeColor="accent2" w:themeShade="80"/>
                                <w:sz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:rsidR="0011595F" w:rsidRDefault="0011595F" w:rsidP="008B583C">
                            <w:pPr>
                              <w:pStyle w:val="Textoindependiente2"/>
                              <w:spacing w:line="240" w:lineRule="atLeast"/>
                              <w:ind w:right="72"/>
                              <w:jc w:val="both"/>
                              <w:rPr>
                                <w:rFonts w:ascii="Century Gothic" w:hAnsi="Century Gothic"/>
                                <w:color w:val="134163" w:themeColor="accent2" w:themeShade="80"/>
                                <w:sz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:rsidR="0011595F" w:rsidRPr="00FD162E" w:rsidRDefault="0011595F" w:rsidP="00FD162E">
                            <w:pPr>
                              <w:pStyle w:val="Textoindependiente2"/>
                              <w:spacing w:line="240" w:lineRule="atLeast"/>
                              <w:ind w:right="72"/>
                              <w:jc w:val="center"/>
                              <w:rPr>
                                <w:rFonts w:ascii="Century Gothic" w:hAnsi="Century Gothic"/>
                                <w:b/>
                                <w:color w:val="134163" w:themeColor="accent2" w:themeShade="80"/>
                                <w:sz w:val="36"/>
                                <w:szCs w:val="3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:rsidR="0011595F" w:rsidRPr="00FD162E" w:rsidRDefault="0011595F" w:rsidP="00FD162E">
                            <w:pPr>
                              <w:pStyle w:val="Textoindependiente2"/>
                              <w:spacing w:line="240" w:lineRule="atLeast"/>
                              <w:ind w:right="72"/>
                              <w:jc w:val="center"/>
                              <w:rPr>
                                <w:rFonts w:ascii="Century Gothic" w:hAnsi="Century Gothic"/>
                                <w:b/>
                                <w:color w:val="134163" w:themeColor="accent2" w:themeShade="80"/>
                                <w:sz w:val="36"/>
                                <w:szCs w:val="3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EE249D" id="_x0000_s1030" type="#_x0000_t202" style="position:absolute;margin-left:-45pt;margin-top:59.35pt;width:535.3pt;height:87pt;z-index:25165619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" filled="f" stroked="f">
                <v:textbox>
                  <w:txbxContent>
                    <w:p w:rsidR="006134D8" w:rsidRDefault="006134D8" w:rsidP="008B583C">
                      <w:pPr>
                        <w:pStyle w:val="Textoindependiente2"/>
                        <w:spacing w:line="240" w:lineRule="atLeast"/>
                        <w:ind w:right="72"/>
                        <w:jc w:val="both"/>
                        <w:rPr>
                          <w:rFonts w:ascii="Century Gothic" w:hAnsi="Century Gothic"/>
                          <w:color w:val="134163" w:themeColor="accent2" w:themeShade="80"/>
                          <w:sz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:rsidR="0011595F" w:rsidRDefault="0011595F" w:rsidP="000F4FB3">
                      <w:pPr>
                        <w:pStyle w:val="Textoindependiente2"/>
                        <w:spacing w:line="240" w:lineRule="atLeast"/>
                        <w:ind w:right="72"/>
                        <w:jc w:val="center"/>
                        <w:rPr>
                          <w:rFonts w:ascii="Century Gothic" w:hAnsi="Century Gothic"/>
                          <w:b/>
                          <w:color w:val="134163" w:themeColor="accent2" w:themeShade="80"/>
                          <w:sz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:rsidR="0011595F" w:rsidRDefault="0011595F" w:rsidP="008B583C">
                      <w:pPr>
                        <w:pStyle w:val="Textoindependiente2"/>
                        <w:spacing w:line="240" w:lineRule="atLeast"/>
                        <w:ind w:right="72"/>
                        <w:jc w:val="both"/>
                        <w:rPr>
                          <w:rFonts w:ascii="Century Gothic" w:hAnsi="Century Gothic"/>
                          <w:color w:val="134163" w:themeColor="accent2" w:themeShade="80"/>
                          <w:sz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:rsidR="0011595F" w:rsidRDefault="0011595F" w:rsidP="008B583C">
                      <w:pPr>
                        <w:pStyle w:val="Textoindependiente2"/>
                        <w:spacing w:line="240" w:lineRule="atLeast"/>
                        <w:ind w:right="72"/>
                        <w:jc w:val="both"/>
                        <w:rPr>
                          <w:rFonts w:ascii="Century Gothic" w:hAnsi="Century Gothic"/>
                          <w:color w:val="134163" w:themeColor="accent2" w:themeShade="80"/>
                          <w:sz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:rsidR="0011595F" w:rsidRPr="00FD162E" w:rsidRDefault="0011595F" w:rsidP="00FD162E">
                      <w:pPr>
                        <w:pStyle w:val="Textoindependiente2"/>
                        <w:spacing w:line="240" w:lineRule="atLeast"/>
                        <w:ind w:right="72"/>
                        <w:jc w:val="center"/>
                        <w:rPr>
                          <w:rFonts w:ascii="Century Gothic" w:hAnsi="Century Gothic"/>
                          <w:b/>
                          <w:color w:val="134163" w:themeColor="accent2" w:themeShade="80"/>
                          <w:sz w:val="36"/>
                          <w:szCs w:val="3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:rsidR="0011595F" w:rsidRPr="00FD162E" w:rsidRDefault="0011595F" w:rsidP="00FD162E">
                      <w:pPr>
                        <w:pStyle w:val="Textoindependiente2"/>
                        <w:spacing w:line="240" w:lineRule="atLeast"/>
                        <w:ind w:right="72"/>
                        <w:jc w:val="center"/>
                        <w:rPr>
                          <w:rFonts w:ascii="Century Gothic" w:hAnsi="Century Gothic"/>
                          <w:b/>
                          <w:color w:val="134163" w:themeColor="accent2" w:themeShade="80"/>
                          <w:sz w:val="36"/>
                          <w:szCs w:val="3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D72587" w:rsidRPr="003557B5">
        <w:rPr>
          <w:color w:val="FFFFFF" w:themeColor="background1"/>
        </w:rPr>
        <w:t>FECHA DE INGR</w:t>
      </w:r>
      <w:r w:rsidR="007B58EF" w:rsidRPr="003557B5">
        <w:rPr>
          <w:color w:val="FFFFFF" w:themeColor="background1"/>
        </w:rPr>
        <w:t>ESO: 06 DE FEBRERO DE 2006</w:t>
      </w:r>
      <w:r w:rsidR="00147E2D" w:rsidRPr="003557B5">
        <w:rPr>
          <w:color w:val="FFFFFF" w:themeColor="background1"/>
        </w:rPr>
        <w:t xml:space="preserve">                         </w:t>
      </w:r>
      <w:r w:rsidR="004D64A6" w:rsidRPr="003557B5">
        <w:rPr>
          <w:color w:val="FFFFFF" w:themeColor="background1"/>
        </w:rPr>
        <w:t xml:space="preserve">  FECHA DE BAJA:</w:t>
      </w:r>
      <w:r w:rsidR="007B58EF" w:rsidRPr="003557B5">
        <w:rPr>
          <w:color w:val="FFFFFF" w:themeColor="background1"/>
        </w:rPr>
        <w:t xml:space="preserve"> 15</w:t>
      </w:r>
      <w:r w:rsidR="00914EDA" w:rsidRPr="003557B5">
        <w:rPr>
          <w:color w:val="FFFFFF" w:themeColor="background1"/>
        </w:rPr>
        <w:t xml:space="preserve"> DE MARZO DE 2016</w:t>
      </w:r>
    </w:p>
    <w:p w:rsidR="009B3512" w:rsidRDefault="009B3512" w:rsidP="0028059C"/>
    <w:p w:rsidR="0011595F" w:rsidRPr="0028059C" w:rsidRDefault="0020751D" w:rsidP="0028059C">
      <w:r w:rsidRPr="007B58EF">
        <w:rPr>
          <w:b/>
          <w:noProof/>
          <w:sz w:val="40"/>
          <w:szCs w:val="40"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01248" behindDoc="0" locked="0" layoutInCell="1" allowOverlap="1" wp14:anchorId="5049BA05" wp14:editId="377239D1">
                <wp:simplePos x="0" y="0"/>
                <wp:positionH relativeFrom="margin">
                  <wp:posOffset>-552450</wp:posOffset>
                </wp:positionH>
                <wp:positionV relativeFrom="paragraph">
                  <wp:posOffset>157480</wp:posOffset>
                </wp:positionV>
                <wp:extent cx="3028950" cy="304800"/>
                <wp:effectExtent l="0" t="0" r="0" b="0"/>
                <wp:wrapSquare wrapText="bothSides"/>
                <wp:docPr id="26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28950" cy="30480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3060E" w:rsidRPr="00EC1BC7" w:rsidRDefault="0033060E" w:rsidP="0033060E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 xml:space="preserve">FORMACIÓN </w:t>
                            </w:r>
                            <w:r w:rsidR="007F0B3F">
                              <w:rPr>
                                <w:rFonts w:ascii="Century Gothic" w:hAnsi="Century Gothic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 xml:space="preserve"> ACADÉMICA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49BA05" id="_x0000_s1031" type="#_x0000_t202" style="position:absolute;margin-left:-43.5pt;margin-top:12.4pt;width:238.5pt;height:24pt;z-index:25170124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" fillcolor="#1c6194 [2405]" stroked="f">
                <v:textbox>
                  <w:txbxContent>
                    <w:p w:rsidR="0033060E" w:rsidRPr="00EC1BC7" w:rsidRDefault="0033060E" w:rsidP="0033060E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FFFFFF" w:themeColor="background1"/>
                          <w:sz w:val="28"/>
                          <w:szCs w:val="28"/>
                        </w:rPr>
                      </w:pPr>
                      <w:r>
                        <w:rPr>
                          <w:rFonts w:ascii="Century Gothic" w:hAnsi="Century Gothic"/>
                          <w:b/>
                          <w:color w:val="FFFFFF" w:themeColor="background1"/>
                          <w:sz w:val="28"/>
                          <w:szCs w:val="28"/>
                        </w:rPr>
                        <w:t xml:space="preserve">FORMACIÓN </w:t>
                      </w:r>
                      <w:r w:rsidR="007F0B3F">
                        <w:rPr>
                          <w:rFonts w:ascii="Century Gothic" w:hAnsi="Century Gothic"/>
                          <w:b/>
                          <w:color w:val="FFFFFF" w:themeColor="background1"/>
                          <w:sz w:val="28"/>
                          <w:szCs w:val="28"/>
                        </w:rPr>
                        <w:t xml:space="preserve"> ACADÉMICA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28059C" w:rsidRPr="0028059C" w:rsidRDefault="00A154BF" w:rsidP="0028059C">
      <w:r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78720" behindDoc="0" locked="0" layoutInCell="1" allowOverlap="1" wp14:anchorId="1170D881" wp14:editId="312E8729">
                <wp:simplePos x="0" y="0"/>
                <wp:positionH relativeFrom="margin">
                  <wp:posOffset>323215</wp:posOffset>
                </wp:positionH>
                <wp:positionV relativeFrom="paragraph">
                  <wp:posOffset>192405</wp:posOffset>
                </wp:positionV>
                <wp:extent cx="1304925" cy="257175"/>
                <wp:effectExtent l="0" t="0" r="9525" b="9525"/>
                <wp:wrapSquare wrapText="bothSides"/>
                <wp:docPr id="2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04925" cy="25717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53C4A" w:rsidRPr="008C3DD6" w:rsidRDefault="00953C4A" w:rsidP="008C3DD6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FFFFFF"/>
                                <w:sz w:val="24"/>
                                <w:szCs w:val="24"/>
                                <w:lang w:val="es-MX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70D881" id="_x0000_s1032" type="#_x0000_t202" style="position:absolute;margin-left:25.45pt;margin-top:15.15pt;width:102.75pt;height:20.25pt;z-index:25167872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" fillcolor="#1c6194 [2405]" stroked="f">
                <v:textbox>
                  <w:txbxContent>
                    <w:p w:rsidR="00953C4A" w:rsidRPr="008C3DD6" w:rsidRDefault="00953C4A" w:rsidP="008C3DD6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FFFFFF"/>
                          <w:sz w:val="24"/>
                          <w:szCs w:val="24"/>
                          <w:lang w:val="es-MX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20751D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53472" behindDoc="0" locked="0" layoutInCell="1" allowOverlap="1" wp14:anchorId="352861C1" wp14:editId="693AFDC8">
                <wp:simplePos x="0" y="0"/>
                <wp:positionH relativeFrom="margin">
                  <wp:posOffset>3174365</wp:posOffset>
                </wp:positionH>
                <wp:positionV relativeFrom="paragraph">
                  <wp:posOffset>353695</wp:posOffset>
                </wp:positionV>
                <wp:extent cx="2880995" cy="342900"/>
                <wp:effectExtent l="0" t="0" r="0" b="0"/>
                <wp:wrapSquare wrapText="bothSides"/>
                <wp:docPr id="289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80995" cy="34290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90B5F" w:rsidRPr="00887BC0" w:rsidRDefault="00590B5F" w:rsidP="00385645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FFFFFF"/>
                                <w:sz w:val="24"/>
                                <w:szCs w:val="24"/>
                                <w:lang w:val="es-MX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2861C1" id="_x0000_s1033" type="#_x0000_t202" style="position:absolute;margin-left:249.95pt;margin-top:27.85pt;width:226.85pt;height:27pt;z-index:25175347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" fillcolor="#1c6194 [2405]" stroked="f">
                <v:textbox>
                  <w:txbxContent>
                    <w:p w:rsidR="00590B5F" w:rsidRPr="00887BC0" w:rsidRDefault="00590B5F" w:rsidP="00385645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FFFFFF"/>
                          <w:sz w:val="24"/>
                          <w:szCs w:val="24"/>
                          <w:lang w:val="es-MX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F64FBE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1726C53D" wp14:editId="456977FF">
                <wp:simplePos x="0" y="0"/>
                <wp:positionH relativeFrom="column">
                  <wp:posOffset>533400</wp:posOffset>
                </wp:positionH>
                <wp:positionV relativeFrom="paragraph">
                  <wp:posOffset>140971</wp:posOffset>
                </wp:positionV>
                <wp:extent cx="1001395" cy="294639"/>
                <wp:effectExtent l="0" t="0" r="8255" b="0"/>
                <wp:wrapNone/>
                <wp:docPr id="26" name="Terminador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01395" cy="294639"/>
                        </a:xfrm>
                        <a:prstGeom prst="flowChartTerminator">
                          <a:avLst/>
                        </a:prstGeom>
                        <a:solidFill>
                          <a:srgbClr val="6CC6C9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21FB66F" id="_x0000_t116" coordsize="21600,21600" o:spt="116" path="m3475,qx,10800,3475,21600l18125,21600qx21600,10800,18125,xe">
                <v:stroke joinstyle="miter"/>
                <v:path gradientshapeok="t" o:connecttype="rect" textboxrect="1018,3163,20582,18437"/>
              </v:shapetype>
              <v:shape id="Terminador 26" o:spid="_x0000_s1026" type="#_x0000_t116" style="position:absolute;margin-left:42pt;margin-top:11.1pt;width:78.85pt;height:23.2pt;z-index:2516766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" fillcolor="#6cc6c9" stroked="f" strokeweight="1.5pt">
                <v:stroke endcap="round"/>
              </v:shape>
            </w:pict>
          </mc:Fallback>
        </mc:AlternateContent>
      </w:r>
    </w:p>
    <w:p w:rsidR="0028059C" w:rsidRPr="0028059C" w:rsidRDefault="00FE41DD" w:rsidP="0028059C">
      <w:r w:rsidRPr="00953C4A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84864" behindDoc="0" locked="0" layoutInCell="1" allowOverlap="1" wp14:anchorId="7A2D4C5F" wp14:editId="36D7D771">
                <wp:simplePos x="0" y="0"/>
                <wp:positionH relativeFrom="margin">
                  <wp:posOffset>400050</wp:posOffset>
                </wp:positionH>
                <wp:positionV relativeFrom="paragraph">
                  <wp:posOffset>751840</wp:posOffset>
                </wp:positionV>
                <wp:extent cx="1082040" cy="304800"/>
                <wp:effectExtent l="0" t="0" r="3810" b="0"/>
                <wp:wrapSquare wrapText="bothSides"/>
                <wp:docPr id="30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82040" cy="30480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55A85" w:rsidRPr="00887BC0" w:rsidRDefault="00B55A85" w:rsidP="00A163AC">
                            <w:pPr>
                              <w:spacing w:after="0"/>
                              <w:rPr>
                                <w:rFonts w:ascii="Century Gothic" w:hAnsi="Century Gothic"/>
                                <w:b/>
                                <w:color w:val="FFFFFF"/>
                                <w:sz w:val="24"/>
                                <w:szCs w:val="24"/>
                                <w:lang w:val="es-MX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2D4C5F" id="_x0000_s1034" type="#_x0000_t202" style="position:absolute;margin-left:31.5pt;margin-top:59.2pt;width:85.2pt;height:24pt;z-index:2516848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" fillcolor="#1c6194 [2405]" stroked="f">
                <v:textbox>
                  <w:txbxContent>
                    <w:p w:rsidR="00B55A85" w:rsidRPr="00887BC0" w:rsidRDefault="00B55A85" w:rsidP="00A163AC">
                      <w:pPr>
                        <w:spacing w:after="0"/>
                        <w:rPr>
                          <w:rFonts w:ascii="Century Gothic" w:hAnsi="Century Gothic"/>
                          <w:b/>
                          <w:color w:val="FFFFFF"/>
                          <w:sz w:val="24"/>
                          <w:szCs w:val="24"/>
                          <w:lang w:val="es-MX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A163AC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80768" behindDoc="0" locked="0" layoutInCell="1" allowOverlap="1" wp14:anchorId="282F37C1" wp14:editId="367AA561">
                <wp:simplePos x="0" y="0"/>
                <wp:positionH relativeFrom="page">
                  <wp:posOffset>335915</wp:posOffset>
                </wp:positionH>
                <wp:positionV relativeFrom="paragraph">
                  <wp:posOffset>234950</wp:posOffset>
                </wp:positionV>
                <wp:extent cx="3627755" cy="478155"/>
                <wp:effectExtent l="0" t="0" r="0" b="0"/>
                <wp:wrapSquare wrapText="bothSides"/>
                <wp:docPr id="28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27755" cy="47815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E22B6" w:rsidRPr="000A4213" w:rsidRDefault="00327F87" w:rsidP="00380A7D">
                            <w:pPr>
                              <w:spacing w:after="0"/>
                              <w:rPr>
                                <w:rFonts w:ascii="Century Gothic" w:hAnsi="Century Gothic"/>
                                <w:b/>
                                <w:i/>
                                <w:color w:val="4B7F83"/>
                                <w:sz w:val="16"/>
                                <w:szCs w:val="16"/>
                                <w:lang w:val="es-MX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i/>
                                <w:color w:val="4B7F83"/>
                                <w:sz w:val="16"/>
                                <w:szCs w:val="16"/>
                                <w:lang w:val="es-MX"/>
                              </w:rPr>
                              <w:t>CECATI 131- Técnico en Manteamiento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2F37C1" id="_x0000_s1035" type="#_x0000_t202" style="position:absolute;margin-left:26.45pt;margin-top:18.5pt;width:285.65pt;height:37.65pt;z-index:251680768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" filled="f" stroked="f">
                <v:textbox>
                  <w:txbxContent>
                    <w:p w:rsidR="003E22B6" w:rsidRPr="000A4213" w:rsidRDefault="00327F87" w:rsidP="00380A7D">
                      <w:pPr>
                        <w:spacing w:after="0"/>
                        <w:rPr>
                          <w:rFonts w:ascii="Century Gothic" w:hAnsi="Century Gothic"/>
                          <w:b/>
                          <w:i/>
                          <w:color w:val="4B7F83"/>
                          <w:sz w:val="16"/>
                          <w:szCs w:val="16"/>
                          <w:lang w:val="es-MX"/>
                        </w:rPr>
                      </w:pPr>
                      <w:r>
                        <w:rPr>
                          <w:rFonts w:ascii="Century Gothic" w:hAnsi="Century Gothic"/>
                          <w:b/>
                          <w:i/>
                          <w:color w:val="4B7F83"/>
                          <w:sz w:val="16"/>
                          <w:szCs w:val="16"/>
                          <w:lang w:val="es-MX"/>
                        </w:rPr>
                        <w:t>CECATI 131- Técnico en Manteamiento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DC3905" w:rsidRPr="007B58EF">
        <w:rPr>
          <w:b/>
          <w:noProof/>
          <w:sz w:val="40"/>
          <w:szCs w:val="40"/>
          <w:lang w:val="es-MX" w:eastAsia="es-MX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420E543" wp14:editId="6D08091D">
                <wp:simplePos x="0" y="0"/>
                <wp:positionH relativeFrom="column">
                  <wp:posOffset>-512445</wp:posOffset>
                </wp:positionH>
                <wp:positionV relativeFrom="paragraph">
                  <wp:posOffset>215901</wp:posOffset>
                </wp:positionV>
                <wp:extent cx="2988945" cy="360680"/>
                <wp:effectExtent l="0" t="0" r="1905" b="1270"/>
                <wp:wrapNone/>
                <wp:docPr id="20" name="Rectángulo redondeado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88945" cy="360680"/>
                        </a:xfrm>
                        <a:prstGeom prst="roundRect">
                          <a:avLst/>
                        </a:prstGeom>
                        <a:solidFill>
                          <a:srgbClr val="DADADA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6ECA8735" id="Rectángulo redondeado 20" o:spid="_x0000_s1026" style="position:absolute;margin-left:-40.35pt;margin-top:17pt;width:235.35pt;height:28.4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" fillcolor="#dadada" stroked="f" strokeweight="1.5pt">
                <v:stroke endcap="round"/>
              </v:roundrect>
            </w:pict>
          </mc:Fallback>
        </mc:AlternateContent>
      </w:r>
      <w:r w:rsidR="00ED2606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1EE48ACE" wp14:editId="40ADD595">
                <wp:simplePos x="0" y="0"/>
                <wp:positionH relativeFrom="page">
                  <wp:align>left</wp:align>
                </wp:positionH>
                <wp:positionV relativeFrom="paragraph">
                  <wp:posOffset>1913890</wp:posOffset>
                </wp:positionV>
                <wp:extent cx="3783330" cy="145415"/>
                <wp:effectExtent l="0" t="0" r="26670" b="26035"/>
                <wp:wrapNone/>
                <wp:docPr id="257" name="Rectángulo 2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83330" cy="14541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>
                          <a:solidFill>
                            <a:srgbClr val="0070C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BFCAE3C" id="Rectángulo 257" o:spid="_x0000_s1026" style="position:absolute;margin-left:0;margin-top:150.7pt;width:297.9pt;height:11.45pt;z-index:251694080;visibility:visible;mso-wrap-style:square;mso-wrap-distance-left:9pt;mso-wrap-distance-top:0;mso-wrap-distance-right:9pt;mso-wrap-distance-bottom:0;mso-position-horizontal:left;mso-position-horizontal-relative:page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" fillcolor="#1c6194 [2405]" strokecolor="#0070c0" strokeweight="1.5pt">
                <v:stroke endcap="round"/>
                <w10:wrap anchorx="page"/>
              </v:rect>
            </w:pict>
          </mc:Fallback>
        </mc:AlternateContent>
      </w:r>
      <w:r w:rsidR="0011595F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193E420B" wp14:editId="04785580">
                <wp:simplePos x="0" y="0"/>
                <wp:positionH relativeFrom="column">
                  <wp:posOffset>3046095</wp:posOffset>
                </wp:positionH>
                <wp:positionV relativeFrom="paragraph">
                  <wp:posOffset>1939925</wp:posOffset>
                </wp:positionV>
                <wp:extent cx="3359150" cy="0"/>
                <wp:effectExtent l="0" t="0" r="31750" b="19050"/>
                <wp:wrapNone/>
                <wp:docPr id="288" name="Conector recto 2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35915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rgbClr val="6CC6C9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CA95E43" id="Conector recto 288" o:spid="_x0000_s1026" style="position:absolute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39.85pt,152.75pt" to="504.35pt,152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" strokecolor="#6cc6c9" strokeweight="1.5pt">
                <v:stroke endcap="round"/>
              </v:line>
            </w:pict>
          </mc:Fallback>
        </mc:AlternateContent>
      </w:r>
      <w:r w:rsidR="0028059C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782144" behindDoc="0" locked="0" layoutInCell="1" allowOverlap="1" wp14:anchorId="3F84DA70" wp14:editId="66BCDA85">
                <wp:simplePos x="0" y="0"/>
                <wp:positionH relativeFrom="column">
                  <wp:posOffset>2867025</wp:posOffset>
                </wp:positionH>
                <wp:positionV relativeFrom="paragraph">
                  <wp:posOffset>742950</wp:posOffset>
                </wp:positionV>
                <wp:extent cx="242376" cy="0"/>
                <wp:effectExtent l="0" t="0" r="24765" b="19050"/>
                <wp:wrapNone/>
                <wp:docPr id="18" name="Conector recto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42376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6CC6C9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2="http://schemas.microsoft.com/office/drawing/2015/10/21/chartex">
            <w:pict>
              <v:line w14:anchorId="5EF9C6AA" id="Conector recto 18" o:spid="_x0000_s1026" style="position:absolute;flip:y;z-index:251782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25.75pt,58.5pt" to="244.85pt,5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" strokecolor="#6cc6c9">
                <v:stroke endcap="round"/>
              </v:line>
            </w:pict>
          </mc:Fallback>
        </mc:AlternateContent>
      </w:r>
    </w:p>
    <w:p w:rsidR="0028059C" w:rsidRDefault="00FE41DD" w:rsidP="00B93FAB">
      <w:pPr>
        <w:spacing w:after="0"/>
        <w:rPr>
          <w:rFonts w:ascii="Century Gothic" w:hAnsi="Century Gothic"/>
          <w:i/>
          <w:color w:val="4B7F83"/>
        </w:rPr>
      </w:pPr>
      <w:r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94432" behindDoc="0" locked="0" layoutInCell="1" allowOverlap="1" wp14:anchorId="530F4186" wp14:editId="0B51824E">
                <wp:simplePos x="0" y="0"/>
                <wp:positionH relativeFrom="page">
                  <wp:posOffset>3789680</wp:posOffset>
                </wp:positionH>
                <wp:positionV relativeFrom="paragraph">
                  <wp:posOffset>1146810</wp:posOffset>
                </wp:positionV>
                <wp:extent cx="3627755" cy="478155"/>
                <wp:effectExtent l="0" t="0" r="0" b="0"/>
                <wp:wrapSquare wrapText="bothSides"/>
                <wp:docPr id="5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27755" cy="47815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C3905" w:rsidRPr="000A4213" w:rsidRDefault="00327F87" w:rsidP="00DC3905">
                            <w:pPr>
                              <w:spacing w:after="0"/>
                              <w:rPr>
                                <w:rFonts w:ascii="Century Gothic" w:hAnsi="Century Gothic"/>
                                <w:b/>
                                <w:i/>
                                <w:color w:val="4B7F83"/>
                                <w:sz w:val="16"/>
                                <w:szCs w:val="16"/>
                                <w:lang w:val="es-MX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i/>
                                <w:color w:val="4B7F83"/>
                                <w:sz w:val="16"/>
                                <w:szCs w:val="16"/>
                                <w:lang w:val="es-MX"/>
                              </w:rPr>
                              <w:t>Auxiliar administrativo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0F4186" id="_x0000_s1036" type="#_x0000_t202" style="position:absolute;margin-left:298.4pt;margin-top:90.3pt;width:285.65pt;height:37.65pt;z-index:251794432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" filled="f" stroked="f">
                <v:textbox>
                  <w:txbxContent>
                    <w:p w:rsidR="00DC3905" w:rsidRPr="000A4213" w:rsidRDefault="00327F87" w:rsidP="00DC3905">
                      <w:pPr>
                        <w:spacing w:after="0"/>
                        <w:rPr>
                          <w:rFonts w:ascii="Century Gothic" w:hAnsi="Century Gothic"/>
                          <w:b/>
                          <w:i/>
                          <w:color w:val="4B7F83"/>
                          <w:sz w:val="16"/>
                          <w:szCs w:val="16"/>
                          <w:lang w:val="es-MX"/>
                        </w:rPr>
                      </w:pPr>
                      <w:r>
                        <w:rPr>
                          <w:rFonts w:ascii="Century Gothic" w:hAnsi="Century Gothic"/>
                          <w:b/>
                          <w:i/>
                          <w:color w:val="4B7F83"/>
                          <w:sz w:val="16"/>
                          <w:szCs w:val="16"/>
                          <w:lang w:val="es-MX"/>
                        </w:rPr>
                        <w:t>Auxiliar administrativo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92384" behindDoc="0" locked="0" layoutInCell="1" allowOverlap="1" wp14:anchorId="7AAB7B6A" wp14:editId="1FAA8486">
                <wp:simplePos x="0" y="0"/>
                <wp:positionH relativeFrom="page">
                  <wp:align>right</wp:align>
                </wp:positionH>
                <wp:positionV relativeFrom="paragraph">
                  <wp:posOffset>469900</wp:posOffset>
                </wp:positionV>
                <wp:extent cx="3627755" cy="478155"/>
                <wp:effectExtent l="0" t="0" r="0" b="0"/>
                <wp:wrapSquare wrapText="bothSides"/>
                <wp:docPr id="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27755" cy="47815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C3905" w:rsidRPr="007F2B1C" w:rsidRDefault="00327F87" w:rsidP="003E22B6">
                            <w:pPr>
                              <w:spacing w:after="0"/>
                              <w:rPr>
                                <w:rFonts w:ascii="Century Gothic" w:hAnsi="Century Gothic"/>
                                <w:b/>
                                <w:i/>
                                <w:color w:val="4B7F83"/>
                                <w:sz w:val="16"/>
                                <w:szCs w:val="16"/>
                                <w:lang w:val="es-MX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i/>
                                <w:color w:val="4B7F83"/>
                                <w:sz w:val="16"/>
                                <w:szCs w:val="16"/>
                                <w:lang w:val="es-MX"/>
                              </w:rPr>
                              <w:t xml:space="preserve">Gestión de inventarios y entregas de materiales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AB7B6A" id="_x0000_s1037" type="#_x0000_t202" style="position:absolute;margin-left:234.45pt;margin-top:37pt;width:285.65pt;height:37.65pt;z-index:251792384;visibility:visible;mso-wrap-style:square;mso-width-percent:0;mso-height-percent:0;mso-wrap-distance-left:9pt;mso-wrap-distance-top:3.6pt;mso-wrap-distance-right:9pt;mso-wrap-distance-bottom:3.6pt;mso-position-horizontal:righ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" filled="f" stroked="f">
                <v:textbox>
                  <w:txbxContent>
                    <w:p w:rsidR="00DC3905" w:rsidRPr="007F2B1C" w:rsidRDefault="00327F87" w:rsidP="003E22B6">
                      <w:pPr>
                        <w:spacing w:after="0"/>
                        <w:rPr>
                          <w:rFonts w:ascii="Century Gothic" w:hAnsi="Century Gothic"/>
                          <w:b/>
                          <w:i/>
                          <w:color w:val="4B7F83"/>
                          <w:sz w:val="16"/>
                          <w:szCs w:val="16"/>
                          <w:lang w:val="es-MX"/>
                        </w:rPr>
                      </w:pPr>
                      <w:r>
                        <w:rPr>
                          <w:rFonts w:ascii="Century Gothic" w:hAnsi="Century Gothic"/>
                          <w:b/>
                          <w:i/>
                          <w:color w:val="4B7F83"/>
                          <w:sz w:val="16"/>
                          <w:szCs w:val="16"/>
                          <w:lang w:val="es-MX"/>
                        </w:rPr>
                        <w:t xml:space="preserve">Gestión de inventarios y entregas de materiales 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Pr="00953C4A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80096" behindDoc="0" locked="0" layoutInCell="1" allowOverlap="1" wp14:anchorId="30044A3D" wp14:editId="2FA0E1CC">
                <wp:simplePos x="0" y="0"/>
                <wp:positionH relativeFrom="margin">
                  <wp:posOffset>-843280</wp:posOffset>
                </wp:positionH>
                <wp:positionV relativeFrom="paragraph">
                  <wp:posOffset>802005</wp:posOffset>
                </wp:positionV>
                <wp:extent cx="3600450" cy="447675"/>
                <wp:effectExtent l="0" t="0" r="0" b="0"/>
                <wp:wrapSquare wrapText="bothSides"/>
                <wp:docPr id="1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00450" cy="4476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0751D" w:rsidRPr="007F2B1C" w:rsidRDefault="00327F87" w:rsidP="00FD162E">
                            <w:pPr>
                              <w:spacing w:after="0"/>
                              <w:rPr>
                                <w:rFonts w:ascii="Century Gothic" w:hAnsi="Century Gothic"/>
                                <w:b/>
                                <w:i/>
                                <w:color w:val="4B7F83"/>
                                <w:sz w:val="20"/>
                                <w:lang w:val="es-MX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i/>
                                <w:color w:val="4B7F83"/>
                                <w:sz w:val="20"/>
                                <w:lang w:val="es-MX"/>
                              </w:rPr>
                              <w:t>CBTA 151- Técnico Agropecuario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044A3D" id="_x0000_s1038" type="#_x0000_t202" style="position:absolute;margin-left:-66.4pt;margin-top:63.15pt;width:283.5pt;height:35.25pt;z-index:25178009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" filled="f" stroked="f">
                <v:textbox>
                  <w:txbxContent>
                    <w:p w:rsidR="0020751D" w:rsidRPr="007F2B1C" w:rsidRDefault="00327F87" w:rsidP="00FD162E">
                      <w:pPr>
                        <w:spacing w:after="0"/>
                        <w:rPr>
                          <w:rFonts w:ascii="Century Gothic" w:hAnsi="Century Gothic"/>
                          <w:b/>
                          <w:i/>
                          <w:color w:val="4B7F83"/>
                          <w:sz w:val="20"/>
                          <w:lang w:val="es-MX"/>
                        </w:rPr>
                      </w:pPr>
                      <w:r>
                        <w:rPr>
                          <w:rFonts w:ascii="Century Gothic" w:hAnsi="Century Gothic"/>
                          <w:b/>
                          <w:i/>
                          <w:color w:val="4B7F83"/>
                          <w:sz w:val="20"/>
                          <w:lang w:val="es-MX"/>
                        </w:rPr>
                        <w:t>CBTA 151- Técnico Agropecuario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DC3905" w:rsidRPr="00385645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88288" behindDoc="0" locked="0" layoutInCell="1" allowOverlap="1" wp14:anchorId="1774B724" wp14:editId="73A296EC">
                <wp:simplePos x="0" y="0"/>
                <wp:positionH relativeFrom="margin">
                  <wp:posOffset>3131820</wp:posOffset>
                </wp:positionH>
                <wp:positionV relativeFrom="paragraph">
                  <wp:posOffset>784225</wp:posOffset>
                </wp:positionV>
                <wp:extent cx="2880995" cy="1404620"/>
                <wp:effectExtent l="0" t="0" r="0" b="2540"/>
                <wp:wrapSquare wrapText="bothSides"/>
                <wp:docPr id="2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80995" cy="140462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309C2" w:rsidRPr="00F64FBE" w:rsidRDefault="006309C2" w:rsidP="00AD7C89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FFFFFF"/>
                                <w:sz w:val="24"/>
                                <w:szCs w:val="24"/>
                                <w:lang w:val="es-MX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774B724" id="_x0000_s1039" type="#_x0000_t202" style="position:absolute;margin-left:246.6pt;margin-top:61.75pt;width:226.85pt;height:110.6pt;z-index:251788288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" fillcolor="#1c6194 [2405]" stroked="f">
                <v:textbox style="mso-fit-shape-to-text:t">
                  <w:txbxContent>
                    <w:p w:rsidR="006309C2" w:rsidRPr="00F64FBE" w:rsidRDefault="006309C2" w:rsidP="00AD7C89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FFFFFF"/>
                          <w:sz w:val="24"/>
                          <w:szCs w:val="24"/>
                          <w:lang w:val="es-MX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590B5F" w:rsidRDefault="00A163AC" w:rsidP="00B93FAB">
      <w:pPr>
        <w:spacing w:after="0"/>
      </w:pPr>
      <w:r w:rsidRPr="00953C4A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85888" behindDoc="0" locked="0" layoutInCell="1" allowOverlap="1" wp14:anchorId="4A032E91" wp14:editId="771E5A3F">
                <wp:simplePos x="0" y="0"/>
                <wp:positionH relativeFrom="page">
                  <wp:align>left</wp:align>
                </wp:positionH>
                <wp:positionV relativeFrom="paragraph">
                  <wp:posOffset>396875</wp:posOffset>
                </wp:positionV>
                <wp:extent cx="3600450" cy="466725"/>
                <wp:effectExtent l="0" t="0" r="0" b="0"/>
                <wp:wrapSquare wrapText="bothSides"/>
                <wp:docPr id="31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00450" cy="4667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F0B3F" w:rsidRPr="006165C6" w:rsidRDefault="007F0B3F" w:rsidP="00154161">
                            <w:pPr>
                              <w:spacing w:after="0"/>
                              <w:rPr>
                                <w:rFonts w:ascii="Century Gothic" w:hAnsi="Century Gothic"/>
                                <w:b/>
                                <w:i/>
                                <w:color w:val="4B7F83"/>
                                <w:lang w:val="es-MX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032E91" id="_x0000_s1040" type="#_x0000_t202" style="position:absolute;margin-left:0;margin-top:31.25pt;width:283.5pt;height:36.75pt;z-index:251685888;visibility:visible;mso-wrap-style:square;mso-width-percent:0;mso-height-percent:0;mso-wrap-distance-left:9pt;mso-wrap-distance-top:3.6pt;mso-wrap-distance-right:9pt;mso-wrap-distance-bottom:3.6pt;mso-position-horizontal:lef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" filled="f" stroked="f">
                <v:textbox>
                  <w:txbxContent>
                    <w:p w:rsidR="007F0B3F" w:rsidRPr="006165C6" w:rsidRDefault="007F0B3F" w:rsidP="00154161">
                      <w:pPr>
                        <w:spacing w:after="0"/>
                        <w:rPr>
                          <w:rFonts w:ascii="Century Gothic" w:hAnsi="Century Gothic"/>
                          <w:b/>
                          <w:i/>
                          <w:color w:val="4B7F83"/>
                          <w:lang w:val="es-MX"/>
                        </w:rPr>
                      </w:pPr>
                    </w:p>
                  </w:txbxContent>
                </v:textbox>
                <w10:wrap type="square" anchorx="page"/>
              </v:shape>
            </w:pict>
          </mc:Fallback>
        </mc:AlternateContent>
      </w:r>
    </w:p>
    <w:p w:rsidR="003557B5" w:rsidRDefault="003557B5" w:rsidP="00B93FAB">
      <w:pPr>
        <w:spacing w:after="0"/>
      </w:pPr>
    </w:p>
    <w:p w:rsidR="003557B5" w:rsidRDefault="003557B5" w:rsidP="00B93FAB">
      <w:pPr>
        <w:spacing w:after="0"/>
      </w:pPr>
    </w:p>
    <w:p w:rsidR="003557B5" w:rsidRDefault="003557B5" w:rsidP="00B93FAB">
      <w:pPr>
        <w:spacing w:after="0"/>
      </w:pPr>
    </w:p>
    <w:p w:rsidR="003557B5" w:rsidRDefault="003557B5" w:rsidP="00B93FAB">
      <w:pPr>
        <w:spacing w:after="0"/>
      </w:pPr>
    </w:p>
    <w:p w:rsidR="003557B5" w:rsidRDefault="003557B5" w:rsidP="00B93FAB">
      <w:pPr>
        <w:spacing w:after="0"/>
      </w:pPr>
    </w:p>
    <w:p w:rsidR="003557B5" w:rsidRDefault="00DC3905" w:rsidP="00B93FAB">
      <w:pPr>
        <w:spacing w:after="0"/>
      </w:pPr>
      <w:r w:rsidRPr="009B11B9">
        <w:rPr>
          <w:rFonts w:ascii="Century Gothic" w:hAnsi="Century Gothic"/>
          <w:i/>
          <w:noProof/>
          <w:color w:val="4B7F83"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55520" behindDoc="0" locked="0" layoutInCell="1" allowOverlap="1" wp14:anchorId="4AA25D9B" wp14:editId="51EDE41D">
                <wp:simplePos x="0" y="0"/>
                <wp:positionH relativeFrom="page">
                  <wp:posOffset>3904615</wp:posOffset>
                </wp:positionH>
                <wp:positionV relativeFrom="paragraph">
                  <wp:posOffset>140335</wp:posOffset>
                </wp:positionV>
                <wp:extent cx="3397885" cy="542925"/>
                <wp:effectExtent l="0" t="0" r="0" b="0"/>
                <wp:wrapNone/>
                <wp:docPr id="290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97885" cy="5429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71ADE" w:rsidRPr="001B0822" w:rsidRDefault="00371ADE" w:rsidP="0035426F">
                            <w:pPr>
                              <w:spacing w:after="60"/>
                              <w:rPr>
                                <w:rFonts w:ascii="Century Gothic" w:hAnsi="Century Gothic"/>
                                <w:b/>
                                <w:color w:val="4B7F83"/>
                                <w:sz w:val="20"/>
                                <w:szCs w:val="20"/>
                                <w:lang w:val="es-MX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A25D9B" id="_x0000_s1041" type="#_x0000_t202" style="position:absolute;margin-left:307.45pt;margin-top:11.05pt;width:267.55pt;height:42.75pt;z-index:251755520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" filled="f" stroked="f">
                <v:textbox>
                  <w:txbxContent>
                    <w:p w:rsidR="00371ADE" w:rsidRPr="001B0822" w:rsidRDefault="00371ADE" w:rsidP="0035426F">
                      <w:pPr>
                        <w:spacing w:after="60"/>
                        <w:rPr>
                          <w:rFonts w:ascii="Century Gothic" w:hAnsi="Century Gothic"/>
                          <w:b/>
                          <w:color w:val="4B7F83"/>
                          <w:sz w:val="20"/>
                          <w:szCs w:val="20"/>
                          <w:lang w:val="es-MX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</w:p>
    <w:p w:rsidR="003557B5" w:rsidRPr="0028059C" w:rsidRDefault="003557B5" w:rsidP="003557B5">
      <w:pPr>
        <w:spacing w:after="0"/>
        <w:jc w:val="center"/>
      </w:pPr>
    </w:p>
    <w:p w:rsidR="0028059C" w:rsidRPr="00590B5F" w:rsidRDefault="003557B5" w:rsidP="003557B5">
      <w:pPr>
        <w:jc w:val="center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 xml:space="preserve">                                                                                             </w:t>
      </w:r>
    </w:p>
    <w:p w:rsidR="0028059C" w:rsidRPr="0028059C" w:rsidRDefault="0028059C" w:rsidP="0028059C"/>
    <w:p w:rsidR="0028059C" w:rsidRPr="0028059C" w:rsidRDefault="00A163AC" w:rsidP="00F51A36">
      <w:pPr>
        <w:tabs>
          <w:tab w:val="left" w:pos="4035"/>
        </w:tabs>
      </w:pPr>
      <w:r w:rsidRPr="007B58EF">
        <w:rPr>
          <w:b/>
          <w:noProof/>
          <w:sz w:val="40"/>
          <w:szCs w:val="40"/>
          <w:lang w:val="es-MX" w:eastAsia="es-MX"/>
        </w:rPr>
        <w:lastRenderedPageBreak/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08712226" wp14:editId="7737CD97">
                <wp:simplePos x="0" y="0"/>
                <wp:positionH relativeFrom="column">
                  <wp:posOffset>3228975</wp:posOffset>
                </wp:positionH>
                <wp:positionV relativeFrom="paragraph">
                  <wp:posOffset>12065</wp:posOffset>
                </wp:positionV>
                <wp:extent cx="2891790" cy="266700"/>
                <wp:effectExtent l="0" t="0" r="3810" b="0"/>
                <wp:wrapNone/>
                <wp:docPr id="300" name="Proceso alternativo 3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91790" cy="266700"/>
                        </a:xfrm>
                        <a:prstGeom prst="flowChartAlternateProcess">
                          <a:avLst/>
                        </a:prstGeom>
                        <a:solidFill>
                          <a:srgbClr val="6CC6C9"/>
                        </a:solidFill>
                        <a:ln w="0" cap="rnd">
                          <a:noFill/>
                          <a:round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BB4C7AC"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Proceso alternativo 300" o:spid="_x0000_s1026" type="#_x0000_t176" style="position:absolute;margin-left:254.25pt;margin-top:.95pt;width:227.7pt;height:21pt;z-index:2517596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" fillcolor="#6cc6c9" stroked="f" strokeweight="0">
                <v:stroke joinstyle="round" endcap="round"/>
              </v:shape>
            </w:pict>
          </mc:Fallback>
        </mc:AlternateContent>
      </w:r>
      <w:r w:rsidR="0020751D" w:rsidRPr="007B58EF">
        <w:rPr>
          <w:b/>
          <w:noProof/>
          <w:sz w:val="40"/>
          <w:szCs w:val="40"/>
          <w:lang w:val="es-MX" w:eastAsia="es-MX"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 wp14:anchorId="3BC7F650" wp14:editId="01412C10">
                <wp:simplePos x="0" y="0"/>
                <wp:positionH relativeFrom="column">
                  <wp:posOffset>3209925</wp:posOffset>
                </wp:positionH>
                <wp:positionV relativeFrom="paragraph">
                  <wp:posOffset>1250950</wp:posOffset>
                </wp:positionV>
                <wp:extent cx="2891790" cy="386080"/>
                <wp:effectExtent l="0" t="0" r="3810" b="0"/>
                <wp:wrapNone/>
                <wp:docPr id="222" name="Proceso alternativo 2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91790" cy="386080"/>
                        </a:xfrm>
                        <a:prstGeom prst="flowChartAlternateProcess">
                          <a:avLst/>
                        </a:prstGeom>
                        <a:solidFill>
                          <a:srgbClr val="6CC6C9"/>
                        </a:solidFill>
                        <a:ln w="0" cap="rnd">
                          <a:noFill/>
                          <a:round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36CA6E" id="Proceso alternativo 222" o:spid="_x0000_s1026" type="#_x0000_t176" style="position:absolute;margin-left:252.75pt;margin-top:98.5pt;width:227.7pt;height:30.4pt;z-index:2517504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" fillcolor="#6cc6c9" stroked="f" strokeweight="0">
                <v:stroke joinstyle="round" endcap="round"/>
              </v:shape>
            </w:pict>
          </mc:Fallback>
        </mc:AlternateContent>
      </w:r>
      <w:r w:rsidR="0020751D" w:rsidRPr="00385645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60640" behindDoc="0" locked="0" layoutInCell="1" allowOverlap="1" wp14:anchorId="773C1D42" wp14:editId="583B6888">
                <wp:simplePos x="0" y="0"/>
                <wp:positionH relativeFrom="margin">
                  <wp:posOffset>3194050</wp:posOffset>
                </wp:positionH>
                <wp:positionV relativeFrom="paragraph">
                  <wp:posOffset>427990</wp:posOffset>
                </wp:positionV>
                <wp:extent cx="2880995" cy="1404620"/>
                <wp:effectExtent l="0" t="0" r="0" b="2540"/>
                <wp:wrapSquare wrapText="bothSides"/>
                <wp:docPr id="301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80995" cy="140462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5645" w:rsidRPr="00F64FBE" w:rsidRDefault="00385645" w:rsidP="00385645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FFFFFF"/>
                                <w:sz w:val="24"/>
                                <w:szCs w:val="24"/>
                                <w:lang w:val="es-MX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73C1D42" id="_x0000_s1042" type="#_x0000_t202" style="position:absolute;margin-left:251.5pt;margin-top:33.7pt;width:226.85pt;height:110.6pt;z-index:251760640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" fillcolor="#1c6194 [2405]" stroked="f">
                <v:textbox style="mso-fit-shape-to-text:t">
                  <w:txbxContent>
                    <w:p w:rsidR="00385645" w:rsidRPr="00F64FBE" w:rsidRDefault="00385645" w:rsidP="00385645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FFFFFF"/>
                          <w:sz w:val="24"/>
                          <w:szCs w:val="24"/>
                          <w:lang w:val="es-MX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FC24B0" w:rsidRPr="00385645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90336" behindDoc="0" locked="0" layoutInCell="1" allowOverlap="1" wp14:anchorId="5BFFD913" wp14:editId="013794C8">
                <wp:simplePos x="0" y="0"/>
                <wp:positionH relativeFrom="margin">
                  <wp:posOffset>2943225</wp:posOffset>
                </wp:positionH>
                <wp:positionV relativeFrom="paragraph">
                  <wp:posOffset>18415</wp:posOffset>
                </wp:positionV>
                <wp:extent cx="3476625" cy="885825"/>
                <wp:effectExtent l="0" t="0" r="0" b="0"/>
                <wp:wrapNone/>
                <wp:docPr id="25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6625" cy="8858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C3905" w:rsidRPr="00590B5F" w:rsidRDefault="00DC3905" w:rsidP="00DC3905">
                            <w:pPr>
                              <w:jc w:val="center"/>
                              <w:rPr>
                                <w:b/>
                                <w:i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i/>
                                <w:sz w:val="24"/>
                                <w:szCs w:val="24"/>
                              </w:rPr>
                              <w:t xml:space="preserve">SIN </w:t>
                            </w:r>
                            <w:r w:rsidRPr="00590B5F">
                              <w:rPr>
                                <w:b/>
                                <w:i/>
                                <w:sz w:val="24"/>
                                <w:szCs w:val="24"/>
                              </w:rPr>
                              <w:t>SANCIONES ADMINISTRATIVAS</w:t>
                            </w:r>
                          </w:p>
                          <w:p w:rsidR="0035426F" w:rsidRDefault="0035426F" w:rsidP="0035426F">
                            <w:pPr>
                              <w:spacing w:after="60"/>
                              <w:rPr>
                                <w:rFonts w:ascii="Century Gothic" w:hAnsi="Century Gothic"/>
                                <w:color w:val="4B7F83"/>
                                <w:sz w:val="16"/>
                                <w:szCs w:val="16"/>
                              </w:rPr>
                            </w:pPr>
                          </w:p>
                          <w:p w:rsidR="006309C2" w:rsidRPr="00953C4A" w:rsidRDefault="006309C2" w:rsidP="006309C2">
                            <w:pPr>
                              <w:spacing w:after="60"/>
                              <w:jc w:val="center"/>
                              <w:rPr>
                                <w:rFonts w:ascii="Century Gothic" w:hAnsi="Century Gothic"/>
                                <w:i/>
                                <w:color w:val="4B7F83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FFD913" id="_x0000_s1043" type="#_x0000_t202" style="position:absolute;margin-left:231.75pt;margin-top:1.45pt;width:273.75pt;height:69.75pt;z-index:25179033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" filled="f" stroked="f">
                <v:textbox>
                  <w:txbxContent>
                    <w:p w:rsidR="00DC3905" w:rsidRPr="00590B5F" w:rsidRDefault="00DC3905" w:rsidP="00DC3905">
                      <w:pPr>
                        <w:jc w:val="center"/>
                        <w:rPr>
                          <w:b/>
                          <w:i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i/>
                          <w:sz w:val="24"/>
                          <w:szCs w:val="24"/>
                        </w:rPr>
                        <w:t xml:space="preserve">SIN </w:t>
                      </w:r>
                      <w:r w:rsidRPr="00590B5F">
                        <w:rPr>
                          <w:b/>
                          <w:i/>
                          <w:sz w:val="24"/>
                          <w:szCs w:val="24"/>
                        </w:rPr>
                        <w:t>SANCIONES ADMINISTRATIVAS</w:t>
                      </w:r>
                    </w:p>
                    <w:p w:rsidR="0035426F" w:rsidRDefault="0035426F" w:rsidP="0035426F">
                      <w:pPr>
                        <w:spacing w:after="60"/>
                        <w:rPr>
                          <w:rFonts w:ascii="Century Gothic" w:hAnsi="Century Gothic"/>
                          <w:color w:val="4B7F83"/>
                          <w:sz w:val="16"/>
                          <w:szCs w:val="16"/>
                        </w:rPr>
                      </w:pPr>
                    </w:p>
                    <w:p w:rsidR="006309C2" w:rsidRPr="00953C4A" w:rsidRDefault="006309C2" w:rsidP="006309C2">
                      <w:pPr>
                        <w:spacing w:after="60"/>
                        <w:jc w:val="center"/>
                        <w:rPr>
                          <w:rFonts w:ascii="Century Gothic" w:hAnsi="Century Gothic"/>
                          <w:i/>
                          <w:color w:val="4B7F83"/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28059C">
        <w:tab/>
      </w:r>
    </w:p>
    <w:sectPr w:rsidR="0028059C" w:rsidRPr="0028059C" w:rsidSect="008A4E01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A47DF" w:rsidRDefault="007A47DF" w:rsidP="00383DEB">
      <w:pPr>
        <w:spacing w:after="0" w:line="240" w:lineRule="auto"/>
      </w:pPr>
      <w:r>
        <w:separator/>
      </w:r>
    </w:p>
  </w:endnote>
  <w:endnote w:type="continuationSeparator" w:id="0">
    <w:p w:rsidR="007A47DF" w:rsidRDefault="007A47DF" w:rsidP="00383D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40404" w:rsidRDefault="00340404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40404" w:rsidRDefault="00340404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40404" w:rsidRDefault="00340404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A47DF" w:rsidRDefault="007A47DF" w:rsidP="00383DEB">
      <w:pPr>
        <w:spacing w:after="0" w:line="240" w:lineRule="auto"/>
      </w:pPr>
      <w:r>
        <w:separator/>
      </w:r>
    </w:p>
  </w:footnote>
  <w:footnote w:type="continuationSeparator" w:id="0">
    <w:p w:rsidR="007A47DF" w:rsidRDefault="007A47DF" w:rsidP="00383DE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40404" w:rsidRDefault="00340404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40404" w:rsidRDefault="00340404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40404" w:rsidRDefault="00340404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226F14"/>
    <w:multiLevelType w:val="hybridMultilevel"/>
    <w:tmpl w:val="A50C640E"/>
    <w:lvl w:ilvl="0" w:tplc="F46694D2">
      <w:start w:val="2012"/>
      <w:numFmt w:val="bullet"/>
      <w:lvlText w:val="-"/>
      <w:lvlJc w:val="left"/>
      <w:pPr>
        <w:ind w:left="720" w:hanging="360"/>
      </w:pPr>
      <w:rPr>
        <w:rFonts w:ascii="Century Gothic" w:eastAsiaTheme="minorHAnsi" w:hAnsi="Century Gothic" w:cstheme="minorBid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activeWritingStyle w:appName="MSWord" w:lang="pt-BR" w:vendorID="64" w:dllVersion="131078" w:nlCheck="1" w:checkStyle="0"/>
  <w:activeWritingStyle w:appName="MSWord" w:lang="es-419" w:vendorID="64" w:dllVersion="131078" w:nlCheck="1" w:checkStyle="0"/>
  <w:activeWritingStyle w:appName="MSWord" w:lang="es-ES" w:vendorID="64" w:dllVersion="131078" w:nlCheck="1" w:checkStyle="0"/>
  <w:activeWritingStyle w:appName="MSWord" w:lang="es-MX" w:vendorID="64" w:dllVersion="131078" w:nlCheck="1" w:checkStyle="0"/>
  <w:activeWritingStyle w:appName="MSWord" w:lang="es-ES_tradnl" w:vendorID="64" w:dllVersion="131078" w:nlCheck="1" w:checkStyle="1"/>
  <w:activeWritingStyle w:appName="MSWord" w:lang="en-US" w:vendorID="64" w:dllVersion="131078" w:nlCheck="1" w:checkStyle="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304E"/>
    <w:rsid w:val="000219C3"/>
    <w:rsid w:val="00021EE8"/>
    <w:rsid w:val="00023A76"/>
    <w:rsid w:val="000330F5"/>
    <w:rsid w:val="00042EE0"/>
    <w:rsid w:val="00056AE0"/>
    <w:rsid w:val="000A4213"/>
    <w:rsid w:val="000A6DF2"/>
    <w:rsid w:val="000F4FB3"/>
    <w:rsid w:val="000F7161"/>
    <w:rsid w:val="0010036C"/>
    <w:rsid w:val="001138EF"/>
    <w:rsid w:val="0011595F"/>
    <w:rsid w:val="00130717"/>
    <w:rsid w:val="0014304E"/>
    <w:rsid w:val="001468FC"/>
    <w:rsid w:val="00147E2D"/>
    <w:rsid w:val="00151F61"/>
    <w:rsid w:val="00154161"/>
    <w:rsid w:val="001662BD"/>
    <w:rsid w:val="00184EFB"/>
    <w:rsid w:val="001949B9"/>
    <w:rsid w:val="001960E4"/>
    <w:rsid w:val="001A6067"/>
    <w:rsid w:val="001B0822"/>
    <w:rsid w:val="001B4185"/>
    <w:rsid w:val="001C68F1"/>
    <w:rsid w:val="001D6616"/>
    <w:rsid w:val="001E642F"/>
    <w:rsid w:val="0020751D"/>
    <w:rsid w:val="00256983"/>
    <w:rsid w:val="00267F5D"/>
    <w:rsid w:val="0028059C"/>
    <w:rsid w:val="0029085B"/>
    <w:rsid w:val="002A4523"/>
    <w:rsid w:val="002B3B19"/>
    <w:rsid w:val="002D5EC5"/>
    <w:rsid w:val="002F654C"/>
    <w:rsid w:val="00323102"/>
    <w:rsid w:val="00327F87"/>
    <w:rsid w:val="0033060E"/>
    <w:rsid w:val="0033354E"/>
    <w:rsid w:val="00340404"/>
    <w:rsid w:val="0035426F"/>
    <w:rsid w:val="003557B5"/>
    <w:rsid w:val="00361992"/>
    <w:rsid w:val="00365548"/>
    <w:rsid w:val="00367938"/>
    <w:rsid w:val="00371ADE"/>
    <w:rsid w:val="00380A7D"/>
    <w:rsid w:val="003835A7"/>
    <w:rsid w:val="00383DEB"/>
    <w:rsid w:val="00385645"/>
    <w:rsid w:val="003C0589"/>
    <w:rsid w:val="003D4E50"/>
    <w:rsid w:val="003E22B6"/>
    <w:rsid w:val="004270B9"/>
    <w:rsid w:val="004271AB"/>
    <w:rsid w:val="004833DA"/>
    <w:rsid w:val="00497B98"/>
    <w:rsid w:val="004D64A6"/>
    <w:rsid w:val="005204D7"/>
    <w:rsid w:val="005258E3"/>
    <w:rsid w:val="005410E7"/>
    <w:rsid w:val="005606DE"/>
    <w:rsid w:val="00572258"/>
    <w:rsid w:val="00580CA5"/>
    <w:rsid w:val="00590B5F"/>
    <w:rsid w:val="005943CD"/>
    <w:rsid w:val="006134D8"/>
    <w:rsid w:val="006165C6"/>
    <w:rsid w:val="006309C2"/>
    <w:rsid w:val="006517EA"/>
    <w:rsid w:val="00653052"/>
    <w:rsid w:val="0065633E"/>
    <w:rsid w:val="00661495"/>
    <w:rsid w:val="006647F5"/>
    <w:rsid w:val="0067257F"/>
    <w:rsid w:val="00680851"/>
    <w:rsid w:val="006976B6"/>
    <w:rsid w:val="006C5295"/>
    <w:rsid w:val="006D0ECA"/>
    <w:rsid w:val="006E4148"/>
    <w:rsid w:val="00710E86"/>
    <w:rsid w:val="00721635"/>
    <w:rsid w:val="007234DC"/>
    <w:rsid w:val="007240E0"/>
    <w:rsid w:val="00745B54"/>
    <w:rsid w:val="00787B13"/>
    <w:rsid w:val="007A0D2F"/>
    <w:rsid w:val="007A450B"/>
    <w:rsid w:val="007A47DF"/>
    <w:rsid w:val="007B58EF"/>
    <w:rsid w:val="007F0B3F"/>
    <w:rsid w:val="007F2B1C"/>
    <w:rsid w:val="008133AF"/>
    <w:rsid w:val="00816BC2"/>
    <w:rsid w:val="008231F6"/>
    <w:rsid w:val="00824D39"/>
    <w:rsid w:val="00877FDF"/>
    <w:rsid w:val="00887BC0"/>
    <w:rsid w:val="0089242A"/>
    <w:rsid w:val="008A4E01"/>
    <w:rsid w:val="008A713E"/>
    <w:rsid w:val="008B583C"/>
    <w:rsid w:val="008C3DD6"/>
    <w:rsid w:val="008E3B1D"/>
    <w:rsid w:val="008E50B4"/>
    <w:rsid w:val="008F45F2"/>
    <w:rsid w:val="00914EDA"/>
    <w:rsid w:val="009242EB"/>
    <w:rsid w:val="009423C1"/>
    <w:rsid w:val="00947F9B"/>
    <w:rsid w:val="00953C4A"/>
    <w:rsid w:val="00967E65"/>
    <w:rsid w:val="00970E75"/>
    <w:rsid w:val="00983BF1"/>
    <w:rsid w:val="009927C4"/>
    <w:rsid w:val="009948A8"/>
    <w:rsid w:val="009B11B9"/>
    <w:rsid w:val="009B3512"/>
    <w:rsid w:val="009B749D"/>
    <w:rsid w:val="009C6589"/>
    <w:rsid w:val="009D1A9E"/>
    <w:rsid w:val="009D76B6"/>
    <w:rsid w:val="009F2087"/>
    <w:rsid w:val="009F2D61"/>
    <w:rsid w:val="00A154BF"/>
    <w:rsid w:val="00A163AC"/>
    <w:rsid w:val="00A27777"/>
    <w:rsid w:val="00A541A5"/>
    <w:rsid w:val="00A57CA9"/>
    <w:rsid w:val="00A674A1"/>
    <w:rsid w:val="00AB4F56"/>
    <w:rsid w:val="00AD5940"/>
    <w:rsid w:val="00AD5FC0"/>
    <w:rsid w:val="00AD7C89"/>
    <w:rsid w:val="00AF0E7B"/>
    <w:rsid w:val="00AF4773"/>
    <w:rsid w:val="00B55A85"/>
    <w:rsid w:val="00B66B4C"/>
    <w:rsid w:val="00B81EC2"/>
    <w:rsid w:val="00B81FA1"/>
    <w:rsid w:val="00B93FAB"/>
    <w:rsid w:val="00BA70F9"/>
    <w:rsid w:val="00BB0535"/>
    <w:rsid w:val="00C21ACE"/>
    <w:rsid w:val="00C33036"/>
    <w:rsid w:val="00C36438"/>
    <w:rsid w:val="00C3646F"/>
    <w:rsid w:val="00C404D0"/>
    <w:rsid w:val="00C44162"/>
    <w:rsid w:val="00C46198"/>
    <w:rsid w:val="00C52D6E"/>
    <w:rsid w:val="00C53220"/>
    <w:rsid w:val="00C860D3"/>
    <w:rsid w:val="00C94DC3"/>
    <w:rsid w:val="00CA55AD"/>
    <w:rsid w:val="00CD244A"/>
    <w:rsid w:val="00CE53CD"/>
    <w:rsid w:val="00D27F8E"/>
    <w:rsid w:val="00D72587"/>
    <w:rsid w:val="00D81BC2"/>
    <w:rsid w:val="00D8476E"/>
    <w:rsid w:val="00D84799"/>
    <w:rsid w:val="00DA162D"/>
    <w:rsid w:val="00DC3905"/>
    <w:rsid w:val="00DE79D0"/>
    <w:rsid w:val="00E01D2F"/>
    <w:rsid w:val="00E046C6"/>
    <w:rsid w:val="00E24073"/>
    <w:rsid w:val="00EA0660"/>
    <w:rsid w:val="00EA26A1"/>
    <w:rsid w:val="00EC1A6E"/>
    <w:rsid w:val="00EC1BC7"/>
    <w:rsid w:val="00ED2606"/>
    <w:rsid w:val="00ED5677"/>
    <w:rsid w:val="00EE75C1"/>
    <w:rsid w:val="00F07E3E"/>
    <w:rsid w:val="00F412DA"/>
    <w:rsid w:val="00F41853"/>
    <w:rsid w:val="00F41CA2"/>
    <w:rsid w:val="00F51A36"/>
    <w:rsid w:val="00F520A8"/>
    <w:rsid w:val="00F55EFD"/>
    <w:rsid w:val="00F64FBE"/>
    <w:rsid w:val="00F95DB1"/>
    <w:rsid w:val="00FC24B0"/>
    <w:rsid w:val="00FC4FC5"/>
    <w:rsid w:val="00FD162E"/>
    <w:rsid w:val="00FE41DD"/>
    <w:rsid w:val="00FF23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419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6BAC8C9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419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C058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83DE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83DEB"/>
  </w:style>
  <w:style w:type="paragraph" w:styleId="Piedepgina">
    <w:name w:val="footer"/>
    <w:basedOn w:val="Normal"/>
    <w:link w:val="PiedepginaCar"/>
    <w:uiPriority w:val="99"/>
    <w:unhideWhenUsed/>
    <w:rsid w:val="00383DE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83DEB"/>
  </w:style>
  <w:style w:type="paragraph" w:styleId="Textoindependiente2">
    <w:name w:val="Body Text 2"/>
    <w:basedOn w:val="Normal"/>
    <w:link w:val="Textoindependiente2Car"/>
    <w:rsid w:val="008B583C"/>
    <w:pPr>
      <w:spacing w:after="0" w:line="240" w:lineRule="auto"/>
    </w:pPr>
    <w:rPr>
      <w:rFonts w:ascii="Arial" w:eastAsia="Times New Roman" w:hAnsi="Arial" w:cs="Times New Roman"/>
      <w:sz w:val="18"/>
      <w:szCs w:val="20"/>
      <w:lang w:val="es-ES" w:eastAsia="es-ES"/>
    </w:rPr>
  </w:style>
  <w:style w:type="character" w:customStyle="1" w:styleId="Textoindependiente2Car">
    <w:name w:val="Texto independiente 2 Car"/>
    <w:basedOn w:val="Fuentedeprrafopredeter"/>
    <w:link w:val="Textoindependiente2"/>
    <w:rsid w:val="008B583C"/>
    <w:rPr>
      <w:rFonts w:ascii="Arial" w:eastAsia="Times New Roman" w:hAnsi="Arial" w:cs="Times New Roman"/>
      <w:sz w:val="18"/>
      <w:szCs w:val="20"/>
      <w:lang w:val="es-ES" w:eastAsia="es-ES"/>
    </w:rPr>
  </w:style>
  <w:style w:type="character" w:styleId="Hipervnculo">
    <w:name w:val="Hyperlink"/>
    <w:basedOn w:val="Fuentedeprrafopredeter"/>
    <w:uiPriority w:val="99"/>
    <w:unhideWhenUsed/>
    <w:rsid w:val="00184EFB"/>
    <w:rPr>
      <w:color w:val="6EAC1C" w:themeColor="hyperlink"/>
      <w:u w:val="single"/>
    </w:rPr>
  </w:style>
  <w:style w:type="paragraph" w:styleId="Prrafodelista">
    <w:name w:val="List Paragraph"/>
    <w:basedOn w:val="Normal"/>
    <w:uiPriority w:val="34"/>
    <w:qFormat/>
    <w:rsid w:val="007F2B1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header" Target="header3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ndres\AppData\Roaming\Microsoft\Plantillas\Curr&#237;culum%20con%20fotograf&#237;a%20(dise&#241;o%20en%20verde).dotx" TargetMode="Externa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3.jpeg"/></Relationships>
</file>

<file path=word/theme/theme1.xml><?xml version="1.0" encoding="utf-8"?>
<a:theme xmlns:a="http://schemas.openxmlformats.org/drawingml/2006/main" name="Celestial">
  <a:themeElements>
    <a:clrScheme name="Azul II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1CADE4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elestial">
      <a:majorFont>
        <a:latin typeface="Calibri Light" panose="020F030202020403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Celestial">
      <a:fillStyleLst>
        <a:solidFill>
          <a:schemeClr val="phClr"/>
        </a:solidFill>
        <a:gradFill rotWithShape="1">
          <a:gsLst>
            <a:gs pos="0">
              <a:schemeClr val="phClr">
                <a:tint val="70000"/>
                <a:lumMod val="110000"/>
              </a:schemeClr>
            </a:gs>
            <a:gs pos="100000">
              <a:schemeClr val="phClr">
                <a:tint val="82000"/>
                <a:alpha val="74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98000"/>
                <a:lumMod val="100000"/>
              </a:schemeClr>
            </a:gs>
            <a:gs pos="100000">
              <a:schemeClr val="phClr">
                <a:shade val="88000"/>
                <a:lumMod val="88000"/>
              </a:schemeClr>
            </a:gs>
          </a:gsLst>
          <a:lin ang="5400000" scaled="1"/>
        </a:gradFill>
      </a:fillStyleLst>
      <a:lnStyleLst>
        <a:ln w="9525" cap="rnd" cmpd="sng" algn="ctr">
          <a:solidFill>
            <a:schemeClr val="phClr"/>
          </a:solidFill>
          <a:prstDash val="solid"/>
        </a:ln>
        <a:ln w="19050" cap="rnd" cmpd="sng" algn="ctr">
          <a:solidFill>
            <a:schemeClr val="phClr"/>
          </a:solidFill>
          <a:prstDash val="solid"/>
        </a:ln>
        <a:ln w="25400" cap="rnd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50800" dist="381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63500" dist="38100" dir="5400000" rotWithShape="0">
              <a:srgbClr val="000000">
                <a:alpha val="65000"/>
              </a:srgbClr>
            </a:outerShdw>
          </a:effectLst>
          <a:scene3d>
            <a:camera prst="orthographicFront">
              <a:rot lat="0" lon="0" rev="0"/>
            </a:camera>
            <a:lightRig rig="threePt" dir="tl">
              <a:rot lat="0" lon="0" rev="1200000"/>
            </a:lightRig>
          </a:scene3d>
          <a:sp3d>
            <a:bevelT w="38100" h="127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90000"/>
                <a:shade val="96000"/>
                <a:hueMod val="100000"/>
                <a:satMod val="180000"/>
                <a:lumMod val="110000"/>
              </a:schemeClr>
            </a:gs>
            <a:gs pos="100000">
              <a:schemeClr val="phClr">
                <a:shade val="96000"/>
                <a:satMod val="160000"/>
                <a:lumMod val="100000"/>
              </a:schemeClr>
            </a:gs>
          </a:gsLst>
          <a:lin ang="4740000" scaled="1"/>
        </a:gradFill>
        <a:blipFill>
          <a:blip xmlns:r="http://schemas.openxmlformats.org/officeDocument/2006/relationships" r:embed="rId1"/>
          <a:stretch/>
        </a:blip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Celestial" id="{C4BB2A3D-0E93-4C5F-B0D2-9D3FCE089CC5}" vid="{42E5908D-19A2-46FD-89FA-638B126129EF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f40e8ec9-c0d5-46bf-ada4-d85cb00858d0">
      <UserInfo>
        <DisplayName/>
        <AccountId xsi:nil="true"/>
        <AccountType/>
      </UserInfo>
    </SharedWithUsers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A033B31DA58764B9C95249EE3674570" ma:contentTypeVersion="3" ma:contentTypeDescription="Create a new document." ma:contentTypeScope="" ma:versionID="95dc898934bc55d44f916a4c37f6ed9f">
  <xsd:schema xmlns:xsd="http://www.w3.org/2001/XMLSchema" xmlns:xs="http://www.w3.org/2001/XMLSchema" xmlns:p="http://schemas.microsoft.com/office/2006/metadata/properties" xmlns:ns2="f40e8ec9-c0d5-46bf-ada4-d85cb00858d0" xmlns:ns3="904e2ea1-c14c-483b-89ef-f6b2df6ba23c" targetNamespace="http://schemas.microsoft.com/office/2006/metadata/properties" ma:root="true" ma:fieldsID="b2e5cbfe1fc3ad2df5ba46ab37a879c3" ns2:_="" ns3:_="">
    <xsd:import namespace="f40e8ec9-c0d5-46bf-ada4-d85cb00858d0"/>
    <xsd:import namespace="904e2ea1-c14c-483b-89ef-f6b2df6ba23c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3:SharingHintHash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0e8ec9-c0d5-46bf-ada4-d85cb00858d0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04e2ea1-c14c-483b-89ef-f6b2df6ba23c" elementFormDefault="qualified">
    <xsd:import namespace="http://schemas.microsoft.com/office/2006/documentManagement/types"/>
    <xsd:import namespace="http://schemas.microsoft.com/office/infopath/2007/PartnerControls"/>
    <xsd:element name="SharingHintHash" ma:index="9" nillable="true" ma:displayName="Sharing Hint Hash" ma:internalName="SharingHintHash" ma:readOnly="true">
      <xsd:simpleType>
        <xsd:restriction base="dms:Text"/>
      </xsd:simpleType>
    </xsd:element>
    <xsd:element name="SharedWithDetails" ma:index="1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AE9E5F2-28AF-47E3-A2B0-DE01576642DF}">
  <ds:schemaRefs>
    <ds:schemaRef ds:uri="http://schemas.microsoft.com/office/2006/metadata/properties"/>
    <ds:schemaRef ds:uri="http://schemas.microsoft.com/office/infopath/2007/PartnerControls"/>
    <ds:schemaRef ds:uri="f40e8ec9-c0d5-46bf-ada4-d85cb00858d0"/>
  </ds:schemaRefs>
</ds:datastoreItem>
</file>

<file path=customXml/itemProps2.xml><?xml version="1.0" encoding="utf-8"?>
<ds:datastoreItem xmlns:ds="http://schemas.openxmlformats.org/officeDocument/2006/customXml" ds:itemID="{99FCDB0F-5D40-4C39-86F9-2745CE3F0AE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3F68621-0C86-4588-A01A-E6BD3A3926B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0e8ec9-c0d5-46bf-ada4-d85cb00858d0"/>
    <ds:schemaRef ds:uri="904e2ea1-c14c-483b-89ef-f6b2df6ba23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E03D500F-968E-49BE-9DD3-6F3FF6D022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Currículum con fotografía (diseño en verde)</Template>
  <TotalTime>0</TotalTime>
  <Pages>2</Pages>
  <Words>42</Words>
  <Characters>236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2022-02-08T23:47:00Z</dcterms:created>
  <dcterms:modified xsi:type="dcterms:W3CDTF">2022-02-08T23:47:00Z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0x0101000A033B31DA58764B9C95249EE3674570</vt:lpwstr>
  </property>
</Properties>
</file>