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E70"/>
    <w:rsid w:val="00012267"/>
    <w:rsid w:val="00075E24"/>
    <w:rsid w:val="0020654D"/>
    <w:rsid w:val="00234489"/>
    <w:rsid w:val="00291159"/>
    <w:rsid w:val="00332B9A"/>
    <w:rsid w:val="00574AFE"/>
    <w:rsid w:val="006514C5"/>
    <w:rsid w:val="00655314"/>
    <w:rsid w:val="00795EF1"/>
    <w:rsid w:val="007E6C2F"/>
    <w:rsid w:val="008C45EB"/>
    <w:rsid w:val="008E241D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25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27</cp:revision>
  <dcterms:created xsi:type="dcterms:W3CDTF">2018-10-30T16:09:00Z</dcterms:created>
  <dcterms:modified xsi:type="dcterms:W3CDTF">2021-12-17T15:51:00Z</dcterms:modified>
</cp:coreProperties>
</file>