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A1E" w:rsidRDefault="00F64A1E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bookmarkStart w:id="0" w:name="_GoBack"/>
      <w:bookmarkEnd w:id="0"/>
    </w:p>
    <w:p w:rsidR="00381161" w:rsidRPr="00A228D6" w:rsidRDefault="00381161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>
        <w:rPr>
          <w:rFonts w:ascii="Arial" w:eastAsiaTheme="minorHAnsi" w:hAnsi="Arial" w:cs="Arial"/>
          <w:b/>
          <w:kern w:val="0"/>
          <w:lang w:eastAsia="en-US" w:bidi="ar-SA"/>
        </w:rPr>
        <w:t>EN ESTE ÓRGANO ADMINISTRATIVO NO EXISTE UN SISTEMA DE REGISTRO DE SANCIONES A LOS SERVIDORES JUDICIALES, POR LO TANTO, SE GENERA EL PRESENTE DOCUMENTO PARA EL LLENADO DEL FORMATO DE LAS OBLIGACIONES DE TRANSPARENCIA QUE NOS CORRESPONDEN.</w:t>
      </w:r>
    </w:p>
    <w:sectPr w:rsidR="00381161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5F4" w:rsidRDefault="00D015F4">
    <w:pPr>
      <w:pStyle w:val="Encabezado"/>
    </w:pPr>
    <w:r>
      <w:rPr>
        <w:noProof/>
        <w:lang w:val="es-ES" w:eastAsia="es-ES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E0927"/>
    <w:rsid w:val="000E3AA9"/>
    <w:rsid w:val="000E5D28"/>
    <w:rsid w:val="00115C8C"/>
    <w:rsid w:val="00130E40"/>
    <w:rsid w:val="0015351C"/>
    <w:rsid w:val="00161D6B"/>
    <w:rsid w:val="001E21A6"/>
    <w:rsid w:val="00215609"/>
    <w:rsid w:val="00244C02"/>
    <w:rsid w:val="00250563"/>
    <w:rsid w:val="002E29FD"/>
    <w:rsid w:val="002E4EDA"/>
    <w:rsid w:val="00307797"/>
    <w:rsid w:val="0034387A"/>
    <w:rsid w:val="00381161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71552C"/>
    <w:rsid w:val="00726259"/>
    <w:rsid w:val="007360B5"/>
    <w:rsid w:val="007458B9"/>
    <w:rsid w:val="00752774"/>
    <w:rsid w:val="007602E5"/>
    <w:rsid w:val="008902B3"/>
    <w:rsid w:val="008B6420"/>
    <w:rsid w:val="008D2987"/>
    <w:rsid w:val="008E14AD"/>
    <w:rsid w:val="0093412D"/>
    <w:rsid w:val="009F6DE5"/>
    <w:rsid w:val="00A228D6"/>
    <w:rsid w:val="00A356B0"/>
    <w:rsid w:val="00A45852"/>
    <w:rsid w:val="00A51E0A"/>
    <w:rsid w:val="00A81D6C"/>
    <w:rsid w:val="00AD283B"/>
    <w:rsid w:val="00AD42C1"/>
    <w:rsid w:val="00AD591D"/>
    <w:rsid w:val="00B32476"/>
    <w:rsid w:val="00B70609"/>
    <w:rsid w:val="00BF4D46"/>
    <w:rsid w:val="00C51379"/>
    <w:rsid w:val="00C71CA9"/>
    <w:rsid w:val="00C73EE7"/>
    <w:rsid w:val="00C846B1"/>
    <w:rsid w:val="00CB1442"/>
    <w:rsid w:val="00CC3CB9"/>
    <w:rsid w:val="00D015F4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docId w15:val="{B157BADF-04B3-4275-91F8-5E37728A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243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Admin</cp:lastModifiedBy>
  <cp:revision>22</cp:revision>
  <cp:lastPrinted>2019-05-02T18:35:00Z</cp:lastPrinted>
  <dcterms:created xsi:type="dcterms:W3CDTF">2018-10-18T16:51:00Z</dcterms:created>
  <dcterms:modified xsi:type="dcterms:W3CDTF">2021-09-10T17:20:00Z</dcterms:modified>
</cp:coreProperties>
</file>