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189A26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54DE690A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>NOMBRE: ARACELI MARTINEZ MARTINEZ</w:t>
      </w:r>
    </w:p>
    <w:p w14:paraId="7370782D" w14:textId="143617BC" w:rsidR="008E6E70" w:rsidRDefault="00655314" w:rsidP="00B14AF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CONTRALOR INTERNO</w:t>
      </w:r>
    </w:p>
    <w:p w14:paraId="3CBF447E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10B37037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4EE4AAAC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35746745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</w:t>
      </w:r>
      <w:bookmarkStart w:id="0" w:name="_GoBack"/>
      <w:bookmarkEnd w:id="0"/>
      <w:r w:rsidRPr="00C674E1">
        <w:rPr>
          <w:sz w:val="24"/>
          <w:szCs w:val="24"/>
        </w:rPr>
        <w:t>NUSTIANO CARRANZA”</w:t>
      </w:r>
    </w:p>
    <w:p w14:paraId="4DAA934A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23E153D4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1659AC9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093F7FD1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64172FA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88C9C8B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E7023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4300E148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13CF56A8" w14:textId="108E217A" w:rsidR="008E6E70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557F0D6D" w14:textId="77777777" w:rsidR="00655314" w:rsidRDefault="00655314" w:rsidP="00655314">
      <w:pPr>
        <w:spacing w:after="0" w:line="240" w:lineRule="auto"/>
        <w:rPr>
          <w:sz w:val="24"/>
          <w:szCs w:val="24"/>
        </w:rPr>
      </w:pPr>
    </w:p>
    <w:p w14:paraId="1A30AC78" w14:textId="11CE403F" w:rsidR="00655314" w:rsidRDefault="00655314" w:rsidP="0065531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ENCARGADA DE LA JUNTA MUNICIPAL DE RECLUTAMIENTO</w:t>
      </w:r>
    </w:p>
    <w:p w14:paraId="5201AA21" w14:textId="77777777" w:rsidR="00655314" w:rsidRDefault="00655314" w:rsidP="00655314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</w:t>
      </w:r>
      <w:r>
        <w:rPr>
          <w:sz w:val="24"/>
          <w:szCs w:val="24"/>
        </w:rPr>
        <w:t>HUEHUETLÁN, S.L.P.</w:t>
      </w:r>
    </w:p>
    <w:p w14:paraId="3C1590CD" w14:textId="50D99AF8" w:rsidR="00655314" w:rsidRPr="00C674E1" w:rsidRDefault="00655314" w:rsidP="006553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01-ENE-2019 AL 30-SEPT-2021</w:t>
      </w:r>
      <w:r w:rsidRPr="00C674E1">
        <w:rPr>
          <w:sz w:val="24"/>
          <w:szCs w:val="24"/>
        </w:rPr>
        <w:t xml:space="preserve"> </w:t>
      </w:r>
    </w:p>
    <w:p w14:paraId="37A6EF22" w14:textId="77777777" w:rsidR="00655314" w:rsidRPr="00C674E1" w:rsidRDefault="00655314" w:rsidP="008E6E70">
      <w:pPr>
        <w:spacing w:after="0" w:line="240" w:lineRule="auto"/>
        <w:jc w:val="both"/>
        <w:rPr>
          <w:sz w:val="24"/>
          <w:szCs w:val="24"/>
        </w:rPr>
      </w:pPr>
    </w:p>
    <w:p w14:paraId="143C3A2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58FE32D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5C0B1C9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154FEF6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24C5F3FE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592E1BD5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58EE9BEF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54E10CB2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58B0DF94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147E2595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46747F6C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7E493835" w14:textId="77777777" w:rsidR="008E6E70" w:rsidRDefault="008E6E70" w:rsidP="008E6E70">
      <w:pPr>
        <w:jc w:val="both"/>
      </w:pPr>
    </w:p>
    <w:p w14:paraId="59FE519F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E70"/>
    <w:rsid w:val="00012267"/>
    <w:rsid w:val="00075E24"/>
    <w:rsid w:val="0020654D"/>
    <w:rsid w:val="00234489"/>
    <w:rsid w:val="00291159"/>
    <w:rsid w:val="00332B9A"/>
    <w:rsid w:val="00574AFE"/>
    <w:rsid w:val="005C76E4"/>
    <w:rsid w:val="006514C5"/>
    <w:rsid w:val="00655314"/>
    <w:rsid w:val="00795EF1"/>
    <w:rsid w:val="007E6C2F"/>
    <w:rsid w:val="008C45EB"/>
    <w:rsid w:val="008E6E70"/>
    <w:rsid w:val="009D217B"/>
    <w:rsid w:val="00A47B31"/>
    <w:rsid w:val="00AE2127"/>
    <w:rsid w:val="00B14AF3"/>
    <w:rsid w:val="00BB2B45"/>
    <w:rsid w:val="00BF30D7"/>
    <w:rsid w:val="00C674E1"/>
    <w:rsid w:val="00CD4941"/>
    <w:rsid w:val="00DD6B2E"/>
    <w:rsid w:val="00E4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DB0D2"/>
  <w15:docId w15:val="{AB72C9A9-647F-4320-B169-71BD91AA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25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26</cp:revision>
  <dcterms:created xsi:type="dcterms:W3CDTF">2018-10-30T16:09:00Z</dcterms:created>
  <dcterms:modified xsi:type="dcterms:W3CDTF">2022-01-08T21:17:00Z</dcterms:modified>
</cp:coreProperties>
</file>