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430C66A0" w:rsidR="00B06846" w:rsidRDefault="00F43778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TESORERA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3D9903F0" w:rsidR="006D0344" w:rsidRPr="00B30FC1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p w14:paraId="3238D8D1" w14:textId="561601A6" w:rsid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7A5C9C3" w14:textId="33C810A1" w:rsidR="00B30FC1" w:rsidRDefault="00B30FC1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AUXILIAR EN TESORERÍA MUNICIPAL</w:t>
      </w:r>
    </w:p>
    <w:p w14:paraId="1D32B31A" w14:textId="7D22DCBE" w:rsidR="00E25312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MUNICIPIO DE HUEHUETLÁN, S.L.P.</w:t>
      </w:r>
    </w:p>
    <w:p w14:paraId="506F90DF" w14:textId="5943D005" w:rsidR="00B30FC1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 DE OCTUBRE DE 2018 AL 30 DE SEPTIEMBRE DE 2021.</w:t>
      </w:r>
    </w:p>
    <w:p w14:paraId="254A1F76" w14:textId="77777777" w:rsidR="00B30FC1" w:rsidRP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B30FC1" w:rsidRPr="00B30FC1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8546A"/>
    <w:rsid w:val="003B510E"/>
    <w:rsid w:val="00576C54"/>
    <w:rsid w:val="005F2433"/>
    <w:rsid w:val="00677F49"/>
    <w:rsid w:val="006D0344"/>
    <w:rsid w:val="00770D0F"/>
    <w:rsid w:val="007A505F"/>
    <w:rsid w:val="007E7D95"/>
    <w:rsid w:val="0087121E"/>
    <w:rsid w:val="00934961"/>
    <w:rsid w:val="009A3920"/>
    <w:rsid w:val="00A62892"/>
    <w:rsid w:val="00AF2322"/>
    <w:rsid w:val="00B06846"/>
    <w:rsid w:val="00B30FC1"/>
    <w:rsid w:val="00C675F6"/>
    <w:rsid w:val="00C81600"/>
    <w:rsid w:val="00CD74B1"/>
    <w:rsid w:val="00D046FB"/>
    <w:rsid w:val="00D97193"/>
    <w:rsid w:val="00E11BD4"/>
    <w:rsid w:val="00E25312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71DCE85B-B359-494C-A46A-A7F934C9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16</TotalTime>
  <Pages>2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17</cp:revision>
  <dcterms:created xsi:type="dcterms:W3CDTF">2018-11-08T00:56:00Z</dcterms:created>
  <dcterms:modified xsi:type="dcterms:W3CDTF">2022-01-08T21:19:00Z</dcterms:modified>
</cp:coreProperties>
</file>