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195594" w:rsidRDefault="00856253" w:rsidP="00100CAE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 xml:space="preserve">         </w:t>
                            </w:r>
                            <w:r w:rsidR="00C37CBF"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 xml:space="preserve">          2019-2021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195594" w:rsidRDefault="00856253" w:rsidP="00100CAE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 xml:space="preserve">         </w:t>
                      </w:r>
                      <w:r w:rsidR="00C37CBF"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 xml:space="preserve">          2019-2021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5E038B" w:rsidRDefault="007562CB" w:rsidP="007562CB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="00C37CBF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        Eduardo Nava Díaz</w:t>
                            </w:r>
                          </w:p>
                          <w:p w:rsidR="00C37CBF" w:rsidRPr="005E038B" w:rsidRDefault="00C37CBF" w:rsidP="007562CB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5E038B" w:rsidRDefault="007562CB" w:rsidP="007562CB">
                      <w:pPr>
                        <w:spacing w:after="0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        </w:t>
                      </w:r>
                      <w:r w:rsidR="00C37CBF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        Eduardo Nava Díaz</w:t>
                      </w:r>
                    </w:p>
                    <w:p w:rsidR="00C37CBF" w:rsidRPr="005E038B" w:rsidRDefault="00C37CBF" w:rsidP="007562CB">
                      <w:pPr>
                        <w:spacing w:after="0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Puesto:</w:t>
                            </w:r>
                            <w:r w:rsidR="00C37CBF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Secretario de Jurídico</w:t>
                            </w:r>
                            <w:r w:rsidR="00856253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, ante 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el 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E046C6" w:rsidRPr="009B3512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Puesto:</w:t>
                      </w:r>
                      <w:r w:rsidR="00C37CBF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Secretario de Jurídico</w:t>
                      </w:r>
                      <w:r w:rsidR="00856253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, ante 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el 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95594" w:rsidRDefault="00195594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856253" w:rsidP="00856253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Licenciado en</w:t>
                            </w:r>
                            <w:r w:rsidR="007562CB"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Derecho</w:t>
                            </w:r>
                          </w:p>
                          <w:p w:rsidR="00856253" w:rsidRDefault="00856253" w:rsidP="00856253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95594" w:rsidRDefault="00195594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856253" w:rsidP="00856253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Licenciado en</w:t>
                      </w:r>
                      <w:r w:rsidR="007562CB"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Derecho</w:t>
                      </w:r>
                    </w:p>
                    <w:p w:rsidR="00856253" w:rsidRDefault="00856253" w:rsidP="00856253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195594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align>left</wp:align>
                </wp:positionH>
                <wp:positionV relativeFrom="paragraph">
                  <wp:posOffset>404495</wp:posOffset>
                </wp:positionV>
                <wp:extent cx="3627755" cy="170497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1704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195594" w:rsidRDefault="00195594" w:rsidP="00195594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</w:rPr>
                            </w:pPr>
                            <w:r w:rsidRPr="00195594">
                              <w:rPr>
                                <w:rFonts w:ascii="Century Gothic" w:hAnsi="Century Gothic"/>
                                <w:b/>
                                <w:color w:val="4B7F83"/>
                              </w:rPr>
                              <w:t>Universidad Autónoma de San Luis Potosí</w:t>
                            </w:r>
                          </w:p>
                          <w:p w:rsidR="00195594" w:rsidRDefault="00195594" w:rsidP="00195594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</w:rPr>
                            </w:pPr>
                            <w:r w:rsidRPr="00195594">
                              <w:rPr>
                                <w:rFonts w:ascii="Century Gothic" w:hAnsi="Century Gothic"/>
                                <w:b/>
                                <w:color w:val="4B7F83"/>
                              </w:rPr>
                              <w:t xml:space="preserve">Facultad de </w:t>
                            </w:r>
                            <w:r w:rsidR="007562CB">
                              <w:rPr>
                                <w:rFonts w:ascii="Century Gothic" w:hAnsi="Century Gothic"/>
                                <w:b/>
                                <w:color w:val="4B7F83"/>
                              </w:rPr>
                              <w:t>Derecho</w:t>
                            </w:r>
                          </w:p>
                          <w:p w:rsidR="007F6903" w:rsidRDefault="007F6903" w:rsidP="007F6903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4B7F83"/>
                              </w:rPr>
                            </w:pPr>
                          </w:p>
                          <w:p w:rsidR="00953C4A" w:rsidRPr="00C860D3" w:rsidRDefault="00953C4A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34" type="#_x0000_t202" style="position:absolute;margin-left:0;margin-top:31.85pt;width:285.65pt;height:134.25pt;z-index:25168076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" filled="f" stroked="f">
                <v:textbox>
                  <w:txbxContent>
                    <w:p w:rsidR="00953C4A" w:rsidRPr="00195594" w:rsidRDefault="00195594" w:rsidP="00195594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</w:rPr>
                      </w:pPr>
                      <w:r w:rsidRPr="00195594">
                        <w:rPr>
                          <w:rFonts w:ascii="Century Gothic" w:hAnsi="Century Gothic"/>
                          <w:b/>
                          <w:color w:val="4B7F83"/>
                        </w:rPr>
                        <w:t>Universidad Autónoma de San Luis Potosí</w:t>
                      </w:r>
                    </w:p>
                    <w:p w:rsidR="00195594" w:rsidRDefault="00195594" w:rsidP="00195594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</w:rPr>
                      </w:pPr>
                      <w:r w:rsidRPr="00195594">
                        <w:rPr>
                          <w:rFonts w:ascii="Century Gothic" w:hAnsi="Century Gothic"/>
                          <w:b/>
                          <w:color w:val="4B7F83"/>
                        </w:rPr>
                        <w:t xml:space="preserve">Facultad de </w:t>
                      </w:r>
                      <w:r w:rsidR="007562CB">
                        <w:rPr>
                          <w:rFonts w:ascii="Century Gothic" w:hAnsi="Century Gothic"/>
                          <w:b/>
                          <w:color w:val="4B7F83"/>
                        </w:rPr>
                        <w:t>Derecho</w:t>
                      </w:r>
                    </w:p>
                    <w:p w:rsidR="007F6903" w:rsidRDefault="007F6903" w:rsidP="007F6903">
                      <w:pPr>
                        <w:spacing w:after="0"/>
                        <w:rPr>
                          <w:rFonts w:ascii="Century Gothic" w:hAnsi="Century Gothic"/>
                          <w:b/>
                          <w:color w:val="4B7F83"/>
                        </w:rPr>
                      </w:pPr>
                    </w:p>
                    <w:p w:rsidR="00953C4A" w:rsidRPr="00C860D3" w:rsidRDefault="00953C4A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8085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494665</wp:posOffset>
                </wp:positionH>
                <wp:positionV relativeFrom="paragraph">
                  <wp:posOffset>182880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7CBF" w:rsidRDefault="00C37CBF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2012-2017</w:t>
                            </w:r>
                          </w:p>
                          <w:p w:rsidR="00C37CBF" w:rsidRDefault="00C37CBF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  <w:p w:rsidR="00953C4A" w:rsidRPr="00953C4A" w:rsidRDefault="007562CB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  <w:t xml:space="preserve"> 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5" type="#_x0000_t202" style="position:absolute;margin-left:38.95pt;margin-top:14.4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" fillcolor="#1c6194 [2405]" stroked="f">
                <v:textbox>
                  <w:txbxContent>
                    <w:p w:rsidR="00C37CBF" w:rsidRDefault="00C37CBF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 xml:space="preserve"> 2012-2017</w:t>
                      </w:r>
                    </w:p>
                    <w:p w:rsidR="00C37CBF" w:rsidRDefault="00C37CBF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  <w:p w:rsidR="00953C4A" w:rsidRPr="00953C4A" w:rsidRDefault="007562CB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>a</w:t>
                      </w:r>
                      <w:proofErr w:type="gramEnd"/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  <w:t xml:space="preserve"> 2021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195594" w:rsidRDefault="0028059C" w:rsidP="00195594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6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PY/Pbo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Pr="00195594" w:rsidRDefault="0028059C" w:rsidP="00195594">
                      <w:pPr>
                        <w:spacing w:after="0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Default="00195594" w:rsidP="0028059C">
      <w:pPr>
        <w:rPr>
          <w:noProof/>
          <w:lang w:val="es-ES" w:eastAsia="es-ES"/>
        </w:rPr>
      </w:pP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posOffset>3943350</wp:posOffset>
                </wp:positionH>
                <wp:positionV relativeFrom="paragraph">
                  <wp:posOffset>373380</wp:posOffset>
                </wp:positionV>
                <wp:extent cx="3616960" cy="15621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6960" cy="1562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1F61" w:rsidRDefault="00C37CBF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Asesor Jurídico H. Congreso del Estado de San Luis Potosí.</w:t>
                            </w:r>
                          </w:p>
                          <w:p w:rsidR="00C37CBF" w:rsidRPr="00151F61" w:rsidRDefault="00C37CBF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7" type="#_x0000_t202" style="position:absolute;margin-left:310.5pt;margin-top:29.4pt;width:284.8pt;height:123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" filled="f" stroked="f">
                <v:textbox>
                  <w:txbxContent>
                    <w:p w:rsidR="00151F61" w:rsidRDefault="00C37CBF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Asesor Jurídico H. Congreso del Estado de San Luis Potosí.</w:t>
                      </w:r>
                    </w:p>
                    <w:p w:rsidR="00C37CBF" w:rsidRPr="00151F61" w:rsidRDefault="00C37CBF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D2606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0496F3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856253" w:rsidRDefault="006309C2" w:rsidP="006309C2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38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" fillcolor="#1c6194 [2405]" stroked="f">
                <v:textbox style="mso-fit-shape-to-text:t">
                  <w:txbxContent>
                    <w:p w:rsidR="006309C2" w:rsidRPr="00856253" w:rsidRDefault="006309C2" w:rsidP="006309C2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  <w:bookmarkStart w:id="0" w:name="_GoBack"/>
      <w:bookmarkEnd w:id="0"/>
    </w:p>
    <w:p w:rsidR="00DC4D00" w:rsidRPr="0028059C" w:rsidRDefault="00DC4D00" w:rsidP="0028059C"/>
    <w:p w:rsidR="0028059C" w:rsidRPr="0028059C" w:rsidRDefault="00856253" w:rsidP="009B11B9">
      <w:pPr>
        <w:spacing w:after="0"/>
      </w:pPr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FA4EEED" wp14:editId="156ECF12">
                <wp:simplePos x="0" y="0"/>
                <wp:positionH relativeFrom="page">
                  <wp:posOffset>3924300</wp:posOffset>
                </wp:positionH>
                <wp:positionV relativeFrom="paragraph">
                  <wp:posOffset>172720</wp:posOffset>
                </wp:positionV>
                <wp:extent cx="3883660" cy="2066925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3660" cy="2066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4B7F83"/>
                                <w:sz w:val="16"/>
                                <w:szCs w:val="16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4EEED" id="_x0000_s1039" type="#_x0000_t202" style="position:absolute;margin-left:309pt;margin-top:13.6pt;width:305.8pt;height:162.7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" filled="f" stroked="f">
                <v:textbox>
                  <w:txbxContent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b/>
                          <w:color w:val="4B7F83"/>
                          <w:sz w:val="16"/>
                          <w:szCs w:val="16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B11B9" w:rsidRPr="009B11B9">
        <w:rPr>
          <w:rFonts w:ascii="Century Gothic" w:hAnsi="Century Gothic"/>
          <w:i/>
          <w:color w:val="4B7F83"/>
        </w:rPr>
        <w:t>Sin sanciones Administrativas</w: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856253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0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g1UPw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" fillcolor="#1c6194 [2405]" stroked="f">
                <v:textbox style="mso-fit-shape-to-text:t">
                  <w:txbxContent>
                    <w:p w:rsidR="00385645" w:rsidRPr="00856253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P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</w:rPr>
                            </w:pPr>
                          </w:p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1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" filled="f" stroked="f">
                <v:textbox>
                  <w:txbxContent>
                    <w:p w:rsidR="0035426F" w:rsidRP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</w:rPr>
                      </w:pPr>
                    </w:p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64EA" w:rsidRDefault="002964EA" w:rsidP="00383DEB">
      <w:pPr>
        <w:spacing w:after="0" w:line="240" w:lineRule="auto"/>
      </w:pPr>
      <w:r>
        <w:separator/>
      </w:r>
    </w:p>
  </w:endnote>
  <w:endnote w:type="continuationSeparator" w:id="0">
    <w:p w:rsidR="002964EA" w:rsidRDefault="002964EA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64EA" w:rsidRDefault="002964EA" w:rsidP="00383DEB">
      <w:pPr>
        <w:spacing w:after="0" w:line="240" w:lineRule="auto"/>
      </w:pPr>
      <w:r>
        <w:separator/>
      </w:r>
    </w:p>
  </w:footnote>
  <w:footnote w:type="continuationSeparator" w:id="0">
    <w:p w:rsidR="002964EA" w:rsidRDefault="002964EA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7161"/>
    <w:rsid w:val="0010036C"/>
    <w:rsid w:val="00100CAE"/>
    <w:rsid w:val="0011595F"/>
    <w:rsid w:val="00130717"/>
    <w:rsid w:val="0014238D"/>
    <w:rsid w:val="0014304E"/>
    <w:rsid w:val="001468FC"/>
    <w:rsid w:val="00151F61"/>
    <w:rsid w:val="00184EFB"/>
    <w:rsid w:val="00195594"/>
    <w:rsid w:val="001960E4"/>
    <w:rsid w:val="001A6067"/>
    <w:rsid w:val="001E642F"/>
    <w:rsid w:val="0028059C"/>
    <w:rsid w:val="002964EA"/>
    <w:rsid w:val="002B3B19"/>
    <w:rsid w:val="002D5EC5"/>
    <w:rsid w:val="00317439"/>
    <w:rsid w:val="0033060E"/>
    <w:rsid w:val="0033354E"/>
    <w:rsid w:val="00340404"/>
    <w:rsid w:val="0035426F"/>
    <w:rsid w:val="00361992"/>
    <w:rsid w:val="00365548"/>
    <w:rsid w:val="00383DEB"/>
    <w:rsid w:val="00385645"/>
    <w:rsid w:val="003C0589"/>
    <w:rsid w:val="003D4E50"/>
    <w:rsid w:val="004271AB"/>
    <w:rsid w:val="005157BB"/>
    <w:rsid w:val="005204D7"/>
    <w:rsid w:val="005258E3"/>
    <w:rsid w:val="005410E7"/>
    <w:rsid w:val="005606DE"/>
    <w:rsid w:val="00572258"/>
    <w:rsid w:val="005943CD"/>
    <w:rsid w:val="005E038B"/>
    <w:rsid w:val="006134D8"/>
    <w:rsid w:val="006309C2"/>
    <w:rsid w:val="00653052"/>
    <w:rsid w:val="0065633E"/>
    <w:rsid w:val="00680851"/>
    <w:rsid w:val="006D0ECA"/>
    <w:rsid w:val="006E4148"/>
    <w:rsid w:val="007234DC"/>
    <w:rsid w:val="007240E0"/>
    <w:rsid w:val="007562CB"/>
    <w:rsid w:val="007F6903"/>
    <w:rsid w:val="007F6AA4"/>
    <w:rsid w:val="008231F6"/>
    <w:rsid w:val="00824D39"/>
    <w:rsid w:val="00856253"/>
    <w:rsid w:val="008945AF"/>
    <w:rsid w:val="008A4E01"/>
    <w:rsid w:val="008B583C"/>
    <w:rsid w:val="008E50B4"/>
    <w:rsid w:val="00953C4A"/>
    <w:rsid w:val="00983BF1"/>
    <w:rsid w:val="009948A8"/>
    <w:rsid w:val="009B11B9"/>
    <w:rsid w:val="009B3512"/>
    <w:rsid w:val="009B749D"/>
    <w:rsid w:val="009D1A9E"/>
    <w:rsid w:val="009F2D61"/>
    <w:rsid w:val="00A27777"/>
    <w:rsid w:val="00A57CA9"/>
    <w:rsid w:val="00AD5FC0"/>
    <w:rsid w:val="00AF4773"/>
    <w:rsid w:val="00B66B4C"/>
    <w:rsid w:val="00B81FA1"/>
    <w:rsid w:val="00BB0535"/>
    <w:rsid w:val="00BE2768"/>
    <w:rsid w:val="00C0609C"/>
    <w:rsid w:val="00C21ACE"/>
    <w:rsid w:val="00C37CBF"/>
    <w:rsid w:val="00C404D0"/>
    <w:rsid w:val="00C860D3"/>
    <w:rsid w:val="00CA55AD"/>
    <w:rsid w:val="00D25727"/>
    <w:rsid w:val="00D379A8"/>
    <w:rsid w:val="00D81BC2"/>
    <w:rsid w:val="00DA162D"/>
    <w:rsid w:val="00DC4D00"/>
    <w:rsid w:val="00DE79D0"/>
    <w:rsid w:val="00E01D2F"/>
    <w:rsid w:val="00E046C6"/>
    <w:rsid w:val="00EA26A1"/>
    <w:rsid w:val="00EC1A6E"/>
    <w:rsid w:val="00EC1BC7"/>
    <w:rsid w:val="00ED2606"/>
    <w:rsid w:val="00F51A36"/>
    <w:rsid w:val="00F520A8"/>
    <w:rsid w:val="00FC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C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C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B1C6FA9-6849-47E1-944E-5914881C7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2022-03-07T23:46:00Z</dcterms:created>
  <dcterms:modified xsi:type="dcterms:W3CDTF">2022-03-07T23:46:00Z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