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 xml:space="preserve">NOMBRE: ARACELI MARTINEZ </w:t>
      </w:r>
      <w:proofErr w:type="spellStart"/>
      <w:r w:rsidRPr="00C674E1">
        <w:rPr>
          <w:sz w:val="24"/>
          <w:szCs w:val="24"/>
        </w:rPr>
        <w:t>MARTINEZ</w:t>
      </w:r>
      <w:proofErr w:type="spellEnd"/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6E70"/>
    <w:rsid w:val="00012267"/>
    <w:rsid w:val="00075E24"/>
    <w:rsid w:val="0020654D"/>
    <w:rsid w:val="00234489"/>
    <w:rsid w:val="00291159"/>
    <w:rsid w:val="00332B9A"/>
    <w:rsid w:val="00574AFE"/>
    <w:rsid w:val="00640EAE"/>
    <w:rsid w:val="006514C5"/>
    <w:rsid w:val="00655314"/>
    <w:rsid w:val="00795EF1"/>
    <w:rsid w:val="007E6C2F"/>
    <w:rsid w:val="008C45EB"/>
    <w:rsid w:val="008E6E70"/>
    <w:rsid w:val="009D217B"/>
    <w:rsid w:val="00A47B31"/>
    <w:rsid w:val="00AE2127"/>
    <w:rsid w:val="00B14AF3"/>
    <w:rsid w:val="00BB2B45"/>
    <w:rsid w:val="00BF30D7"/>
    <w:rsid w:val="00C674E1"/>
    <w:rsid w:val="00CD4941"/>
    <w:rsid w:val="00DD6B2E"/>
    <w:rsid w:val="00E4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  <w15:docId w15:val="{AB72C9A9-647F-4320-B169-71BD91AA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28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26</cp:revision>
  <dcterms:created xsi:type="dcterms:W3CDTF">2018-10-30T16:09:00Z</dcterms:created>
  <dcterms:modified xsi:type="dcterms:W3CDTF">2022-02-10T15:41:00Z</dcterms:modified>
</cp:coreProperties>
</file>