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1FDAA1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23131F97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2FAFBA2D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03860D6B" w14:textId="77777777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14:paraId="48BD76C5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2782468C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4BD940AD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68930230" w14:textId="77777777" w:rsidR="000B32F5" w:rsidRPr="00C4699E" w:rsidRDefault="000B32F5" w:rsidP="000B32F5">
      <w:pPr>
        <w:rPr>
          <w:sz w:val="24"/>
          <w:szCs w:val="24"/>
        </w:rPr>
      </w:pPr>
    </w:p>
    <w:p w14:paraId="6AC7E75E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 xml:space="preserve">. 2008-2012. Actualmente cuento </w:t>
      </w:r>
      <w:proofErr w:type="gramStart"/>
      <w:r w:rsidRPr="00C4699E">
        <w:rPr>
          <w:rFonts w:ascii="Arial" w:hAnsi="Arial" w:cs="Arial"/>
          <w:bCs/>
          <w:sz w:val="24"/>
          <w:szCs w:val="24"/>
        </w:rPr>
        <w:t>con  la</w:t>
      </w:r>
      <w:proofErr w:type="gramEnd"/>
      <w:r w:rsidRPr="00C4699E">
        <w:rPr>
          <w:rFonts w:ascii="Arial" w:hAnsi="Arial" w:cs="Arial"/>
          <w:bCs/>
          <w:sz w:val="24"/>
          <w:szCs w:val="24"/>
        </w:rPr>
        <w:t xml:space="preserve"> carta pasante de dicha Licenciatura en la que acredita mis estudios con título y cédula en proceso en  trámite por la institución.</w:t>
      </w:r>
    </w:p>
    <w:p w14:paraId="1203EBA0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3B7310F2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485DFA1E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8512172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3B7CF65E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440459D4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75F6E025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1B01EC3F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</w:t>
      </w:r>
      <w:proofErr w:type="gramStart"/>
      <w:r w:rsidRPr="00C4699E">
        <w:rPr>
          <w:rFonts w:ascii="Arial" w:hAnsi="Arial"/>
          <w:sz w:val="24"/>
          <w:szCs w:val="24"/>
        </w:rPr>
        <w:t>Septiembre</w:t>
      </w:r>
      <w:proofErr w:type="gramEnd"/>
      <w:r w:rsidRPr="00C4699E">
        <w:rPr>
          <w:rFonts w:ascii="Arial" w:hAnsi="Arial"/>
          <w:sz w:val="24"/>
          <w:szCs w:val="24"/>
        </w:rPr>
        <w:t xml:space="preserve"> 2017)</w:t>
      </w:r>
    </w:p>
    <w:p w14:paraId="33D0E9A8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proofErr w:type="gramEnd"/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70A0916B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proofErr w:type="spellStart"/>
      <w:r w:rsidRPr="00C4699E">
        <w:rPr>
          <w:rFonts w:ascii="Arial" w:hAnsi="Arial"/>
          <w:sz w:val="24"/>
          <w:szCs w:val="24"/>
        </w:rPr>
        <w:t>ConstanciaenParticipación</w:t>
      </w:r>
      <w:proofErr w:type="spellEnd"/>
      <w:r w:rsidRPr="00C4699E">
        <w:rPr>
          <w:rFonts w:ascii="Arial" w:hAnsi="Arial"/>
          <w:sz w:val="24"/>
          <w:szCs w:val="24"/>
        </w:rPr>
        <w:t xml:space="preserve"> en el curso de “Gestión y Políticas Publicas” realizado en la Universidad Intercultural de san Luis Potosí, Campus </w:t>
      </w:r>
      <w:proofErr w:type="spellStart"/>
      <w:r w:rsidRPr="00C4699E">
        <w:rPr>
          <w:rFonts w:ascii="Arial" w:hAnsi="Arial"/>
          <w:sz w:val="24"/>
          <w:szCs w:val="24"/>
        </w:rPr>
        <w:t>Tancanhuitz</w:t>
      </w:r>
      <w:proofErr w:type="spellEnd"/>
      <w:r w:rsidRPr="00C4699E">
        <w:rPr>
          <w:rFonts w:ascii="Arial" w:hAnsi="Arial"/>
          <w:sz w:val="24"/>
          <w:szCs w:val="24"/>
        </w:rPr>
        <w:t xml:space="preserve"> en el mes de diciembre de 2017.</w:t>
      </w:r>
    </w:p>
    <w:p w14:paraId="5AF7A956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6A281EA2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202C1741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5684C964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Cuentos y Leyendas </w:t>
      </w:r>
      <w:proofErr w:type="spellStart"/>
      <w:r w:rsidRPr="00C4699E">
        <w:rPr>
          <w:rFonts w:ascii="Arial" w:hAnsi="Arial" w:cs="Arial"/>
          <w:i/>
          <w:sz w:val="24"/>
          <w:szCs w:val="24"/>
        </w:rPr>
        <w:t>Tènek</w:t>
      </w:r>
      <w:proofErr w:type="spellEnd"/>
      <w:r w:rsidRPr="00C4699E">
        <w:rPr>
          <w:rFonts w:ascii="Arial" w:hAnsi="Arial" w:cs="Arial"/>
          <w:i/>
          <w:sz w:val="24"/>
          <w:szCs w:val="24"/>
        </w:rPr>
        <w:t>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3F2EE4A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0507E1D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BlahaPfelier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UNAM Yucatán y DR. Clifton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Pye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Universidad </w:t>
      </w: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de  Kansas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 xml:space="preserve"> Estados Unidos.  </w:t>
      </w:r>
    </w:p>
    <w:p w14:paraId="1A70E8C1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789DE53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5C6E61AA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 xml:space="preserve">Asociación Civil "Gran Señorío de </w:t>
      </w:r>
      <w:proofErr w:type="spellStart"/>
      <w:r w:rsidRPr="00C4699E">
        <w:rPr>
          <w:rFonts w:ascii="Arial" w:hAnsi="Arial" w:cs="Arial"/>
          <w:sz w:val="24"/>
          <w:szCs w:val="24"/>
          <w:lang w:eastAsia="es-MX"/>
        </w:rPr>
        <w:t>Xaltocan</w:t>
      </w:r>
      <w:proofErr w:type="spellEnd"/>
      <w:r w:rsidRPr="00C4699E">
        <w:rPr>
          <w:rFonts w:ascii="Arial" w:hAnsi="Arial" w:cs="Arial"/>
          <w:sz w:val="24"/>
          <w:szCs w:val="24"/>
          <w:lang w:eastAsia="es-MX"/>
        </w:rPr>
        <w:t xml:space="preserve">". Realizada en pueblo histórico de San Miguel </w:t>
      </w:r>
      <w:proofErr w:type="spellStart"/>
      <w:r w:rsidRPr="00C4699E">
        <w:rPr>
          <w:rFonts w:ascii="Arial" w:hAnsi="Arial" w:cs="Arial"/>
          <w:sz w:val="24"/>
          <w:szCs w:val="24"/>
          <w:lang w:eastAsia="es-MX"/>
        </w:rPr>
        <w:t>Xaltocan</w:t>
      </w:r>
      <w:proofErr w:type="spellEnd"/>
      <w:r w:rsidRPr="00C4699E">
        <w:rPr>
          <w:rFonts w:ascii="Arial" w:hAnsi="Arial" w:cs="Arial"/>
          <w:sz w:val="24"/>
          <w:szCs w:val="24"/>
          <w:lang w:eastAsia="es-MX"/>
        </w:rPr>
        <w:t xml:space="preserve">, Municipio de </w:t>
      </w:r>
      <w:proofErr w:type="spellStart"/>
      <w:r w:rsidRPr="00C4699E">
        <w:rPr>
          <w:rFonts w:ascii="Arial" w:hAnsi="Arial" w:cs="Arial"/>
          <w:sz w:val="24"/>
          <w:szCs w:val="24"/>
          <w:lang w:eastAsia="es-MX"/>
        </w:rPr>
        <w:t>Nextlalpan</w:t>
      </w:r>
      <w:proofErr w:type="spellEnd"/>
      <w:r w:rsidRPr="00C4699E">
        <w:rPr>
          <w:rFonts w:ascii="Arial" w:hAnsi="Arial" w:cs="Arial"/>
          <w:sz w:val="24"/>
          <w:szCs w:val="24"/>
          <w:lang w:eastAsia="es-MX"/>
        </w:rPr>
        <w:t xml:space="preserve"> de Felipe Saches Solís en el Estado de México los días 17, 18 y 19 de marzo del 2012.</w:t>
      </w:r>
    </w:p>
    <w:p w14:paraId="11A5A116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1A2172CE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103E09F4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37108333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Tandzumadz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0F85FFC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22B2AE11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Realización del plan de Desarrollo en el Ejido La Garza,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3BCC99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Servicio Social en la SAGARPA, CADER 01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S.L.P. (2011) A cargo del Ing. Manuel Demetrio Morín Pérez, con motivo de acreditar mi servicio social de PRONABES.</w:t>
      </w:r>
    </w:p>
    <w:p w14:paraId="331CDC0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Realización del plan de Desarrollo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Moyotla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Coxcatlán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753248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Asesoría a Jóvenes de la Escuela Preparatoria Por Cooperación # 8 Francisco I Madero, ubicada en el municipio de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Huehuetlan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25077FF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Servicio Social en la SAGARPA, CADER 01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S.L.P (2012) A cargo del Ing. Manuel Demetrio Morín Pérez, con motivo de acreditar mi servicio social de carrera con un periodo de seis </w:t>
      </w: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meses  (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>480 horas).</w:t>
      </w:r>
    </w:p>
    <w:p w14:paraId="2BC55218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4BEB2601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71DD28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E232B0F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637D55C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7010E74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E943E6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82B9D9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1C4A447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8322894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</w:t>
      </w:r>
      <w:proofErr w:type="gramStart"/>
      <w:r w:rsidRPr="00C4699E">
        <w:rPr>
          <w:rFonts w:ascii="Arial" w:hAnsi="Arial" w:cs="Arial"/>
          <w:b/>
          <w:bCs/>
          <w:iCs/>
          <w:sz w:val="24"/>
          <w:szCs w:val="24"/>
        </w:rPr>
        <w:t>).-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Tandzumadz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n, S.L.P. en coordinación con el Centro Coordinador para el Desarrollo de los pueblos Indígenas (CDI), ubicado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674BA6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5C37F7C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 con cobertura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Tampamolón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S.L.P.  responsable en dar seguimiento en aspecto Organizativo, administrativo y Operativo a 9 proyectos </w:t>
      </w: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Productivos  de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 xml:space="preserve"> Panadería, Crías de Aves de Postura, Cría - engorda de cerdos y Producción de Piloncillo Granulado.</w:t>
      </w:r>
    </w:p>
    <w:p w14:paraId="6A2A1171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6AEC0F10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D0AD20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.- Promotora social en el Centro Coordinador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 con cobertura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Aquismón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Coxcatlán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2328EC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3FE2CFF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.- Promotora social en el Centro Coordinador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 con cobertura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Coxcatlán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Ccdi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14:paraId="79112978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B32F5"/>
    <w:rsid w:val="000C2509"/>
    <w:rsid w:val="001A168D"/>
    <w:rsid w:val="002148F5"/>
    <w:rsid w:val="002434D1"/>
    <w:rsid w:val="002762C1"/>
    <w:rsid w:val="003762CC"/>
    <w:rsid w:val="003B510E"/>
    <w:rsid w:val="005C4117"/>
    <w:rsid w:val="005F2433"/>
    <w:rsid w:val="00677F49"/>
    <w:rsid w:val="007E7D95"/>
    <w:rsid w:val="008755F9"/>
    <w:rsid w:val="008B03DC"/>
    <w:rsid w:val="008D3050"/>
    <w:rsid w:val="008E0A1A"/>
    <w:rsid w:val="009416DB"/>
    <w:rsid w:val="009A3920"/>
    <w:rsid w:val="00A15094"/>
    <w:rsid w:val="00AF2322"/>
    <w:rsid w:val="00B71190"/>
    <w:rsid w:val="00B87EFE"/>
    <w:rsid w:val="00BF4C3F"/>
    <w:rsid w:val="00C041BC"/>
    <w:rsid w:val="00C04BC6"/>
    <w:rsid w:val="00C4699E"/>
    <w:rsid w:val="00C84CE7"/>
    <w:rsid w:val="00D046FB"/>
    <w:rsid w:val="00E32408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B3E2A"/>
  <w15:docId w15:val="{0D255550-15D1-4582-AF31-52251A5DA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3669A5-284D-45F4-A95E-260D8C9C9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12</TotalTime>
  <Pages>3</Pages>
  <Words>969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23</cp:revision>
  <dcterms:created xsi:type="dcterms:W3CDTF">2018-11-08T00:56:00Z</dcterms:created>
  <dcterms:modified xsi:type="dcterms:W3CDTF">2021-08-12T15:24:00Z</dcterms:modified>
</cp:coreProperties>
</file>