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1ACF89" w14:textId="77777777" w:rsidR="005F2433" w:rsidRDefault="005F2433" w:rsidP="005F2433">
      <w:pPr>
        <w:jc w:val="center"/>
        <w:rPr>
          <w:rFonts w:ascii="Arial" w:hAnsi="Arial" w:cs="Arial"/>
          <w:b/>
          <w:sz w:val="28"/>
          <w:szCs w:val="28"/>
        </w:rPr>
      </w:pPr>
      <w:r w:rsidRPr="00987632">
        <w:rPr>
          <w:rFonts w:ascii="Arial" w:hAnsi="Arial" w:cs="Arial"/>
          <w:b/>
          <w:sz w:val="28"/>
          <w:szCs w:val="28"/>
        </w:rPr>
        <w:t>CURRICULUM VITAE</w:t>
      </w:r>
    </w:p>
    <w:p w14:paraId="62988A44" w14:textId="77777777" w:rsidR="005F2433" w:rsidRDefault="005F2433" w:rsidP="005F2433">
      <w:pPr>
        <w:jc w:val="center"/>
        <w:rPr>
          <w:rFonts w:ascii="Arial" w:hAnsi="Arial" w:cs="Arial"/>
          <w:b/>
          <w:sz w:val="28"/>
          <w:szCs w:val="28"/>
        </w:rPr>
      </w:pPr>
    </w:p>
    <w:p w14:paraId="10FD4832" w14:textId="77777777"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14:paraId="5FC75272" w14:textId="77777777"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14:paraId="7CB2C6A9" w14:textId="77777777" w:rsidR="00DA539D" w:rsidRDefault="00DA539D" w:rsidP="00A74D34">
      <w:pPr>
        <w:jc w:val="center"/>
        <w:rPr>
          <w:rFonts w:ascii="Arial" w:hAnsi="Arial" w:cs="Arial"/>
          <w:b/>
          <w:sz w:val="28"/>
        </w:rPr>
      </w:pPr>
    </w:p>
    <w:p w14:paraId="717C4D22" w14:textId="77777777" w:rsidR="00A74D34" w:rsidRDefault="00A74D34" w:rsidP="00A74D34">
      <w:pPr>
        <w:jc w:val="center"/>
        <w:rPr>
          <w:rFonts w:ascii="Arial" w:hAnsi="Arial" w:cs="Arial"/>
          <w:b/>
          <w:sz w:val="28"/>
        </w:rPr>
      </w:pPr>
      <w:r w:rsidRPr="008F6D42">
        <w:rPr>
          <w:rFonts w:ascii="Arial" w:hAnsi="Arial" w:cs="Arial"/>
          <w:b/>
          <w:sz w:val="28"/>
        </w:rPr>
        <w:t>FORMACION ACADEMICA</w:t>
      </w:r>
    </w:p>
    <w:p w14:paraId="48A8086A" w14:textId="77777777" w:rsidR="00A74D34" w:rsidRPr="00B06560" w:rsidRDefault="00A74D34" w:rsidP="00A74D34">
      <w:pPr>
        <w:pStyle w:val="Prrafodelista"/>
        <w:spacing w:after="240"/>
        <w:ind w:left="426" w:hanging="720"/>
        <w:jc w:val="both"/>
        <w:rPr>
          <w:rFonts w:ascii="Arial" w:hAnsi="Arial" w:cs="Arial"/>
          <w:b/>
          <w:sz w:val="28"/>
        </w:rPr>
      </w:pPr>
    </w:p>
    <w:p w14:paraId="7157961C" w14:textId="77777777" w:rsidR="00A74D34" w:rsidRPr="00B06560" w:rsidRDefault="00C01438"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contaduría pública, universi</w:t>
      </w:r>
      <w:r>
        <w:rPr>
          <w:rFonts w:ascii="Arial" w:hAnsi="Arial" w:cs="Arial"/>
        </w:rPr>
        <w:t>dad tangamanga plantel huasteca., del 2003 al 2008, titulado y con cedula profesional no. 5905466.</w:t>
      </w:r>
    </w:p>
    <w:p w14:paraId="48269493" w14:textId="77777777" w:rsidR="00A74D34" w:rsidRDefault="00C01438" w:rsidP="00A74D34">
      <w:pPr>
        <w:pStyle w:val="Prrafodelista"/>
        <w:numPr>
          <w:ilvl w:val="0"/>
          <w:numId w:val="1"/>
        </w:numPr>
        <w:spacing w:after="240"/>
        <w:ind w:left="426" w:hanging="720"/>
        <w:jc w:val="both"/>
        <w:rPr>
          <w:rFonts w:ascii="Arial" w:hAnsi="Arial" w:cs="Arial"/>
        </w:rPr>
      </w:pPr>
      <w:r w:rsidRPr="008F6D42">
        <w:rPr>
          <w:rFonts w:ascii="Arial" w:hAnsi="Arial" w:cs="Arial"/>
        </w:rPr>
        <w:t>curso en informática en sistemas operativos, y programas, en sech de axtla de terrazas.</w:t>
      </w:r>
      <w:r>
        <w:rPr>
          <w:rFonts w:ascii="Arial" w:hAnsi="Arial" w:cs="Arial"/>
        </w:rPr>
        <w:t xml:space="preserve"> del 2008 al 2009.</w:t>
      </w:r>
    </w:p>
    <w:p w14:paraId="0B1EB488"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cfdi formato 3.1 </w:t>
      </w:r>
    </w:p>
    <w:p w14:paraId="340072D0" w14:textId="77777777" w:rsidR="00A74D34" w:rsidRPr="001417DD"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régimen de incorporación fiscal </w:t>
      </w:r>
    </w:p>
    <w:p w14:paraId="10417241"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 la nueva factura electrónica cfdi 3.3 y complementos.</w:t>
      </w:r>
    </w:p>
    <w:p w14:paraId="39C8CF2D"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cancelación de factura electrónicas</w:t>
      </w:r>
    </w:p>
    <w:p w14:paraId="67C0C797" w14:textId="77777777" w:rsidR="00A74D34" w:rsidRPr="005C43DB" w:rsidRDefault="005C43DB" w:rsidP="00133FE9">
      <w:pPr>
        <w:pStyle w:val="Prrafodelista"/>
        <w:numPr>
          <w:ilvl w:val="0"/>
          <w:numId w:val="1"/>
        </w:numPr>
        <w:spacing w:after="240"/>
        <w:ind w:left="426" w:hanging="720"/>
        <w:jc w:val="both"/>
        <w:rPr>
          <w:rFonts w:ascii="Arial" w:hAnsi="Arial" w:cs="Arial"/>
        </w:rPr>
      </w:pPr>
      <w:r w:rsidRPr="005C43DB">
        <w:rPr>
          <w:rFonts w:ascii="Arial" w:hAnsi="Arial" w:cs="Arial"/>
        </w:rPr>
        <w:t xml:space="preserve">certificación de </w:t>
      </w:r>
      <w:r>
        <w:t xml:space="preserve">Funcionario Público Municipal </w:t>
      </w:r>
      <w:r w:rsidR="00456611">
        <w:t>Correspondiente</w:t>
      </w:r>
      <w:r>
        <w:t xml:space="preserve"> al año 2019, De conformidad con el Artículo 107 BIS de la Ley Orgánica del Municipio Libre del Estado de San Luis Potosí.</w:t>
      </w:r>
    </w:p>
    <w:p w14:paraId="69B5C851" w14:textId="77777777" w:rsidR="00A74D34" w:rsidRPr="008F6D42" w:rsidRDefault="00A74D34" w:rsidP="00A74D34">
      <w:pPr>
        <w:pStyle w:val="Prrafodelista"/>
        <w:ind w:left="426" w:hanging="720"/>
        <w:jc w:val="center"/>
        <w:rPr>
          <w:rFonts w:ascii="Arial" w:hAnsi="Arial" w:cs="Arial"/>
        </w:rPr>
      </w:pPr>
    </w:p>
    <w:p w14:paraId="7DD2AACE" w14:textId="77777777"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14:paraId="15EFA9CF" w14:textId="77777777" w:rsidR="00A74D34" w:rsidRDefault="00A74D34" w:rsidP="00A74D34">
      <w:pPr>
        <w:pStyle w:val="Prrafodelista"/>
        <w:ind w:left="426" w:hanging="720"/>
        <w:jc w:val="center"/>
        <w:rPr>
          <w:rFonts w:ascii="Arial" w:hAnsi="Arial" w:cs="Arial"/>
          <w:b/>
          <w:sz w:val="28"/>
        </w:rPr>
      </w:pPr>
    </w:p>
    <w:p w14:paraId="26521F2D" w14:textId="77777777" w:rsidR="00A74D34" w:rsidRPr="00CC2136" w:rsidRDefault="00C01438"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Notaria publica no. 3 de axtla de terrazas s.l.p</w:t>
      </w:r>
      <w:r>
        <w:rPr>
          <w:rFonts w:ascii="Arial" w:hAnsi="Arial" w:cs="Arial"/>
        </w:rPr>
        <w:t>.</w:t>
      </w:r>
    </w:p>
    <w:p w14:paraId="3782C4EF" w14:textId="77777777" w:rsidR="00A74D34" w:rsidRDefault="00C01438"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14:paraId="2EC9D885" w14:textId="77777777" w:rsidR="00A74D34" w:rsidRDefault="00C01438" w:rsidP="00A74D34">
      <w:pPr>
        <w:pStyle w:val="Prrafodelista"/>
        <w:spacing w:before="240" w:after="120"/>
        <w:ind w:left="397"/>
        <w:jc w:val="both"/>
        <w:rPr>
          <w:rFonts w:ascii="Arial" w:hAnsi="Arial" w:cs="Arial"/>
        </w:rPr>
      </w:pPr>
      <w:r>
        <w:rPr>
          <w:rFonts w:ascii="Arial" w:hAnsi="Arial" w:cs="Arial"/>
        </w:rPr>
        <w:t>Duración: 2 años.</w:t>
      </w:r>
    </w:p>
    <w:p w14:paraId="10843C0A" w14:textId="77777777" w:rsidR="00A74D34" w:rsidRDefault="00C01438" w:rsidP="00A74D34">
      <w:pPr>
        <w:pStyle w:val="Prrafodelista"/>
        <w:spacing w:before="240" w:after="120"/>
        <w:ind w:left="397"/>
        <w:jc w:val="both"/>
        <w:rPr>
          <w:rFonts w:ascii="Arial" w:hAnsi="Arial" w:cs="Arial"/>
        </w:rPr>
      </w:pPr>
      <w:r>
        <w:rPr>
          <w:rFonts w:ascii="Arial" w:hAnsi="Arial" w:cs="Arial"/>
        </w:rPr>
        <w:t>Funciones: elaboración de facturas, calculo y pago de impuestos (isr, iva, registro y traslado de bienes inmuebles, predial, altas y bajas de seguro social, encargado del archivo, y otros trámites con los bancos, logro obtenido la concentración de todas las escrituras en un archivo de excel para su rápida búsqueda y control.)</w:t>
      </w:r>
    </w:p>
    <w:p w14:paraId="3BFFF751" w14:textId="77777777" w:rsidR="00A74D34" w:rsidRDefault="00A74D34" w:rsidP="00A74D34">
      <w:pPr>
        <w:pStyle w:val="Prrafodelista"/>
        <w:spacing w:before="240" w:after="120"/>
        <w:ind w:left="397"/>
        <w:jc w:val="both"/>
        <w:rPr>
          <w:rFonts w:ascii="Arial" w:hAnsi="Arial" w:cs="Arial"/>
        </w:rPr>
      </w:pPr>
    </w:p>
    <w:p w14:paraId="65BFB44B" w14:textId="77777777" w:rsidR="00A74D34" w:rsidRDefault="00A74D34" w:rsidP="00A74D34">
      <w:pPr>
        <w:pStyle w:val="Prrafodelista"/>
        <w:ind w:left="426" w:hanging="720"/>
        <w:jc w:val="both"/>
        <w:rPr>
          <w:rFonts w:ascii="Arial" w:hAnsi="Arial" w:cs="Arial"/>
        </w:rPr>
      </w:pPr>
    </w:p>
    <w:p w14:paraId="0674813C" w14:textId="77777777" w:rsidR="00A74D34" w:rsidRPr="00E2798C" w:rsidRDefault="00C01438" w:rsidP="00A74D34">
      <w:pPr>
        <w:pStyle w:val="Prrafodelista"/>
        <w:numPr>
          <w:ilvl w:val="0"/>
          <w:numId w:val="2"/>
        </w:numPr>
        <w:ind w:left="426" w:hanging="720"/>
        <w:jc w:val="both"/>
        <w:rPr>
          <w:rFonts w:ascii="Arial" w:hAnsi="Arial" w:cs="Arial"/>
          <w:b/>
          <w:sz w:val="24"/>
        </w:rPr>
      </w:pPr>
      <w:r w:rsidRPr="00630158">
        <w:rPr>
          <w:rFonts w:ascii="Arial" w:hAnsi="Arial" w:cs="Arial"/>
          <w:b/>
        </w:rPr>
        <w:t>Citrofrut planta Huichihuayán</w:t>
      </w:r>
      <w:r>
        <w:rPr>
          <w:rFonts w:ascii="Arial" w:hAnsi="Arial" w:cs="Arial"/>
        </w:rPr>
        <w:t>, huehuetlan, s.l.p.</w:t>
      </w:r>
    </w:p>
    <w:p w14:paraId="3E8E820F" w14:textId="77777777" w:rsidR="00A74D34" w:rsidRPr="00CC2136" w:rsidRDefault="00A74D34" w:rsidP="00A74D34">
      <w:pPr>
        <w:pStyle w:val="Prrafodelista"/>
        <w:ind w:left="426"/>
        <w:jc w:val="both"/>
        <w:rPr>
          <w:rFonts w:ascii="Arial" w:hAnsi="Arial" w:cs="Arial"/>
          <w:b/>
          <w:sz w:val="24"/>
        </w:rPr>
      </w:pPr>
    </w:p>
    <w:p w14:paraId="7C205A2E" w14:textId="77777777" w:rsidR="00A74D34" w:rsidRPr="00E2798C" w:rsidRDefault="00C01438"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14:paraId="003083A9" w14:textId="77777777" w:rsidR="00A74D34" w:rsidRPr="00630158" w:rsidRDefault="00C01438" w:rsidP="00A74D34">
      <w:pPr>
        <w:pStyle w:val="Prrafodelista"/>
        <w:ind w:left="426"/>
        <w:jc w:val="both"/>
        <w:rPr>
          <w:rFonts w:ascii="Arial" w:hAnsi="Arial" w:cs="Arial"/>
          <w:b/>
          <w:sz w:val="24"/>
        </w:rPr>
      </w:pPr>
      <w:r w:rsidRPr="00CC2136">
        <w:rPr>
          <w:rFonts w:ascii="Arial" w:hAnsi="Arial" w:cs="Arial"/>
          <w:b/>
        </w:rPr>
        <w:t>Actividades realizadas</w:t>
      </w:r>
      <w:r>
        <w:rPr>
          <w:rFonts w:ascii="Arial" w:hAnsi="Arial" w:cs="Arial"/>
        </w:rPr>
        <w:t>: elaboración de facturas de salida de concentrado por lotes, reportes de actividades diarias, para posterior enviarlas a la planta principal sede monterrey, reporte de salida, de mercancía (cascarilla deshidratada, concentrado, jugo fresco), elaboración de los lotes de producción en coordinación con producción y laboratorio; colaborar en la elaboración de inventarios, supervisar el personal a mi cargo para el perfecto funcionamiento de la jornada laboral.</w:t>
      </w:r>
    </w:p>
    <w:p w14:paraId="6037A211" w14:textId="77777777" w:rsidR="00A74D34" w:rsidRPr="00630158" w:rsidRDefault="00A74D34" w:rsidP="00A74D34">
      <w:pPr>
        <w:pStyle w:val="Prrafodelista"/>
        <w:ind w:left="426" w:hanging="720"/>
        <w:jc w:val="both"/>
        <w:rPr>
          <w:rFonts w:ascii="Arial" w:hAnsi="Arial" w:cs="Arial"/>
          <w:b/>
          <w:sz w:val="24"/>
        </w:rPr>
      </w:pPr>
    </w:p>
    <w:p w14:paraId="51513E71" w14:textId="77777777" w:rsidR="00A74D34" w:rsidRPr="00E2798C" w:rsidRDefault="00C01438" w:rsidP="00A74D34">
      <w:pPr>
        <w:pStyle w:val="Prrafodelista"/>
        <w:numPr>
          <w:ilvl w:val="0"/>
          <w:numId w:val="2"/>
        </w:numPr>
        <w:ind w:left="426" w:hanging="720"/>
        <w:jc w:val="both"/>
        <w:rPr>
          <w:rFonts w:ascii="Arial" w:hAnsi="Arial" w:cs="Arial"/>
          <w:b/>
          <w:sz w:val="24"/>
        </w:rPr>
      </w:pPr>
      <w:r>
        <w:rPr>
          <w:rFonts w:ascii="Arial" w:hAnsi="Arial" w:cs="Arial"/>
          <w:b/>
        </w:rPr>
        <w:lastRenderedPageBreak/>
        <w:t>Comercialización de compra y venta de bonice</w:t>
      </w:r>
    </w:p>
    <w:p w14:paraId="34D55C3A" w14:textId="77777777" w:rsidR="00A74D34" w:rsidRPr="00E2798C" w:rsidRDefault="00A74D34" w:rsidP="00A74D34">
      <w:pPr>
        <w:pStyle w:val="Prrafodelista"/>
        <w:ind w:left="426"/>
        <w:jc w:val="both"/>
        <w:rPr>
          <w:rFonts w:ascii="Arial" w:hAnsi="Arial" w:cs="Arial"/>
          <w:b/>
          <w:sz w:val="24"/>
        </w:rPr>
      </w:pPr>
    </w:p>
    <w:p w14:paraId="783FFB7A" w14:textId="77777777" w:rsidR="00A74D34" w:rsidRPr="00BA67F3" w:rsidRDefault="00C01438" w:rsidP="00A74D34">
      <w:pPr>
        <w:pStyle w:val="Prrafodelista"/>
        <w:ind w:left="426"/>
        <w:jc w:val="both"/>
        <w:rPr>
          <w:rFonts w:ascii="Arial" w:hAnsi="Arial" w:cs="Arial"/>
          <w:b/>
          <w:sz w:val="24"/>
        </w:rPr>
      </w:pPr>
      <w:r>
        <w:rPr>
          <w:rFonts w:ascii="Arial" w:hAnsi="Arial" w:cs="Arial"/>
        </w:rPr>
        <w:t>En la escuela preparatoria por cooperación “ponciano arriaga” de Huichihuayán, en la escuela secundaria general “Nicolás zapata” de Huichihuayán y al público en general., desde 01 de junio del 2009 hasta 30 de septiembre del 2009., duración 3 meses.</w:t>
      </w:r>
    </w:p>
    <w:p w14:paraId="499F726D" w14:textId="77777777" w:rsidR="00A74D34" w:rsidRDefault="00A74D34" w:rsidP="00A74D34">
      <w:pPr>
        <w:pStyle w:val="Prrafodelista"/>
        <w:ind w:left="426" w:hanging="720"/>
        <w:jc w:val="both"/>
        <w:rPr>
          <w:rFonts w:ascii="Arial" w:hAnsi="Arial" w:cs="Arial"/>
          <w:b/>
        </w:rPr>
      </w:pPr>
    </w:p>
    <w:p w14:paraId="04F5AA39" w14:textId="77777777" w:rsidR="00A74D34" w:rsidRPr="00E2798C" w:rsidRDefault="00C01438"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14:paraId="5F901264" w14:textId="77777777" w:rsidR="00A74D34" w:rsidRPr="00E2798C" w:rsidRDefault="00A74D34" w:rsidP="00A74D34">
      <w:pPr>
        <w:pStyle w:val="Prrafodelista"/>
        <w:spacing w:after="120"/>
        <w:ind w:left="426"/>
        <w:jc w:val="both"/>
        <w:rPr>
          <w:rFonts w:ascii="Arial" w:hAnsi="Arial" w:cs="Arial"/>
          <w:b/>
          <w:sz w:val="28"/>
        </w:rPr>
      </w:pPr>
    </w:p>
    <w:p w14:paraId="351E5D52" w14:textId="77777777" w:rsidR="00A74D34" w:rsidRDefault="00C01438" w:rsidP="00A74D34">
      <w:pPr>
        <w:pStyle w:val="Prrafodelista"/>
        <w:ind w:left="426"/>
        <w:jc w:val="both"/>
        <w:rPr>
          <w:rFonts w:ascii="Arial" w:hAnsi="Arial" w:cs="Arial"/>
        </w:rPr>
      </w:pPr>
      <w:r w:rsidRPr="00630158">
        <w:rPr>
          <w:rFonts w:ascii="Arial" w:hAnsi="Arial" w:cs="Arial"/>
          <w:b/>
        </w:rPr>
        <w:t xml:space="preserve">Auxiliar de </w:t>
      </w:r>
      <w:r>
        <w:rPr>
          <w:rFonts w:ascii="Arial" w:hAnsi="Arial" w:cs="Arial"/>
          <w:b/>
        </w:rPr>
        <w:t>sm</w:t>
      </w:r>
      <w:r w:rsidRPr="00630158">
        <w:rPr>
          <w:rFonts w:ascii="Arial" w:hAnsi="Arial" w:cs="Arial"/>
          <w:b/>
        </w:rPr>
        <w:t xml:space="preserve">dif </w:t>
      </w:r>
      <w:r>
        <w:rPr>
          <w:rFonts w:ascii="Arial" w:hAnsi="Arial" w:cs="Arial"/>
        </w:rPr>
        <w:t>desde 15 de octubre del 2009, duración 2 meses.</w:t>
      </w:r>
    </w:p>
    <w:p w14:paraId="68EEE835" w14:textId="77777777" w:rsidR="00A74D34"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atención a la ciudadanía llevar el control de los traslados a valles, axtla, tamazunchale.</w:t>
      </w:r>
    </w:p>
    <w:p w14:paraId="304F15CB" w14:textId="77777777" w:rsidR="00A74D34" w:rsidRDefault="00C01438" w:rsidP="00A74D34">
      <w:pPr>
        <w:pStyle w:val="Prrafodelista"/>
        <w:ind w:left="426"/>
        <w:jc w:val="both"/>
        <w:rPr>
          <w:rFonts w:ascii="Arial" w:hAnsi="Arial" w:cs="Arial"/>
        </w:rPr>
      </w:pPr>
      <w:r>
        <w:rPr>
          <w:rFonts w:ascii="Arial" w:hAnsi="Arial" w:cs="Arial"/>
          <w:b/>
        </w:rPr>
        <w:t>Responsable de la bodega de desayunos fríos:</w:t>
      </w:r>
    </w:p>
    <w:p w14:paraId="6503CCBC" w14:textId="77777777" w:rsidR="00A74D34" w:rsidRPr="00F4165E"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14:paraId="5DD226C8" w14:textId="77777777" w:rsidR="00A74D34" w:rsidRDefault="00C01438" w:rsidP="00A74D34">
      <w:pPr>
        <w:pStyle w:val="Prrafodelista"/>
        <w:ind w:left="426"/>
        <w:jc w:val="both"/>
        <w:rPr>
          <w:rFonts w:ascii="Arial" w:hAnsi="Arial" w:cs="Arial"/>
        </w:rPr>
      </w:pPr>
      <w:r w:rsidRPr="00491F9D">
        <w:rPr>
          <w:rFonts w:ascii="Arial" w:hAnsi="Arial" w:cs="Arial"/>
          <w:b/>
        </w:rPr>
        <w:t xml:space="preserve">Responsable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Chununtzén ii</w:t>
      </w:r>
      <w:r w:rsidRPr="00630158">
        <w:rPr>
          <w:rFonts w:ascii="Arial" w:hAnsi="Arial" w:cs="Arial"/>
        </w:rPr>
        <w:t xml:space="preserve"> duración 4 meses</w:t>
      </w:r>
      <w:r>
        <w:rPr>
          <w:rFonts w:ascii="Arial" w:hAnsi="Arial" w:cs="Arial"/>
        </w:rPr>
        <w:t>.</w:t>
      </w:r>
    </w:p>
    <w:p w14:paraId="6226A25E" w14:textId="77777777" w:rsidR="00A74D34" w:rsidRDefault="00A74D34" w:rsidP="00A74D34">
      <w:pPr>
        <w:pStyle w:val="Prrafodelista"/>
        <w:ind w:left="426"/>
        <w:jc w:val="both"/>
        <w:rPr>
          <w:rFonts w:ascii="Arial" w:hAnsi="Arial" w:cs="Arial"/>
        </w:rPr>
      </w:pPr>
    </w:p>
    <w:p w14:paraId="7F2FD692"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préstamo del servicios de las computadoras a los estudiantes de emsad, secundaria y primaria de la comunidad, mantenimiento de las mismas.</w:t>
      </w:r>
    </w:p>
    <w:p w14:paraId="6947AADA" w14:textId="77777777" w:rsidR="00A74D34" w:rsidRDefault="00A74D34" w:rsidP="00A74D34">
      <w:pPr>
        <w:pStyle w:val="Prrafodelista"/>
        <w:ind w:left="426"/>
        <w:jc w:val="both"/>
        <w:rPr>
          <w:rFonts w:ascii="Arial" w:hAnsi="Arial" w:cs="Arial"/>
        </w:rPr>
      </w:pPr>
    </w:p>
    <w:p w14:paraId="7D726B4C"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b/>
        </w:rPr>
        <w:t xml:space="preserve"> </w:t>
      </w:r>
      <w:r w:rsidRPr="00630158">
        <w:rPr>
          <w:rFonts w:ascii="Arial" w:hAnsi="Arial" w:cs="Arial"/>
        </w:rPr>
        <w:t xml:space="preserve">responsable del </w:t>
      </w:r>
      <w:r w:rsidRPr="00630158">
        <w:rPr>
          <w:rFonts w:ascii="Arial" w:hAnsi="Arial" w:cs="Arial"/>
          <w:b/>
        </w:rPr>
        <w:t xml:space="preserve">centro </w:t>
      </w:r>
      <w:r w:rsidRPr="005813C9">
        <w:rPr>
          <w:rFonts w:ascii="Arial" w:hAnsi="Arial" w:cs="Arial"/>
          <w:b/>
        </w:rPr>
        <w:t>comunitario de aprendizaje de Huichihuayán</w:t>
      </w:r>
      <w:r w:rsidRPr="00630158">
        <w:rPr>
          <w:rFonts w:ascii="Arial" w:hAnsi="Arial" w:cs="Arial"/>
        </w:rPr>
        <w:t xml:space="preserve"> desde 01 de </w:t>
      </w:r>
      <w:r>
        <w:rPr>
          <w:rFonts w:ascii="Arial" w:hAnsi="Arial" w:cs="Arial"/>
        </w:rPr>
        <w:t>abril del 2010 hasta 15 de septiembre del 2012. Duracion 2 años 4 meses y 15 dias.</w:t>
      </w:r>
    </w:p>
    <w:p w14:paraId="298B3759" w14:textId="77777777" w:rsidR="00A74D34" w:rsidRDefault="00A74D34" w:rsidP="00A74D34">
      <w:pPr>
        <w:pStyle w:val="Prrafodelista"/>
        <w:ind w:left="426"/>
        <w:jc w:val="both"/>
        <w:rPr>
          <w:rFonts w:ascii="Arial" w:hAnsi="Arial" w:cs="Arial"/>
        </w:rPr>
      </w:pPr>
    </w:p>
    <w:p w14:paraId="5CD72B2B" w14:textId="77777777" w:rsidR="00A74D34" w:rsidRPr="00630158" w:rsidRDefault="00C01438"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actualización a los profesores la escuela telesecundaria a cargo de prof. Rogelio labastida chavez, también a público en general, mantenimiento de las computadoras del centro en materia de software y de la delegación de Huichihuayán, préstamo de las computadoras a los estudiantes para elaboración de sus tareas; ayuda de apoyo con fomento agropecuario en la elaboración de proyectos productivos y llevarlos armados al cader de Tamazunchale. </w:t>
      </w:r>
    </w:p>
    <w:p w14:paraId="45A008A8" w14:textId="77777777" w:rsidR="00A74D34" w:rsidRPr="00630158" w:rsidRDefault="00A74D34" w:rsidP="00A74D34">
      <w:pPr>
        <w:pStyle w:val="Prrafodelista"/>
        <w:ind w:left="426" w:hanging="720"/>
        <w:jc w:val="both"/>
        <w:rPr>
          <w:rFonts w:ascii="Arial" w:hAnsi="Arial" w:cs="Arial"/>
          <w:b/>
          <w:sz w:val="28"/>
        </w:rPr>
      </w:pPr>
    </w:p>
    <w:p w14:paraId="2778EE6C" w14:textId="77777777" w:rsidR="00A74D34" w:rsidRPr="00E2798C" w:rsidRDefault="00C01438" w:rsidP="00A74D34">
      <w:pPr>
        <w:pStyle w:val="Prrafodelista"/>
        <w:numPr>
          <w:ilvl w:val="0"/>
          <w:numId w:val="2"/>
        </w:numPr>
        <w:ind w:left="426" w:hanging="720"/>
        <w:jc w:val="both"/>
        <w:rPr>
          <w:rFonts w:ascii="Arial" w:hAnsi="Arial" w:cs="Arial"/>
          <w:b/>
          <w:sz w:val="28"/>
        </w:rPr>
      </w:pPr>
      <w:r w:rsidRPr="005813C9">
        <w:rPr>
          <w:rFonts w:ascii="Arial" w:hAnsi="Arial" w:cs="Arial"/>
          <w:b/>
        </w:rPr>
        <w:t>Instituto de capacitacion para el trabajo del estado de san Luis potosí (icatslp) unidad Huichihuayán s.l.p.</w:t>
      </w:r>
    </w:p>
    <w:p w14:paraId="655F7375" w14:textId="77777777" w:rsidR="00A74D34" w:rsidRPr="00CC2136" w:rsidRDefault="00A74D34" w:rsidP="00A74D34">
      <w:pPr>
        <w:pStyle w:val="Prrafodelista"/>
        <w:ind w:left="426"/>
        <w:jc w:val="both"/>
        <w:rPr>
          <w:rFonts w:ascii="Arial" w:hAnsi="Arial" w:cs="Arial"/>
          <w:b/>
          <w:sz w:val="28"/>
        </w:rPr>
      </w:pPr>
    </w:p>
    <w:p w14:paraId="19DD419F"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rPr>
        <w:t xml:space="preserve"> enlace</w:t>
      </w:r>
      <w:r w:rsidRPr="005813C9">
        <w:rPr>
          <w:rFonts w:ascii="Arial" w:hAnsi="Arial" w:cs="Arial"/>
        </w:rPr>
        <w:t xml:space="preserve"> icatslp</w:t>
      </w:r>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14:paraId="582B3CBD" w14:textId="77777777" w:rsidR="00A74D34" w:rsidRDefault="00A74D34" w:rsidP="00A74D34">
      <w:pPr>
        <w:pStyle w:val="Prrafodelista"/>
        <w:ind w:left="426"/>
        <w:jc w:val="both"/>
        <w:rPr>
          <w:rFonts w:ascii="Arial" w:hAnsi="Arial" w:cs="Arial"/>
          <w:b/>
        </w:rPr>
      </w:pPr>
    </w:p>
    <w:p w14:paraId="0DC5FF8C"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construcción con el presidente municipal de Huehuetlan, elaboración de reportes de las constancias de los cursos impartidos, una vez teniendo las constancias ir con el ciudadano presidente a que las firmes para posteriormente entregarla a superiores para entregarlas en actos cívicos.</w:t>
      </w:r>
    </w:p>
    <w:p w14:paraId="7FE94C03" w14:textId="77777777" w:rsidR="00A74D34" w:rsidRDefault="00A74D34" w:rsidP="00A74D34">
      <w:pPr>
        <w:pStyle w:val="Prrafodelista"/>
        <w:ind w:left="426"/>
        <w:jc w:val="both"/>
        <w:rPr>
          <w:rFonts w:ascii="Arial" w:hAnsi="Arial" w:cs="Arial"/>
        </w:rPr>
      </w:pPr>
    </w:p>
    <w:p w14:paraId="34160B1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Notaria publica número tres de Tancanhuítz s.l.p.</w:t>
      </w:r>
      <w:r>
        <w:rPr>
          <w:rFonts w:ascii="Arial" w:hAnsi="Arial" w:cs="Arial"/>
          <w:b/>
        </w:rPr>
        <w:tab/>
      </w:r>
    </w:p>
    <w:p w14:paraId="4CB4893C" w14:textId="77777777" w:rsidR="00A74D34" w:rsidRPr="00DC2788" w:rsidRDefault="00C01438"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14:paraId="4501A3C1" w14:textId="77777777" w:rsidR="00A74D34" w:rsidRPr="00DC2788" w:rsidRDefault="00C01438" w:rsidP="00A74D34">
      <w:pPr>
        <w:jc w:val="both"/>
        <w:rPr>
          <w:rFonts w:ascii="Arial" w:hAnsi="Arial" w:cs="Arial"/>
        </w:rPr>
      </w:pPr>
      <w:r w:rsidRPr="00DC2788">
        <w:rPr>
          <w:rFonts w:ascii="Arial" w:hAnsi="Arial" w:cs="Arial"/>
          <w:b/>
        </w:rPr>
        <w:lastRenderedPageBreak/>
        <w:t xml:space="preserve">Actividades realizadas: </w:t>
      </w:r>
      <w:r w:rsidRPr="00DC2788">
        <w:rPr>
          <w:rFonts w:ascii="Arial" w:hAnsi="Arial" w:cs="Arial"/>
        </w:rPr>
        <w:t>elaboración de facturas electrónicas, contratos de escrituras, testamentos, promesas, recibos, créditos hipotecarios, tramitación de avalúos, pago de impuestos (registro y traslado de bienes inmuebles, predial, archivar las escrituras, otros trámites, y mantenimiento del equipo de cómputo; atención a la ciudadanía en general y clientes</w:t>
      </w:r>
    </w:p>
    <w:p w14:paraId="6AF3FE9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Despacho jurídico y contable sede Tancanhuítz y gestor de notaria número tres de axtla de terrazas, s.l.p. En el estado.</w:t>
      </w:r>
    </w:p>
    <w:p w14:paraId="2D7B2B78" w14:textId="77777777" w:rsidR="00A74D34" w:rsidRPr="00DC2788"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escrituración, promesas; arrendamientos y todo trámite ante notaria; asesoría, juicios sucesorios intestamentarios y testamentarios y todo trámite legal que tenga que ver con terrenos, llevo la contabilidad de un rif y de despacho, elaboración de estado financieros. </w:t>
      </w:r>
    </w:p>
    <w:p w14:paraId="693F660B" w14:textId="77777777" w:rsidR="00A74D34" w:rsidRDefault="00A74D34" w:rsidP="00A74D34">
      <w:pPr>
        <w:pStyle w:val="Prrafodelista"/>
        <w:spacing w:before="240" w:after="120"/>
        <w:ind w:left="397"/>
        <w:jc w:val="both"/>
        <w:rPr>
          <w:rFonts w:ascii="Arial" w:hAnsi="Arial" w:cs="Arial"/>
        </w:rPr>
      </w:pPr>
    </w:p>
    <w:p w14:paraId="403AB0D4" w14:textId="77777777" w:rsidR="00A74D34" w:rsidRDefault="00A74D34" w:rsidP="00A74D34">
      <w:pPr>
        <w:pStyle w:val="Prrafodelista"/>
        <w:spacing w:before="240" w:after="120"/>
        <w:ind w:left="397"/>
        <w:jc w:val="both"/>
        <w:rPr>
          <w:rFonts w:ascii="Arial" w:hAnsi="Arial" w:cs="Arial"/>
        </w:rPr>
      </w:pPr>
    </w:p>
    <w:p w14:paraId="269E8005" w14:textId="77777777"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ttachedTemplate r:id="rId1"/>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5F2433"/>
    <w:rsid w:val="002661C5"/>
    <w:rsid w:val="002C61E6"/>
    <w:rsid w:val="00335C7B"/>
    <w:rsid w:val="003B510E"/>
    <w:rsid w:val="00456611"/>
    <w:rsid w:val="00585193"/>
    <w:rsid w:val="005C43DB"/>
    <w:rsid w:val="005F2433"/>
    <w:rsid w:val="00677F49"/>
    <w:rsid w:val="007E7D95"/>
    <w:rsid w:val="008331ED"/>
    <w:rsid w:val="009A3920"/>
    <w:rsid w:val="00A74D34"/>
    <w:rsid w:val="00AF2322"/>
    <w:rsid w:val="00B00EE2"/>
    <w:rsid w:val="00B53E4E"/>
    <w:rsid w:val="00C01438"/>
    <w:rsid w:val="00C0429A"/>
    <w:rsid w:val="00CC4153"/>
    <w:rsid w:val="00D046FB"/>
    <w:rsid w:val="00DA539D"/>
    <w:rsid w:val="00E2788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97F79"/>
  <w15:docId w15:val="{3004E0F6-8B07-4B9E-96D4-583F2075F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36</TotalTime>
  <Pages>3</Pages>
  <Words>775</Words>
  <Characters>4265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Presidencia Huehuetlan</cp:lastModifiedBy>
  <cp:revision>16</cp:revision>
  <dcterms:created xsi:type="dcterms:W3CDTF">2018-11-08T00:54:00Z</dcterms:created>
  <dcterms:modified xsi:type="dcterms:W3CDTF">2021-08-20T14:44:00Z</dcterms:modified>
</cp:coreProperties>
</file>