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4115" w:rsidRDefault="00D3393E" w:rsidP="00D3393E">
      <w:pPr>
        <w:pStyle w:val="Listaconvietas"/>
        <w:numPr>
          <w:ilvl w:val="0"/>
          <w:numId w:val="0"/>
        </w:numPr>
        <w:jc w:val="right"/>
        <w:rPr>
          <w:noProof/>
          <w:color w:val="336699"/>
        </w:rPr>
      </w:pPr>
      <w:bookmarkStart w:id="0" w:name="_GoBack"/>
      <w:bookmarkEnd w:id="0"/>
      <w:r>
        <w:rPr>
          <w:noProof/>
          <w:color w:val="336699"/>
          <w:lang w:val="es-MX" w:eastAsia="es-MX"/>
        </w:rPr>
        <w:drawing>
          <wp:inline distT="0" distB="0" distL="0" distR="0" wp14:anchorId="03F3833D">
            <wp:extent cx="1105469" cy="109383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539" cy="10998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23D7" w:rsidRPr="00FB1034" w:rsidRDefault="000C6CAE" w:rsidP="000023D7">
      <w:pPr>
        <w:pStyle w:val="Ttulo"/>
        <w:rPr>
          <w:noProof/>
          <w:lang w:val="es-MX"/>
        </w:rPr>
      </w:pPr>
      <w:r>
        <w:rPr>
          <w:noProof/>
          <w:lang w:val="es-MX" w:eastAsia="es-MX"/>
        </w:rPr>
        <w:t>LIC.</w:t>
      </w:r>
      <w:r w:rsidR="00FB1034">
        <w:rPr>
          <w:noProof/>
          <w:lang w:val="es-MX" w:eastAsia="es-MX"/>
        </w:rPr>
        <w:t xml:space="preserve"> REFUGIO ROQUE SALAZAR</w:t>
      </w:r>
      <w:r w:rsidR="000023D7" w:rsidRPr="00FB1034">
        <w:rPr>
          <w:noProof/>
          <w:lang w:val="es-MX"/>
        </w:rPr>
        <w:t xml:space="preserve"> </w:t>
      </w:r>
    </w:p>
    <w:p w:rsidR="00CA4115" w:rsidRPr="00546DF4" w:rsidRDefault="0069604C" w:rsidP="00CA4115">
      <w:r>
        <w:t>Teléfono</w:t>
      </w:r>
      <w:r w:rsidR="000200F5">
        <w:t>: 4891007617</w:t>
      </w:r>
      <w:r w:rsidR="00D434E5">
        <w:t xml:space="preserve">           </w:t>
      </w:r>
      <w:r w:rsidR="004464D5">
        <w:tab/>
      </w:r>
      <w:r w:rsidR="00856E27">
        <w:t xml:space="preserve">                    </w:t>
      </w:r>
      <w:r w:rsidR="000023D7">
        <w:t xml:space="preserve">     C</w:t>
      </w:r>
      <w:r>
        <w:t>orreo electrónico</w:t>
      </w:r>
      <w:r w:rsidR="0070067C">
        <w:t xml:space="preserve">: </w:t>
      </w:r>
      <w:r w:rsidR="000C6CAE">
        <w:t>refugio.roque@cbslp.edu.mx</w:t>
      </w:r>
    </w:p>
    <w:p w:rsidR="00CA4115" w:rsidRDefault="00CA4115" w:rsidP="00CA4115">
      <w:pPr>
        <w:pStyle w:val="Encabezadodelaseccin"/>
        <w:spacing w:before="600"/>
        <w:rPr>
          <w:noProof/>
        </w:rPr>
      </w:pPr>
      <w:r>
        <w:rPr>
          <w:noProof/>
        </w:rPr>
        <w:t>CARGO DEL FUNCIONARIO</w:t>
      </w:r>
      <w:r>
        <w:rPr>
          <w:noProof/>
        </w:rPr>
        <w:tab/>
      </w:r>
      <w:r>
        <w:rPr>
          <w:noProof/>
        </w:rPr>
        <w:tab/>
        <w:t>ADSCRIPCIÓN</w:t>
      </w:r>
    </w:p>
    <w:p w:rsidR="00CA4115" w:rsidRPr="00EA0B33" w:rsidRDefault="00FB1034" w:rsidP="00CA4115">
      <w:r w:rsidRPr="00FB1034">
        <w:rPr>
          <w:u w:val="single"/>
        </w:rPr>
        <w:t>DIRECTOR DEL PLANTEL</w:t>
      </w:r>
      <w:r w:rsidR="0069604C">
        <w:t xml:space="preserve">_______________________ </w:t>
      </w:r>
      <w:r w:rsidR="0069604C">
        <w:tab/>
      </w:r>
      <w:r w:rsidR="0069604C">
        <w:tab/>
        <w:t>_____</w:t>
      </w:r>
      <w:r w:rsidRPr="00FB1034">
        <w:rPr>
          <w:u w:val="single"/>
        </w:rPr>
        <w:t>PLANTEL 12</w:t>
      </w:r>
      <w:r w:rsidR="0069604C" w:rsidRPr="00FB1034">
        <w:rPr>
          <w:u w:val="single"/>
        </w:rPr>
        <w:t>___________________</w:t>
      </w:r>
      <w:r w:rsidR="00CA4115">
        <w:t xml:space="preserve"> </w:t>
      </w:r>
    </w:p>
    <w:p w:rsidR="00CA4115" w:rsidRDefault="00CA4115" w:rsidP="00CA4115">
      <w:pPr>
        <w:pStyle w:val="Encabezadodelaseccin"/>
        <w:spacing w:before="480"/>
        <w:rPr>
          <w:noProof/>
        </w:rPr>
      </w:pPr>
      <w:r>
        <w:rPr>
          <w:noProof/>
        </w:rPr>
        <w:t>FORMACIÓN</w:t>
      </w:r>
    </w:p>
    <w:p w:rsidR="0069604C" w:rsidRDefault="000160D9" w:rsidP="00CA4115">
      <w:pPr>
        <w:pStyle w:val="Subseccin"/>
        <w:spacing w:before="100"/>
        <w:rPr>
          <w:noProof/>
        </w:rPr>
      </w:pPr>
      <w:r>
        <w:rPr>
          <w:noProof/>
          <w:color w:val="336699"/>
        </w:rPr>
        <w:t>MAESTRIA EN DERECHO PENAL</w:t>
      </w:r>
      <w:r w:rsidR="00533B9C">
        <w:rPr>
          <w:noProof/>
        </w:rPr>
        <w:t xml:space="preserve"> </w:t>
      </w:r>
      <w:r w:rsidR="0069604C">
        <w:rPr>
          <w:noProof/>
        </w:rPr>
        <w:t xml:space="preserve">    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FACULTAD</w:t>
      </w:r>
      <w:r w:rsidR="000160D9">
        <w:rPr>
          <w:noProof/>
          <w:color w:val="336699"/>
        </w:rPr>
        <w:t xml:space="preserve"> UNIVERSIDAD TANGAMANGA </w:t>
      </w:r>
    </w:p>
    <w:p w:rsidR="00CA4115" w:rsidRPr="003412D8" w:rsidRDefault="00CA4115" w:rsidP="00CA4115">
      <w:pPr>
        <w:pStyle w:val="Subseccin"/>
        <w:spacing w:before="100"/>
        <w:rPr>
          <w:noProof/>
          <w:color w:val="2A7B88" w:themeColor="accent1" w:themeShade="BF"/>
        </w:rPr>
      </w:pPr>
      <w:r w:rsidRPr="003412D8">
        <w:rPr>
          <w:noProof/>
          <w:color w:val="2A7B88" w:themeColor="accent1" w:themeShade="BF"/>
        </w:rPr>
        <w:t>GENERACIÓN</w:t>
      </w:r>
      <w:r>
        <w:rPr>
          <w:noProof/>
          <w:color w:val="2A7B88" w:themeColor="accent1" w:themeShade="BF"/>
        </w:rPr>
        <w:t xml:space="preserve"> </w:t>
      </w:r>
      <w:r w:rsidR="000160D9">
        <w:rPr>
          <w:noProof/>
          <w:color w:val="2A7B88" w:themeColor="accent1" w:themeShade="BF"/>
        </w:rPr>
        <w:t>2009-2011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0160D9">
        <w:rPr>
          <w:noProof/>
          <w:color w:val="2A7B88" w:themeColor="accent1" w:themeShade="BF"/>
        </w:rPr>
        <w:t>10858345</w:t>
      </w:r>
    </w:p>
    <w:p w:rsidR="002E4D50" w:rsidRDefault="002E4D50" w:rsidP="00CA4115">
      <w:pPr>
        <w:pStyle w:val="Subseccin"/>
        <w:spacing w:before="100"/>
        <w:rPr>
          <w:noProof/>
        </w:rPr>
      </w:pP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GRADO</w:t>
      </w:r>
      <w:r>
        <w:rPr>
          <w:noProof/>
        </w:rPr>
        <w:t> 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69604C">
        <w:rPr>
          <w:noProof/>
        </w:rPr>
        <w:t>(</w:t>
      </w:r>
      <w:r w:rsidR="00533B9C">
        <w:rPr>
          <w:noProof/>
        </w:rPr>
        <w:t>MAESTRÍA</w:t>
      </w:r>
      <w:r w:rsidR="0069604C">
        <w:rPr>
          <w:noProof/>
        </w:rPr>
        <w:t>)</w:t>
      </w: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69604C">
        <w:rPr>
          <w:noProof/>
        </w:rPr>
        <w:t>(nombre de la institucion donde llevo a cabo sus estudio)</w:t>
      </w:r>
    </w:p>
    <w:p w:rsidR="002E4D50" w:rsidRPr="003412D8" w:rsidRDefault="002E4D50" w:rsidP="002E4D50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 xml:space="preserve">AÑO </w:t>
      </w:r>
      <w:r>
        <w:rPr>
          <w:noProof/>
        </w:rPr>
        <w:t>|</w:t>
      </w:r>
    </w:p>
    <w:p w:rsidR="002E4D50" w:rsidRDefault="002E4D50" w:rsidP="002E4D50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533B9C">
        <w:rPr>
          <w:noProof/>
          <w:color w:val="2A7B88" w:themeColor="accent1" w:themeShade="BF"/>
        </w:rPr>
        <w:t xml:space="preserve">  </w:t>
      </w:r>
      <w:r w:rsidR="0069604C">
        <w:rPr>
          <w:noProof/>
        </w:rPr>
        <w:t>(numero de cedula)</w:t>
      </w:r>
    </w:p>
    <w:p w:rsidR="002E4D50" w:rsidRDefault="002E4D50" w:rsidP="002E4D50">
      <w:pPr>
        <w:pStyle w:val="Subseccin"/>
        <w:spacing w:before="100"/>
        <w:rPr>
          <w:noProof/>
          <w:color w:val="336699"/>
        </w:rPr>
      </w:pP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doctorado</w:t>
      </w:r>
      <w:r>
        <w:rPr>
          <w:noProof/>
        </w:rPr>
        <w:t> </w:t>
      </w:r>
      <w:r>
        <w:rPr>
          <w:noProof/>
        </w:rPr>
        <w:sym w:font="Symbol" w:char="F07C"/>
      </w: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  </w:t>
      </w:r>
    </w:p>
    <w:p w:rsidR="002E4D50" w:rsidRPr="003412D8" w:rsidRDefault="002E4D50" w:rsidP="002E4D50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 xml:space="preserve">AÑO </w:t>
      </w:r>
      <w:r>
        <w:rPr>
          <w:noProof/>
        </w:rPr>
        <w:t xml:space="preserve">| </w:t>
      </w:r>
    </w:p>
    <w:p w:rsidR="002E4D50" w:rsidRDefault="002E4D50" w:rsidP="002E4D50">
      <w:pPr>
        <w:pStyle w:val="Subseccin"/>
        <w:spacing w:before="100"/>
        <w:rPr>
          <w:noProof/>
          <w:color w:val="336699"/>
        </w:rPr>
      </w:pPr>
      <w:r w:rsidRPr="003412D8">
        <w:rPr>
          <w:noProof/>
          <w:color w:val="2A7B88" w:themeColor="accent1" w:themeShade="BF"/>
        </w:rPr>
        <w:t>CEDULA PROFESIONAL </w:t>
      </w:r>
    </w:p>
    <w:p w:rsidR="000C6CAE" w:rsidRDefault="000C6CAE" w:rsidP="00CA4115">
      <w:pPr>
        <w:pStyle w:val="Encabezadodelaseccin"/>
        <w:spacing w:before="480"/>
        <w:rPr>
          <w:noProof/>
        </w:rPr>
      </w:pPr>
    </w:p>
    <w:p w:rsidR="000C6CAE" w:rsidRDefault="000C6CAE" w:rsidP="00CA4115">
      <w:pPr>
        <w:pStyle w:val="Encabezadodelaseccin"/>
        <w:spacing w:before="480"/>
        <w:rPr>
          <w:noProof/>
        </w:rPr>
      </w:pPr>
    </w:p>
    <w:p w:rsidR="000C6CAE" w:rsidRDefault="000C6CAE" w:rsidP="00CA4115">
      <w:pPr>
        <w:pStyle w:val="Encabezadodelaseccin"/>
        <w:spacing w:before="480"/>
        <w:rPr>
          <w:noProof/>
        </w:rPr>
      </w:pPr>
    </w:p>
    <w:p w:rsidR="000C6CAE" w:rsidRDefault="000C6CAE" w:rsidP="00CA4115">
      <w:pPr>
        <w:pStyle w:val="Encabezadodelaseccin"/>
        <w:spacing w:before="480"/>
        <w:rPr>
          <w:noProof/>
        </w:rPr>
      </w:pPr>
    </w:p>
    <w:p w:rsidR="000C6CAE" w:rsidRDefault="000C6CAE" w:rsidP="00CA4115">
      <w:pPr>
        <w:pStyle w:val="Encabezadodelaseccin"/>
        <w:spacing w:before="480"/>
        <w:rPr>
          <w:noProof/>
        </w:rPr>
      </w:pPr>
    </w:p>
    <w:p w:rsidR="000C6CAE" w:rsidRDefault="000C6CAE" w:rsidP="00CA4115">
      <w:pPr>
        <w:pStyle w:val="Encabezadodelaseccin"/>
        <w:spacing w:before="480"/>
        <w:rPr>
          <w:noProof/>
        </w:rPr>
      </w:pPr>
    </w:p>
    <w:p w:rsidR="000C6CAE" w:rsidRDefault="000C6CAE" w:rsidP="00CA4115">
      <w:pPr>
        <w:pStyle w:val="Encabezadodelaseccin"/>
        <w:spacing w:before="480"/>
        <w:rPr>
          <w:noProof/>
        </w:rPr>
      </w:pPr>
    </w:p>
    <w:p w:rsidR="00CA4115" w:rsidRDefault="00CA4115" w:rsidP="00CA4115">
      <w:pPr>
        <w:pStyle w:val="Encabezadodelaseccin"/>
        <w:spacing w:before="480"/>
        <w:rPr>
          <w:noProof/>
        </w:rPr>
      </w:pPr>
      <w:r>
        <w:rPr>
          <w:noProof/>
        </w:rPr>
        <w:t>EXPERIENCIA LABORAL</w:t>
      </w:r>
    </w:p>
    <w:p w:rsidR="001633F0" w:rsidRDefault="009C0971" w:rsidP="001633F0">
      <w:pPr>
        <w:pStyle w:val="Subseccin"/>
        <w:spacing w:before="100"/>
        <w:rPr>
          <w:noProof/>
        </w:rPr>
      </w:pPr>
      <w:sdt>
        <w:sdtPr>
          <w:rPr>
            <w:noProof/>
          </w:rPr>
          <w:id w:val="-1093548063"/>
          <w:placeholder>
            <w:docPart w:val="4F47F44C87DF422D861ED0AD2D70151C"/>
          </w:placeholder>
          <w:temporary/>
          <w:showingPlcHdr/>
          <w15:appearance w15:val="hidden"/>
          <w:text/>
        </w:sdtPr>
        <w:sdtEndPr/>
        <w:sdtContent>
          <w:r w:rsidR="001633F0">
            <w:rPr>
              <w:noProof/>
            </w:rPr>
            <w:t>[Puesto]</w:t>
          </w:r>
        </w:sdtContent>
      </w:sdt>
      <w:r w:rsidR="001633F0">
        <w:rPr>
          <w:noProof/>
        </w:rPr>
        <w:t> | </w:t>
      </w:r>
      <w:sdt>
        <w:sdtPr>
          <w:rPr>
            <w:noProof/>
          </w:rPr>
          <w:id w:val="2063141089"/>
          <w:placeholder>
            <w:docPart w:val="E215F08A5A8548DB9B9B603B8E627641"/>
          </w:placeholder>
          <w:temporary/>
          <w:showingPlcHdr/>
          <w15:appearance w15:val="hidden"/>
          <w:text/>
        </w:sdtPr>
        <w:sdtEndPr/>
        <w:sdtContent>
          <w:r w:rsidR="001633F0">
            <w:rPr>
              <w:noProof/>
            </w:rPr>
            <w:t>[Compañía]</w:t>
          </w:r>
        </w:sdtContent>
      </w:sdt>
      <w:r w:rsidR="001633F0">
        <w:rPr>
          <w:noProof/>
        </w:rPr>
        <w:t> | </w:t>
      </w:r>
      <w:sdt>
        <w:sdtPr>
          <w:rPr>
            <w:noProof/>
          </w:rPr>
          <w:id w:val="-577978458"/>
          <w:placeholder>
            <w:docPart w:val="39E0417B474C47BDBAD5E4CBE7788916"/>
          </w:placeholder>
          <w:temporary/>
          <w:showingPlcHdr/>
          <w15:appearance w15:val="hidden"/>
          <w:text/>
        </w:sdtPr>
        <w:sdtEndPr/>
        <w:sdtContent>
          <w:r w:rsidR="001633F0">
            <w:rPr>
              <w:noProof/>
            </w:rPr>
            <w:t>[Fechas de - hasta]</w:t>
          </w:r>
        </w:sdtContent>
      </w:sdt>
    </w:p>
    <w:p w:rsidR="000C6CAE" w:rsidRDefault="000C6CAE" w:rsidP="001633F0"/>
    <w:p w:rsidR="000C6CAE" w:rsidRDefault="000C6CAE" w:rsidP="001633F0"/>
    <w:p w:rsidR="001633F0" w:rsidRDefault="000160D9" w:rsidP="001633F0">
      <w:r>
        <w:t>CONTADOR PUBLICO   COLEGIO DE BACHILLERES PLANTEL 12 TAMPACÁN, S.L.P.       7 DE NOVIEMBRE 1987.</w:t>
      </w:r>
    </w:p>
    <w:p w:rsidR="000160D9" w:rsidRDefault="000160D9" w:rsidP="001633F0">
      <w:r>
        <w:t>CONTADOR PUBLICO   COLEGIO DE BACHILLERES PLANTEL 16 SAN VICENTE TANCUAYAHUAL     1988</w:t>
      </w:r>
    </w:p>
    <w:p w:rsidR="000160D9" w:rsidRDefault="000160D9" w:rsidP="001633F0">
      <w:r>
        <w:t>CONTADOR PÚBLICO COLEGIO DE BACHILLERES PLANTEL 14 TANCANHUITZ DE SANTOS    1988</w:t>
      </w:r>
    </w:p>
    <w:p w:rsidR="000160D9" w:rsidRDefault="000160D9" w:rsidP="001633F0">
      <w:r>
        <w:t>CONTADOR PUBLICO  COLEGIO DE BACHILLERES PLANTEL 16 SAN VICENTE TANCUYAHUAL   1989</w:t>
      </w:r>
    </w:p>
    <w:p w:rsidR="000160D9" w:rsidRDefault="000160D9" w:rsidP="001633F0">
      <w:r>
        <w:t>CONTADOR PUBLICO COLEGIO DE BACHILLERES PLANTEL 21 MATLAPA, S.L.P.  1990</w:t>
      </w:r>
    </w:p>
    <w:p w:rsidR="000160D9" w:rsidRDefault="000160D9" w:rsidP="001633F0">
      <w:r>
        <w:t>DIRECTOR COLEGIO DE BACHILLERES PLANTEL 31 AQUISMON</w:t>
      </w:r>
      <w:r w:rsidR="00B76D98">
        <w:t>, S.L.P</w:t>
      </w:r>
      <w:r>
        <w:t>. 1992</w:t>
      </w:r>
    </w:p>
    <w:p w:rsidR="00B76D98" w:rsidRDefault="000160D9" w:rsidP="001633F0">
      <w:r>
        <w:t>DIRECTOR COLEGIO DE BACHILLERES PLANTEL N0. 33 AXTLA DE TERRAZAS</w:t>
      </w:r>
      <w:r w:rsidR="00B76D98">
        <w:t>, S.L.P</w:t>
      </w:r>
      <w:r>
        <w:t xml:space="preserve">. </w:t>
      </w:r>
      <w:r w:rsidR="00B76D98">
        <w:t xml:space="preserve">  1994</w:t>
      </w:r>
    </w:p>
    <w:p w:rsidR="00B76D98" w:rsidRDefault="00B76D98" w:rsidP="001633F0">
      <w:r>
        <w:t xml:space="preserve">DIRECTOR COLEGIO DE BACHILLERES PLANTEL </w:t>
      </w:r>
      <w:r w:rsidR="000160D9">
        <w:t xml:space="preserve">  </w:t>
      </w:r>
      <w:r>
        <w:t>N0. 21 MATLAPA, S.L.P. 1995-1999</w:t>
      </w:r>
    </w:p>
    <w:p w:rsidR="00B76D98" w:rsidRDefault="00B76D98" w:rsidP="001633F0">
      <w:r>
        <w:t>DIRECTOR COLEGIO DE BACHILLERES PLANTEL N0.27 SAN MARTIN, S.L.P. 2000-2002</w:t>
      </w:r>
    </w:p>
    <w:p w:rsidR="005B40CC" w:rsidRDefault="00B76D98" w:rsidP="001633F0">
      <w:r>
        <w:t xml:space="preserve">DIRECTOR COLEGIO DE BACHILLERES PLANTEL N0. 33 </w:t>
      </w:r>
      <w:r w:rsidR="005B40CC">
        <w:t>AXTLA DE TERRAZAS, S.L.P. 2002</w:t>
      </w:r>
    </w:p>
    <w:p w:rsidR="005B40CC" w:rsidRDefault="005B40CC" w:rsidP="001633F0">
      <w:r>
        <w:t>DIRECTOR COLEGIO DE BACHILLERES PLANTEL N0. 38 MECATLAN TAMAZUNCHALE, S.L.P. 2014</w:t>
      </w:r>
    </w:p>
    <w:p w:rsidR="00B76D98" w:rsidRDefault="005B40CC" w:rsidP="001633F0">
      <w:r>
        <w:t xml:space="preserve">DIRECTOR COLEGIO DE BACHILLERES PLANTEL N0. 08 XILITLA, S.L.P.  01-08-19- 15 08-21  </w:t>
      </w:r>
    </w:p>
    <w:p w:rsidR="005B40CC" w:rsidRDefault="005B40CC" w:rsidP="001633F0">
      <w:r>
        <w:t>DIRECTOR COLEGIO DE BACHILLERES PLANTEL N0. 12   16-08-21</w:t>
      </w:r>
    </w:p>
    <w:p w:rsidR="000160D9" w:rsidRDefault="00B76D98" w:rsidP="001633F0">
      <w:r>
        <w:t xml:space="preserve"> </w:t>
      </w:r>
      <w:r w:rsidR="000160D9">
        <w:t xml:space="preserve"> </w:t>
      </w:r>
    </w:p>
    <w:p w:rsidR="000160D9" w:rsidRDefault="000160D9" w:rsidP="001633F0"/>
    <w:p w:rsidR="000160D9" w:rsidRDefault="000C6CAE" w:rsidP="000C6CAE">
      <w:pPr>
        <w:contextualSpacing/>
        <w:jc w:val="center"/>
      </w:pPr>
      <w:r>
        <w:t>ATENTAMENTE:</w:t>
      </w:r>
    </w:p>
    <w:p w:rsidR="000C6CAE" w:rsidRPr="000C6CAE" w:rsidRDefault="000C6CAE" w:rsidP="000C6CAE">
      <w:pPr>
        <w:contextualSpacing/>
        <w:jc w:val="center"/>
        <w:rPr>
          <w:u w:val="single"/>
        </w:rPr>
      </w:pPr>
      <w:r w:rsidRPr="000C6CAE">
        <w:rPr>
          <w:u w:val="single"/>
        </w:rPr>
        <w:t>LI</w:t>
      </w:r>
      <w:r>
        <w:rPr>
          <w:u w:val="single"/>
        </w:rPr>
        <w:t>C</w:t>
      </w:r>
      <w:r w:rsidRPr="000C6CAE">
        <w:rPr>
          <w:u w:val="single"/>
        </w:rPr>
        <w:t>. REFUGIO ROQUE SALAZAR</w:t>
      </w:r>
    </w:p>
    <w:p w:rsidR="000C6CAE" w:rsidRDefault="000C6CAE" w:rsidP="000C6CAE">
      <w:pPr>
        <w:contextualSpacing/>
        <w:jc w:val="center"/>
      </w:pPr>
      <w:r>
        <w:t>DIRECTOR DEL PLANTEL N0. 12</w:t>
      </w:r>
    </w:p>
    <w:sectPr w:rsidR="000C6CAE" w:rsidSect="004B34FC">
      <w:footerReference w:type="default" r:id="rId11"/>
      <w:pgSz w:w="12240" w:h="15840"/>
      <w:pgMar w:top="851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0971" w:rsidRDefault="009C0971">
      <w:pPr>
        <w:spacing w:after="0"/>
      </w:pPr>
      <w:r>
        <w:separator/>
      </w:r>
    </w:p>
  </w:endnote>
  <w:endnote w:type="continuationSeparator" w:id="0">
    <w:p w:rsidR="009C0971" w:rsidRDefault="009C097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3CDA" w:rsidRDefault="00783CDA">
    <w:pPr>
      <w:pStyle w:val="Piedepgina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0200F5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0971" w:rsidRDefault="009C0971">
      <w:pPr>
        <w:spacing w:after="0"/>
      </w:pPr>
      <w:r>
        <w:separator/>
      </w:r>
    </w:p>
  </w:footnote>
  <w:footnote w:type="continuationSeparator" w:id="0">
    <w:p w:rsidR="009C0971" w:rsidRDefault="009C097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0C3"/>
    <w:rsid w:val="000023D7"/>
    <w:rsid w:val="00010431"/>
    <w:rsid w:val="00015AB1"/>
    <w:rsid w:val="000160D9"/>
    <w:rsid w:val="000200F5"/>
    <w:rsid w:val="00040692"/>
    <w:rsid w:val="00083240"/>
    <w:rsid w:val="000C1295"/>
    <w:rsid w:val="000C6CAE"/>
    <w:rsid w:val="000E3468"/>
    <w:rsid w:val="000E4A72"/>
    <w:rsid w:val="00121D52"/>
    <w:rsid w:val="001633F0"/>
    <w:rsid w:val="00190E43"/>
    <w:rsid w:val="001B2E0A"/>
    <w:rsid w:val="001B4CD1"/>
    <w:rsid w:val="001D74FF"/>
    <w:rsid w:val="001F1D59"/>
    <w:rsid w:val="00225DC9"/>
    <w:rsid w:val="002315C3"/>
    <w:rsid w:val="00254AE2"/>
    <w:rsid w:val="0028072A"/>
    <w:rsid w:val="002D5483"/>
    <w:rsid w:val="002E4D50"/>
    <w:rsid w:val="002F03EF"/>
    <w:rsid w:val="002F0FD7"/>
    <w:rsid w:val="00327C7B"/>
    <w:rsid w:val="003412D8"/>
    <w:rsid w:val="003417B3"/>
    <w:rsid w:val="003473C6"/>
    <w:rsid w:val="0037447E"/>
    <w:rsid w:val="00380F1B"/>
    <w:rsid w:val="003840C7"/>
    <w:rsid w:val="003C7381"/>
    <w:rsid w:val="003E4047"/>
    <w:rsid w:val="0041016A"/>
    <w:rsid w:val="004122C9"/>
    <w:rsid w:val="00423C1B"/>
    <w:rsid w:val="004464D5"/>
    <w:rsid w:val="004967A7"/>
    <w:rsid w:val="004A010D"/>
    <w:rsid w:val="004A07D5"/>
    <w:rsid w:val="004A3406"/>
    <w:rsid w:val="004B34FC"/>
    <w:rsid w:val="004B74D6"/>
    <w:rsid w:val="004C0851"/>
    <w:rsid w:val="004D2C85"/>
    <w:rsid w:val="004D6BB9"/>
    <w:rsid w:val="004F19A3"/>
    <w:rsid w:val="004F367F"/>
    <w:rsid w:val="00500602"/>
    <w:rsid w:val="00533B9C"/>
    <w:rsid w:val="00546DF4"/>
    <w:rsid w:val="00561321"/>
    <w:rsid w:val="00565EEC"/>
    <w:rsid w:val="00572341"/>
    <w:rsid w:val="00584F44"/>
    <w:rsid w:val="005865D9"/>
    <w:rsid w:val="00597FC6"/>
    <w:rsid w:val="005A65F3"/>
    <w:rsid w:val="005B0CD5"/>
    <w:rsid w:val="005B40CC"/>
    <w:rsid w:val="005B4939"/>
    <w:rsid w:val="005C4878"/>
    <w:rsid w:val="005D0A6F"/>
    <w:rsid w:val="005E112D"/>
    <w:rsid w:val="0060085E"/>
    <w:rsid w:val="0060447F"/>
    <w:rsid w:val="0062026D"/>
    <w:rsid w:val="00643C75"/>
    <w:rsid w:val="00655CC2"/>
    <w:rsid w:val="0069604C"/>
    <w:rsid w:val="006A5A9F"/>
    <w:rsid w:val="006D0030"/>
    <w:rsid w:val="006F1CFD"/>
    <w:rsid w:val="0070067C"/>
    <w:rsid w:val="007051AF"/>
    <w:rsid w:val="00716BD5"/>
    <w:rsid w:val="00770BBE"/>
    <w:rsid w:val="00772E29"/>
    <w:rsid w:val="00783CDA"/>
    <w:rsid w:val="00786DF6"/>
    <w:rsid w:val="007A7648"/>
    <w:rsid w:val="007B1660"/>
    <w:rsid w:val="007C73B0"/>
    <w:rsid w:val="007D0D4A"/>
    <w:rsid w:val="007F4AA8"/>
    <w:rsid w:val="007F561C"/>
    <w:rsid w:val="00801822"/>
    <w:rsid w:val="00825F48"/>
    <w:rsid w:val="00836D20"/>
    <w:rsid w:val="00856E27"/>
    <w:rsid w:val="00883733"/>
    <w:rsid w:val="0089183B"/>
    <w:rsid w:val="008C054F"/>
    <w:rsid w:val="008C2AF3"/>
    <w:rsid w:val="008C41B4"/>
    <w:rsid w:val="008D26AF"/>
    <w:rsid w:val="008D6FF7"/>
    <w:rsid w:val="008F0AB9"/>
    <w:rsid w:val="00900B98"/>
    <w:rsid w:val="009206C8"/>
    <w:rsid w:val="00931466"/>
    <w:rsid w:val="00957916"/>
    <w:rsid w:val="00975A5D"/>
    <w:rsid w:val="009857C1"/>
    <w:rsid w:val="009910A0"/>
    <w:rsid w:val="009B149B"/>
    <w:rsid w:val="009B24B3"/>
    <w:rsid w:val="009C0971"/>
    <w:rsid w:val="009D7AFB"/>
    <w:rsid w:val="009F7D54"/>
    <w:rsid w:val="00A121B0"/>
    <w:rsid w:val="00A32278"/>
    <w:rsid w:val="00A34348"/>
    <w:rsid w:val="00A4328B"/>
    <w:rsid w:val="00A4694D"/>
    <w:rsid w:val="00A62B4A"/>
    <w:rsid w:val="00A85D5E"/>
    <w:rsid w:val="00A97CFD"/>
    <w:rsid w:val="00AB18E1"/>
    <w:rsid w:val="00AB2016"/>
    <w:rsid w:val="00AB3365"/>
    <w:rsid w:val="00AD2EE4"/>
    <w:rsid w:val="00AF36E1"/>
    <w:rsid w:val="00B22F9C"/>
    <w:rsid w:val="00B333B7"/>
    <w:rsid w:val="00B665E8"/>
    <w:rsid w:val="00B71BFC"/>
    <w:rsid w:val="00B76D98"/>
    <w:rsid w:val="00B77A85"/>
    <w:rsid w:val="00B834A2"/>
    <w:rsid w:val="00B875A1"/>
    <w:rsid w:val="00BA1273"/>
    <w:rsid w:val="00BC7D77"/>
    <w:rsid w:val="00BE34B5"/>
    <w:rsid w:val="00C00518"/>
    <w:rsid w:val="00C007C7"/>
    <w:rsid w:val="00C0416B"/>
    <w:rsid w:val="00C17721"/>
    <w:rsid w:val="00C23952"/>
    <w:rsid w:val="00C334F9"/>
    <w:rsid w:val="00C51C5F"/>
    <w:rsid w:val="00C53768"/>
    <w:rsid w:val="00C56A0D"/>
    <w:rsid w:val="00C740C3"/>
    <w:rsid w:val="00CA4115"/>
    <w:rsid w:val="00CC4D4C"/>
    <w:rsid w:val="00CC7F77"/>
    <w:rsid w:val="00CD695A"/>
    <w:rsid w:val="00CF42C4"/>
    <w:rsid w:val="00D3393E"/>
    <w:rsid w:val="00D3785C"/>
    <w:rsid w:val="00D41704"/>
    <w:rsid w:val="00D434E5"/>
    <w:rsid w:val="00D66ECF"/>
    <w:rsid w:val="00D72A1F"/>
    <w:rsid w:val="00D75FB2"/>
    <w:rsid w:val="00D91CC4"/>
    <w:rsid w:val="00D960EF"/>
    <w:rsid w:val="00DA3C81"/>
    <w:rsid w:val="00DA5B10"/>
    <w:rsid w:val="00DD7A07"/>
    <w:rsid w:val="00DF0E8F"/>
    <w:rsid w:val="00E24283"/>
    <w:rsid w:val="00E34A9B"/>
    <w:rsid w:val="00E56AC9"/>
    <w:rsid w:val="00E817E2"/>
    <w:rsid w:val="00E93444"/>
    <w:rsid w:val="00EA00C7"/>
    <w:rsid w:val="00EA0B33"/>
    <w:rsid w:val="00EB3927"/>
    <w:rsid w:val="00EC4BB9"/>
    <w:rsid w:val="00ED7EDA"/>
    <w:rsid w:val="00EF2FE3"/>
    <w:rsid w:val="00F25F68"/>
    <w:rsid w:val="00F25F7B"/>
    <w:rsid w:val="00F35F1F"/>
    <w:rsid w:val="00F61E98"/>
    <w:rsid w:val="00FB1034"/>
    <w:rsid w:val="00FC1E25"/>
    <w:rsid w:val="00FD5F21"/>
    <w:rsid w:val="00FF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B80808-1E1E-4243-A75F-F986DD3B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C7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1"/>
    <w:uiPriority w:val="2"/>
    <w:qFormat/>
    <w:rsid w:val="007C73B0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TtuloCar1">
    <w:name w:val="Título Car1"/>
    <w:basedOn w:val="Fuentedeprrafopredeter"/>
    <w:link w:val="Ttulo"/>
    <w:uiPriority w:val="2"/>
    <w:rsid w:val="007C73B0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sid w:val="007C73B0"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7C73B0"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rsid w:val="007C73B0"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rsid w:val="007C73B0"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rsid w:val="007C73B0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7C73B0"/>
  </w:style>
  <w:style w:type="paragraph" w:styleId="Piedepgina">
    <w:name w:val="footer"/>
    <w:basedOn w:val="Normal"/>
    <w:link w:val="PiedepginaCar"/>
    <w:uiPriority w:val="99"/>
    <w:unhideWhenUsed/>
    <w:rsid w:val="007C73B0"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C73B0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rsid w:val="007C73B0"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sid w:val="007C73B0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rsid w:val="007C73B0"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rsid w:val="007C73B0"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sid w:val="007C73B0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rsid w:val="007C73B0"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sid w:val="007C73B0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rsid w:val="007C73B0"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sid w:val="007C73B0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0D4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0D4A"/>
    <w:rPr>
      <w:rFonts w:ascii="Tahoma" w:hAnsi="Tahoma" w:cs="Tahoma"/>
      <w:sz w:val="16"/>
      <w:szCs w:val="16"/>
    </w:rPr>
  </w:style>
  <w:style w:type="paragraph" w:customStyle="1" w:styleId="a">
    <w:basedOn w:val="Normal"/>
    <w:next w:val="Normal"/>
    <w:link w:val="TtuloCar"/>
    <w:uiPriority w:val="2"/>
    <w:qFormat/>
    <w:rsid w:val="008D26AF"/>
    <w:pPr>
      <w:pBdr>
        <w:bottom w:val="single" w:sz="12" w:space="4" w:color="39A5B7"/>
      </w:pBdr>
      <w:spacing w:after="120"/>
      <w:contextualSpacing/>
    </w:pPr>
    <w:rPr>
      <w:rFonts w:ascii="Cambria" w:eastAsia="Times New Roman" w:hAnsi="Cambria" w:cs="Times New Roman"/>
      <w:color w:val="39A5B7"/>
      <w:kern w:val="28"/>
      <w:sz w:val="52"/>
    </w:rPr>
  </w:style>
  <w:style w:type="character" w:customStyle="1" w:styleId="TtuloCar">
    <w:name w:val="Título Car"/>
    <w:link w:val="a"/>
    <w:uiPriority w:val="2"/>
    <w:rsid w:val="008D26AF"/>
    <w:rPr>
      <w:rFonts w:ascii="Cambria" w:eastAsia="Times New Roman" w:hAnsi="Cambria" w:cs="Times New Roman"/>
      <w:color w:val="39A5B7"/>
      <w:kern w:val="28"/>
      <w:sz w:val="52"/>
    </w:rPr>
  </w:style>
  <w:style w:type="character" w:styleId="Hipervnculo">
    <w:name w:val="Hyperlink"/>
    <w:basedOn w:val="Fuentedeprrafopredeter"/>
    <w:uiPriority w:val="99"/>
    <w:unhideWhenUsed/>
    <w:rsid w:val="007B1660"/>
    <w:rPr>
      <w:color w:val="39A5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F47F44C87DF422D861ED0AD2D7015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974F23-4A86-4ADE-84E8-D307399F0E01}"/>
      </w:docPartPr>
      <w:docPartBody>
        <w:p w:rsidR="00946A15" w:rsidRDefault="00901B87" w:rsidP="00901B87">
          <w:pPr>
            <w:pStyle w:val="4F47F44C87DF422D861ED0AD2D70151C"/>
          </w:pPr>
          <w:r>
            <w:t>[Puesto]</w:t>
          </w:r>
        </w:p>
      </w:docPartBody>
    </w:docPart>
    <w:docPart>
      <w:docPartPr>
        <w:name w:val="E215F08A5A8548DB9B9B603B8E6276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93F9E8-70DF-4DCA-858E-2E934DE4686D}"/>
      </w:docPartPr>
      <w:docPartBody>
        <w:p w:rsidR="00946A15" w:rsidRDefault="00901B87" w:rsidP="00901B87">
          <w:pPr>
            <w:pStyle w:val="E215F08A5A8548DB9B9B603B8E627641"/>
          </w:pPr>
          <w:r>
            <w:t>[Compañía]</w:t>
          </w:r>
        </w:p>
      </w:docPartBody>
    </w:docPart>
    <w:docPart>
      <w:docPartPr>
        <w:name w:val="39E0417B474C47BDBAD5E4CBE7788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F34ABA-B33F-4829-A3E3-378501DDF401}"/>
      </w:docPartPr>
      <w:docPartBody>
        <w:p w:rsidR="00946A15" w:rsidRDefault="00901B87" w:rsidP="00901B87">
          <w:pPr>
            <w:pStyle w:val="39E0417B474C47BDBAD5E4CBE7788916"/>
          </w:pPr>
          <w:r>
            <w:t>[Fechas de - hasta]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1B87"/>
    <w:rsid w:val="000019F4"/>
    <w:rsid w:val="000A690B"/>
    <w:rsid w:val="001D0E17"/>
    <w:rsid w:val="0020304B"/>
    <w:rsid w:val="00901B87"/>
    <w:rsid w:val="00946A15"/>
    <w:rsid w:val="00A12A57"/>
    <w:rsid w:val="00A24342"/>
    <w:rsid w:val="00B56C18"/>
    <w:rsid w:val="00D0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F47F44C87DF422D861ED0AD2D70151C">
    <w:name w:val="4F47F44C87DF422D861ED0AD2D70151C"/>
    <w:rsid w:val="00901B87"/>
  </w:style>
  <w:style w:type="paragraph" w:customStyle="1" w:styleId="E215F08A5A8548DB9B9B603B8E627641">
    <w:name w:val="E215F08A5A8548DB9B9B603B8E627641"/>
    <w:rsid w:val="00901B87"/>
  </w:style>
  <w:style w:type="paragraph" w:customStyle="1" w:styleId="39E0417B474C47BDBAD5E4CBE7788916">
    <w:name w:val="39E0417B474C47BDBAD5E4CBE7788916"/>
    <w:rsid w:val="00901B8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>01 444 804 18 20</CompanyPhone>
  <CompanyFax/>
  <CompanyEmail>dg.@cbslp.edu.mx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D53CBF-75F9-4BEF-9023-7D77CBE30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básico.dotx</Template>
  <TotalTime>1</TotalTime>
  <Pages>2</Pages>
  <Words>267</Words>
  <Characters>1472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Luci</dc:creator>
  <cp:lastModifiedBy>Administrador</cp:lastModifiedBy>
  <cp:revision>2</cp:revision>
  <cp:lastPrinted>2021-09-08T17:34:00Z</cp:lastPrinted>
  <dcterms:created xsi:type="dcterms:W3CDTF">2021-09-08T18:15:00Z</dcterms:created>
  <dcterms:modified xsi:type="dcterms:W3CDTF">2021-09-08T18:15:00Z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