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4A240A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19555FFD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7B5023E7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4C7E618F" w14:textId="23D6F753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 xml:space="preserve">CARGO: </w:t>
      </w:r>
      <w:r w:rsidR="0094530E">
        <w:rPr>
          <w:rFonts w:ascii="Arial" w:hAnsi="Arial" w:cs="Arial"/>
          <w:b/>
          <w:sz w:val="24"/>
          <w:szCs w:val="24"/>
        </w:rPr>
        <w:t>AUTORIDAD RESOLUTORA</w:t>
      </w:r>
    </w:p>
    <w:p w14:paraId="2771828B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48A9CEEF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357488C2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52AF3D76" w14:textId="77777777" w:rsidR="000B32F5" w:rsidRPr="00C4699E" w:rsidRDefault="000B32F5" w:rsidP="000B32F5">
      <w:pPr>
        <w:rPr>
          <w:sz w:val="24"/>
          <w:szCs w:val="24"/>
        </w:rPr>
      </w:pPr>
    </w:p>
    <w:p w14:paraId="27D5C08B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4E4864D2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4A509B57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11642449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49D0C987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69D0250B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712A1180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EE5B06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5426FB60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76867800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1FB687F2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388A10C7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23B26F2C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0F5FAC66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64658E7C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27180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5F8BC99E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10C2A1AC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15C0ECD9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254AFE8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49123AC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5B65F308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712954B7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9A3F660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22FB17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7AB908D6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2794E05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156E8DD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4D43779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304F046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6269315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7895F65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C179855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03BC820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07945E6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7B4CF7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044735B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D0A127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76727594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015AAA0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7A3F7957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01EE7CD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CAFA492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2949740B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01F59F58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46EEA22C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4BD05C76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1377E99F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200E44"/>
    <w:rsid w:val="002148F5"/>
    <w:rsid w:val="003762CC"/>
    <w:rsid w:val="003B510E"/>
    <w:rsid w:val="00503DF5"/>
    <w:rsid w:val="005C4117"/>
    <w:rsid w:val="005F2433"/>
    <w:rsid w:val="00677F49"/>
    <w:rsid w:val="006F4D5C"/>
    <w:rsid w:val="007308F7"/>
    <w:rsid w:val="007E7D95"/>
    <w:rsid w:val="008073E7"/>
    <w:rsid w:val="009416DB"/>
    <w:rsid w:val="0094530E"/>
    <w:rsid w:val="009A3920"/>
    <w:rsid w:val="00A15094"/>
    <w:rsid w:val="00A61F73"/>
    <w:rsid w:val="00AF2322"/>
    <w:rsid w:val="00C4699E"/>
    <w:rsid w:val="00C62510"/>
    <w:rsid w:val="00CF2830"/>
    <w:rsid w:val="00D046FB"/>
    <w:rsid w:val="00D25946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18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20B57-0605-4EBA-BD15-F36BD3664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23</TotalTime>
  <Pages>3</Pages>
  <Words>969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21</cp:revision>
  <dcterms:created xsi:type="dcterms:W3CDTF">2018-11-08T00:56:00Z</dcterms:created>
  <dcterms:modified xsi:type="dcterms:W3CDTF">2021-08-26T14:41:00Z</dcterms:modified>
</cp:coreProperties>
</file>