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456CEF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8711AD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361E7F7F" w14:textId="77777777"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14:paraId="4B0DEE1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14:paraId="707503E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5424DE82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257916A4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31665D42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14:paraId="3F1471FC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14:paraId="0E65B58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14:paraId="6EF2B65D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14:paraId="704B0D4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0A4A95E6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6A655851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4CFA0B5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14:paraId="2F92FD3A" w14:textId="77777777"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14:paraId="35095903" w14:textId="77777777"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14:paraId="42A891BF" w14:textId="77777777"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p w14:paraId="57EC1511" w14:textId="77777777"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733B8"/>
    <w:rsid w:val="003256A9"/>
    <w:rsid w:val="003F0B3F"/>
    <w:rsid w:val="004D73C9"/>
    <w:rsid w:val="005B657B"/>
    <w:rsid w:val="005F08D6"/>
    <w:rsid w:val="005F2433"/>
    <w:rsid w:val="006442BC"/>
    <w:rsid w:val="00677F49"/>
    <w:rsid w:val="006900FC"/>
    <w:rsid w:val="00727EE9"/>
    <w:rsid w:val="009A3920"/>
    <w:rsid w:val="009E0F48"/>
    <w:rsid w:val="00A90E03"/>
    <w:rsid w:val="00AC399B"/>
    <w:rsid w:val="00CB2127"/>
    <w:rsid w:val="00D422B2"/>
    <w:rsid w:val="00F636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0A9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13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16</cp:revision>
  <dcterms:created xsi:type="dcterms:W3CDTF">2018-11-08T00:45:00Z</dcterms:created>
  <dcterms:modified xsi:type="dcterms:W3CDTF">2021-08-26T14:40:00Z</dcterms:modified>
</cp:coreProperties>
</file>