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E70C9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4DB0A0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21C43C0" w14:textId="77777777"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14:paraId="115FDFBD" w14:textId="77777777"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14:paraId="261717FA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5EFF92C8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0DAEEF02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0B13C5DE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14:paraId="109A9A96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14:paraId="1629242B" w14:textId="77777777"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14:paraId="435D3786" w14:textId="77777777"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14:paraId="6A27E878" w14:textId="77777777"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14:paraId="180E26CD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1F34CD4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14:paraId="1DD7505D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14:paraId="6832B043" w14:textId="77777777"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90CE8"/>
    <w:rsid w:val="0022684E"/>
    <w:rsid w:val="002C76CE"/>
    <w:rsid w:val="003762AE"/>
    <w:rsid w:val="003B510E"/>
    <w:rsid w:val="004A5BF7"/>
    <w:rsid w:val="004D5594"/>
    <w:rsid w:val="00500DA3"/>
    <w:rsid w:val="005F2433"/>
    <w:rsid w:val="00612FCB"/>
    <w:rsid w:val="00653218"/>
    <w:rsid w:val="00677F49"/>
    <w:rsid w:val="00744CE1"/>
    <w:rsid w:val="007E7D95"/>
    <w:rsid w:val="00883B2A"/>
    <w:rsid w:val="008F201A"/>
    <w:rsid w:val="009A3920"/>
    <w:rsid w:val="00AA163D"/>
    <w:rsid w:val="00AF32B8"/>
    <w:rsid w:val="00CD04E0"/>
    <w:rsid w:val="00D046FB"/>
    <w:rsid w:val="00DF4DD3"/>
    <w:rsid w:val="00E12F08"/>
    <w:rsid w:val="00E44D8B"/>
    <w:rsid w:val="00ED34E0"/>
    <w:rsid w:val="00EF574F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837DA"/>
  <w15:docId w15:val="{DA60D2EB-B0CA-48D6-AF44-291010D30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65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19</cp:revision>
  <dcterms:created xsi:type="dcterms:W3CDTF">2018-11-08T00:48:00Z</dcterms:created>
  <dcterms:modified xsi:type="dcterms:W3CDTF">2021-08-21T06:42:00Z</dcterms:modified>
</cp:coreProperties>
</file>