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F7B" w:rsidRDefault="00F25F7B" w:rsidP="00C740C3">
      <w:pPr>
        <w:pStyle w:val="Ttulo"/>
        <w:rPr>
          <w:noProof/>
        </w:rPr>
      </w:pPr>
      <w:r>
        <w:rPr>
          <w:noProof/>
          <w:lang w:val="es-MX" w:eastAsia="es-MX"/>
        </w:rPr>
        <w:t xml:space="preserve">                                                                </w:t>
      </w:r>
      <w:r w:rsidRPr="003B0FE9">
        <w:rPr>
          <w:noProof/>
          <w:lang w:val="en-US" w:eastAsia="en-US"/>
        </w:rPr>
        <w:drawing>
          <wp:inline distT="0" distB="0" distL="0" distR="0" wp14:anchorId="52CBB04E" wp14:editId="6B378051">
            <wp:extent cx="990600" cy="717550"/>
            <wp:effectExtent l="0" t="0" r="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Image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4" r="84459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970" cy="719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0C3" w:rsidRPr="00134184" w:rsidRDefault="00953657" w:rsidP="00C740C3">
      <w:pPr>
        <w:pStyle w:val="Ttulo"/>
        <w:rPr>
          <w:noProof/>
          <w:lang w:val="es-MX"/>
        </w:rPr>
      </w:pPr>
      <w:r w:rsidRPr="00134184">
        <w:rPr>
          <w:noProof/>
          <w:lang w:val="es-MX"/>
        </w:rPr>
        <w:t xml:space="preserve">LIC. </w:t>
      </w:r>
      <w:r w:rsidR="00A76E3A" w:rsidRPr="00134184">
        <w:rPr>
          <w:noProof/>
          <w:lang w:val="es-MX"/>
        </w:rPr>
        <w:t>REYNA LETICIA RAMIREZ ACOSTA</w:t>
      </w:r>
    </w:p>
    <w:p w:rsidR="004967A7" w:rsidRPr="00134184" w:rsidRDefault="00C51C5F">
      <w:pPr>
        <w:rPr>
          <w:noProof/>
          <w:lang w:val="es-MX"/>
        </w:rPr>
      </w:pPr>
      <w:r w:rsidRPr="00134184">
        <w:rPr>
          <w:noProof/>
          <w:lang w:val="es-MX"/>
        </w:rPr>
        <w:t> |</w:t>
      </w:r>
      <w:sdt>
        <w:sdtPr>
          <w:rPr>
            <w:noProof/>
            <w:lang w:val="es-MX"/>
          </w:rPr>
          <w:alias w:val="Teléfono"/>
          <w:tag w:val=""/>
          <w:id w:val="-1416317146"/>
          <w:placeholder>
            <w:docPart w:val="CC9CD484C6514771BB1C845248E18FE3"/>
          </w:placeholder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EndPr/>
        <w:sdtContent>
          <w:r w:rsidR="00A2106D" w:rsidRPr="00134184">
            <w:rPr>
              <w:noProof/>
              <w:lang w:val="es-MX"/>
            </w:rPr>
            <w:t>444</w:t>
          </w:r>
          <w:r w:rsidR="00134184">
            <w:rPr>
              <w:noProof/>
              <w:lang w:val="es-MX"/>
            </w:rPr>
            <w:t>1651959</w:t>
          </w:r>
        </w:sdtContent>
      </w:sdt>
      <w:r w:rsidRPr="00134184">
        <w:rPr>
          <w:noProof/>
          <w:lang w:val="es-MX"/>
        </w:rPr>
        <w:t> | </w:t>
      </w:r>
      <w:sdt>
        <w:sdtPr>
          <w:rPr>
            <w:rFonts w:ascii="Arial" w:hAnsi="Arial" w:cs="Arial"/>
            <w:color w:val="777777"/>
            <w:szCs w:val="18"/>
            <w:shd w:val="clear" w:color="auto" w:fill="FFFFFF"/>
            <w:lang w:val="es-MX"/>
          </w:rPr>
          <w:alias w:val="Correo electrónico"/>
          <w:tag w:val=""/>
          <w:id w:val="-391963670"/>
          <w:placeholder>
            <w:docPart w:val="850257BEB98D4435806E04641758F20C"/>
          </w:placeholder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/>
        <w:sdtContent>
          <w:r w:rsidR="00134184">
            <w:rPr>
              <w:rFonts w:ascii="Arial" w:hAnsi="Arial" w:cs="Arial"/>
              <w:color w:val="777777"/>
              <w:szCs w:val="18"/>
              <w:shd w:val="clear" w:color="auto" w:fill="FFFFFF"/>
              <w:lang w:val="es-MX"/>
            </w:rPr>
            <w:t>reyna.ramirez</w:t>
          </w:r>
          <w:r w:rsidR="000E4A72" w:rsidRPr="00134184">
            <w:rPr>
              <w:rFonts w:ascii="Arial" w:hAnsi="Arial" w:cs="Arial"/>
              <w:color w:val="777777"/>
              <w:szCs w:val="18"/>
              <w:shd w:val="clear" w:color="auto" w:fill="FFFFFF"/>
              <w:lang w:val="es-MX"/>
            </w:rPr>
            <w:t>@cbslp.edu.mx</w:t>
          </w:r>
        </w:sdtContent>
      </w:sdt>
    </w:p>
    <w:p w:rsidR="00F25F7B" w:rsidRPr="00AB153E" w:rsidRDefault="00F25F7B" w:rsidP="00F25F7B">
      <w:pPr>
        <w:pStyle w:val="Encabezadodelaseccin"/>
        <w:spacing w:before="600"/>
        <w:rPr>
          <w:noProof/>
          <w:sz w:val="20"/>
        </w:rPr>
      </w:pPr>
      <w:r w:rsidRPr="00AB153E">
        <w:rPr>
          <w:noProof/>
          <w:sz w:val="20"/>
        </w:rPr>
        <w:t>CARGO DEL FUNCIONARIO</w:t>
      </w:r>
      <w:r w:rsidRPr="00AB153E">
        <w:rPr>
          <w:noProof/>
          <w:sz w:val="20"/>
        </w:rPr>
        <w:tab/>
      </w:r>
      <w:r w:rsidRPr="00AB153E">
        <w:rPr>
          <w:noProof/>
          <w:sz w:val="20"/>
        </w:rPr>
        <w:tab/>
        <w:t>ADSCRIPCIÓN</w:t>
      </w:r>
    </w:p>
    <w:p w:rsidR="00953657" w:rsidRPr="00AB153E" w:rsidRDefault="00A2106D" w:rsidP="00F25F7B">
      <w:pPr>
        <w:rPr>
          <w:rFonts w:ascii="Century Gothic" w:hAnsi="Century Gothic"/>
          <w:b/>
          <w:sz w:val="20"/>
        </w:rPr>
      </w:pPr>
      <w:r w:rsidRPr="00AB153E">
        <w:rPr>
          <w:rFonts w:ascii="Century Gothic" w:hAnsi="Century Gothic"/>
          <w:b/>
          <w:sz w:val="20"/>
        </w:rPr>
        <w:t>DIRECTOR</w:t>
      </w:r>
      <w:r w:rsidR="00A76E3A" w:rsidRPr="00AB153E">
        <w:rPr>
          <w:rFonts w:ascii="Century Gothic" w:hAnsi="Century Gothic"/>
          <w:b/>
          <w:sz w:val="20"/>
        </w:rPr>
        <w:t>A</w:t>
      </w:r>
      <w:r w:rsidRPr="00AB153E">
        <w:rPr>
          <w:rFonts w:ascii="Century Gothic" w:hAnsi="Century Gothic"/>
          <w:b/>
          <w:sz w:val="20"/>
        </w:rPr>
        <w:t xml:space="preserve"> </w:t>
      </w:r>
      <w:r w:rsidR="00A76E3A" w:rsidRPr="00AB153E">
        <w:rPr>
          <w:rFonts w:ascii="Century Gothic" w:hAnsi="Century Gothic"/>
          <w:b/>
          <w:sz w:val="20"/>
        </w:rPr>
        <w:t>DE PLANTEL B</w:t>
      </w:r>
      <w:r w:rsidR="00F25F7B" w:rsidRPr="00AB153E">
        <w:rPr>
          <w:rFonts w:ascii="Century Gothic" w:hAnsi="Century Gothic"/>
          <w:b/>
          <w:sz w:val="20"/>
        </w:rPr>
        <w:tab/>
      </w:r>
      <w:r w:rsidR="00F25F7B" w:rsidRPr="00AB153E">
        <w:rPr>
          <w:rFonts w:ascii="Century Gothic" w:hAnsi="Century Gothic"/>
          <w:b/>
          <w:sz w:val="20"/>
        </w:rPr>
        <w:tab/>
      </w:r>
      <w:bookmarkStart w:id="0" w:name="_GoBack"/>
      <w:bookmarkEnd w:id="0"/>
      <w:r w:rsidR="00A76E3A" w:rsidRPr="00AB153E">
        <w:rPr>
          <w:rFonts w:ascii="Century Gothic" w:hAnsi="Century Gothic"/>
          <w:b/>
          <w:sz w:val="20"/>
        </w:rPr>
        <w:t xml:space="preserve">PLANTEL </w:t>
      </w:r>
      <w:r w:rsidR="00FF6588" w:rsidRPr="00AB153E">
        <w:rPr>
          <w:rFonts w:ascii="Century Gothic" w:hAnsi="Century Gothic"/>
          <w:b/>
          <w:sz w:val="20"/>
        </w:rPr>
        <w:t>18</w:t>
      </w:r>
      <w:r w:rsidR="00A76E3A" w:rsidRPr="00AB153E">
        <w:rPr>
          <w:rFonts w:ascii="Century Gothic" w:hAnsi="Century Gothic"/>
          <w:b/>
          <w:sz w:val="20"/>
        </w:rPr>
        <w:t xml:space="preserve">, </w:t>
      </w:r>
      <w:r w:rsidR="00FF6588" w:rsidRPr="00AB153E">
        <w:rPr>
          <w:rFonts w:ascii="Century Gothic" w:hAnsi="Century Gothic"/>
          <w:b/>
          <w:sz w:val="20"/>
        </w:rPr>
        <w:t>MEXQUITIC DE CARMONA, S.L.P.</w:t>
      </w:r>
    </w:p>
    <w:p w:rsidR="004967A7" w:rsidRPr="00AB153E" w:rsidRDefault="00F25F7B" w:rsidP="00C51C5F">
      <w:pPr>
        <w:pStyle w:val="Encabezadodelaseccin"/>
        <w:spacing w:before="480"/>
        <w:rPr>
          <w:noProof/>
          <w:sz w:val="20"/>
        </w:rPr>
      </w:pPr>
      <w:r w:rsidRPr="00AB153E">
        <w:rPr>
          <w:noProof/>
          <w:sz w:val="20"/>
        </w:rPr>
        <w:t>EDUCACIÓN</w:t>
      </w:r>
    </w:p>
    <w:p w:rsidR="00A76E3A" w:rsidRPr="00AB153E" w:rsidRDefault="00A76E3A" w:rsidP="00A76E3A">
      <w:pPr>
        <w:rPr>
          <w:sz w:val="20"/>
        </w:rPr>
      </w:pPr>
      <w:r w:rsidRPr="00AB153E">
        <w:rPr>
          <w:sz w:val="20"/>
        </w:rPr>
        <w:t>DOCTORA EN GESTIÓN EDUCATIVA</w:t>
      </w:r>
    </w:p>
    <w:p w:rsidR="00A76E3A" w:rsidRPr="00AB153E" w:rsidRDefault="00A76E3A" w:rsidP="00A76E3A">
      <w:pPr>
        <w:rPr>
          <w:rFonts w:cs="Arial"/>
          <w:sz w:val="20"/>
        </w:rPr>
      </w:pPr>
      <w:r w:rsidRPr="00AB153E">
        <w:rPr>
          <w:rFonts w:cs="Arial"/>
          <w:sz w:val="20"/>
        </w:rPr>
        <w:t xml:space="preserve">CENTRO DE INVESTIGACIÓN PARA LA ADMINISTRACIÓN EDUCATIVA </w:t>
      </w:r>
    </w:p>
    <w:p w:rsidR="00A76E3A" w:rsidRPr="00AB153E" w:rsidRDefault="00814AB5" w:rsidP="00A76E3A">
      <w:pPr>
        <w:rPr>
          <w:sz w:val="20"/>
        </w:rPr>
      </w:pPr>
      <w:r w:rsidRPr="00AB153E">
        <w:rPr>
          <w:sz w:val="20"/>
        </w:rPr>
        <w:t>CINADE SAN</w:t>
      </w:r>
      <w:r w:rsidR="00A76E3A" w:rsidRPr="00AB153E">
        <w:rPr>
          <w:sz w:val="20"/>
        </w:rPr>
        <w:t xml:space="preserve"> LUIS POTOSI, S.L.P.</w:t>
      </w:r>
    </w:p>
    <w:p w:rsidR="00A76E3A" w:rsidRPr="00AB153E" w:rsidRDefault="00A76E3A" w:rsidP="00A76E3A">
      <w:pPr>
        <w:rPr>
          <w:sz w:val="20"/>
        </w:rPr>
      </w:pPr>
      <w:r w:rsidRPr="00AB153E">
        <w:rPr>
          <w:noProof/>
          <w:color w:val="2A7B88" w:themeColor="accent1" w:themeShade="BF"/>
          <w:sz w:val="20"/>
        </w:rPr>
        <w:t>GENERACIÓN</w:t>
      </w:r>
      <w:r w:rsidRPr="00AB153E">
        <w:rPr>
          <w:sz w:val="20"/>
        </w:rPr>
        <w:t xml:space="preserve"> </w:t>
      </w:r>
      <w:r w:rsidR="000B34FA">
        <w:rPr>
          <w:sz w:val="20"/>
        </w:rPr>
        <w:t xml:space="preserve"> </w:t>
      </w:r>
      <w:r w:rsidRPr="00AB153E">
        <w:rPr>
          <w:sz w:val="20"/>
        </w:rPr>
        <w:t>2017-2019</w:t>
      </w:r>
    </w:p>
    <w:p w:rsidR="00A76E3A" w:rsidRPr="00AB153E" w:rsidRDefault="00A76E3A" w:rsidP="00A76E3A">
      <w:pPr>
        <w:rPr>
          <w:sz w:val="20"/>
        </w:rPr>
      </w:pPr>
      <w:r w:rsidRPr="00AB153E">
        <w:rPr>
          <w:noProof/>
          <w:color w:val="2A7B88" w:themeColor="accent1" w:themeShade="BF"/>
          <w:sz w:val="20"/>
        </w:rPr>
        <w:t>CEDULA PROFESIONAL</w:t>
      </w:r>
      <w:r w:rsidR="00814AB5" w:rsidRPr="00AB153E">
        <w:rPr>
          <w:noProof/>
          <w:color w:val="2A7B88" w:themeColor="accent1" w:themeShade="BF"/>
          <w:sz w:val="20"/>
        </w:rPr>
        <w:t> </w:t>
      </w:r>
      <w:r w:rsidR="00814AB5" w:rsidRPr="00AB153E">
        <w:rPr>
          <w:sz w:val="20"/>
        </w:rPr>
        <w:t>EN</w:t>
      </w:r>
      <w:r w:rsidR="00956CE9" w:rsidRPr="00AB153E">
        <w:rPr>
          <w:sz w:val="20"/>
        </w:rPr>
        <w:t xml:space="preserve"> </w:t>
      </w:r>
      <w:r w:rsidR="00814AB5" w:rsidRPr="00AB153E">
        <w:rPr>
          <w:sz w:val="20"/>
        </w:rPr>
        <w:t>TRÁMITE</w:t>
      </w:r>
    </w:p>
    <w:p w:rsidR="00A76E3A" w:rsidRPr="00AB153E" w:rsidRDefault="00A76E3A" w:rsidP="00A76E3A">
      <w:pPr>
        <w:rPr>
          <w:sz w:val="20"/>
        </w:rPr>
      </w:pPr>
    </w:p>
    <w:p w:rsidR="00A76E3A" w:rsidRPr="00AB153E" w:rsidRDefault="00814AB5" w:rsidP="00A76E3A">
      <w:pPr>
        <w:rPr>
          <w:sz w:val="20"/>
        </w:rPr>
      </w:pPr>
      <w:r w:rsidRPr="00AB153E">
        <w:rPr>
          <w:sz w:val="20"/>
        </w:rPr>
        <w:t>MAESTR</w:t>
      </w:r>
      <w:r w:rsidR="00A76E3A" w:rsidRPr="00AB153E">
        <w:rPr>
          <w:sz w:val="20"/>
        </w:rPr>
        <w:t>A EN ADMINISTRACIÓN EDUCATIVA</w:t>
      </w:r>
    </w:p>
    <w:p w:rsidR="00A76E3A" w:rsidRPr="00AB153E" w:rsidRDefault="00A76E3A" w:rsidP="00A76E3A">
      <w:pPr>
        <w:rPr>
          <w:rFonts w:cs="Arial"/>
          <w:sz w:val="20"/>
        </w:rPr>
      </w:pPr>
      <w:r w:rsidRPr="00AB153E">
        <w:rPr>
          <w:rFonts w:cs="Arial"/>
          <w:sz w:val="20"/>
        </w:rPr>
        <w:t xml:space="preserve">CENTRO DE INVESTIGACIÓN PARA LA ADMINISTRACIÓN EDUCATIVA </w:t>
      </w:r>
    </w:p>
    <w:p w:rsidR="00A76E3A" w:rsidRPr="00AB153E" w:rsidRDefault="00814AB5" w:rsidP="00A76E3A">
      <w:pPr>
        <w:rPr>
          <w:sz w:val="20"/>
        </w:rPr>
      </w:pPr>
      <w:r w:rsidRPr="00AB153E">
        <w:rPr>
          <w:sz w:val="20"/>
        </w:rPr>
        <w:t>CINADE SAN</w:t>
      </w:r>
      <w:r w:rsidR="00A76E3A" w:rsidRPr="00AB153E">
        <w:rPr>
          <w:sz w:val="20"/>
        </w:rPr>
        <w:t xml:space="preserve"> LUIS POTOSI, S.L.P.</w:t>
      </w:r>
    </w:p>
    <w:p w:rsidR="00A76E3A" w:rsidRPr="00AB153E" w:rsidRDefault="00A76E3A" w:rsidP="00A76E3A">
      <w:pPr>
        <w:rPr>
          <w:sz w:val="20"/>
        </w:rPr>
      </w:pPr>
      <w:r w:rsidRPr="00AB153E">
        <w:rPr>
          <w:noProof/>
          <w:color w:val="2A7B88" w:themeColor="accent1" w:themeShade="BF"/>
          <w:sz w:val="20"/>
        </w:rPr>
        <w:t>GENERACIÓN</w:t>
      </w:r>
      <w:r w:rsidRPr="00AB153E">
        <w:rPr>
          <w:sz w:val="20"/>
        </w:rPr>
        <w:t xml:space="preserve"> 2012-2014</w:t>
      </w:r>
    </w:p>
    <w:p w:rsidR="00A76E3A" w:rsidRPr="00AB153E" w:rsidRDefault="00A76E3A" w:rsidP="00A76E3A">
      <w:pPr>
        <w:rPr>
          <w:sz w:val="20"/>
        </w:rPr>
      </w:pPr>
      <w:r w:rsidRPr="00AB153E">
        <w:rPr>
          <w:noProof/>
          <w:color w:val="2A7B88" w:themeColor="accent1" w:themeShade="BF"/>
          <w:sz w:val="20"/>
        </w:rPr>
        <w:t>CEDULA PROFESIONAL </w:t>
      </w:r>
      <w:r w:rsidRPr="00AB153E">
        <w:rPr>
          <w:sz w:val="20"/>
        </w:rPr>
        <w:t>EN TRÁMITE</w:t>
      </w:r>
    </w:p>
    <w:p w:rsidR="00A76E3A" w:rsidRPr="00AB153E" w:rsidRDefault="00A76E3A" w:rsidP="00A76E3A">
      <w:pPr>
        <w:rPr>
          <w:sz w:val="20"/>
        </w:rPr>
      </w:pPr>
    </w:p>
    <w:p w:rsidR="00A76E3A" w:rsidRPr="00AB153E" w:rsidRDefault="00A76E3A" w:rsidP="00A76E3A">
      <w:pPr>
        <w:rPr>
          <w:sz w:val="20"/>
        </w:rPr>
      </w:pPr>
      <w:r w:rsidRPr="00AB153E">
        <w:rPr>
          <w:sz w:val="20"/>
        </w:rPr>
        <w:t>MAESTRA EN COMPETENCIAS DOCENTES</w:t>
      </w:r>
    </w:p>
    <w:p w:rsidR="00A76E3A" w:rsidRPr="00AB153E" w:rsidRDefault="00A76E3A" w:rsidP="00A76E3A">
      <w:pPr>
        <w:rPr>
          <w:sz w:val="20"/>
        </w:rPr>
      </w:pPr>
      <w:r w:rsidRPr="00AB153E">
        <w:rPr>
          <w:sz w:val="20"/>
        </w:rPr>
        <w:t xml:space="preserve">UNIVERSIDAD PEDAGÓGICA NACIONAL </w:t>
      </w:r>
    </w:p>
    <w:p w:rsidR="00A76E3A" w:rsidRPr="00AB153E" w:rsidRDefault="00A76E3A" w:rsidP="00A76E3A">
      <w:pPr>
        <w:rPr>
          <w:sz w:val="20"/>
        </w:rPr>
      </w:pPr>
      <w:r w:rsidRPr="00AB153E">
        <w:rPr>
          <w:noProof/>
          <w:color w:val="2A7B88" w:themeColor="accent1" w:themeShade="BF"/>
          <w:sz w:val="20"/>
        </w:rPr>
        <w:t>GENERACIÓN</w:t>
      </w:r>
      <w:r w:rsidRPr="00AB153E">
        <w:rPr>
          <w:sz w:val="20"/>
        </w:rPr>
        <w:t xml:space="preserve"> 2010 - 2011</w:t>
      </w:r>
    </w:p>
    <w:p w:rsidR="00A76E3A" w:rsidRPr="00AB153E" w:rsidRDefault="00A76E3A" w:rsidP="00A76E3A">
      <w:pPr>
        <w:rPr>
          <w:b/>
          <w:color w:val="auto"/>
          <w:sz w:val="20"/>
        </w:rPr>
      </w:pPr>
      <w:r w:rsidRPr="00AB153E">
        <w:rPr>
          <w:noProof/>
          <w:color w:val="2A7B88" w:themeColor="accent1" w:themeShade="BF"/>
          <w:sz w:val="20"/>
        </w:rPr>
        <w:t>CEDULA PROFESIONAL </w:t>
      </w:r>
      <w:r w:rsidR="00956CE9" w:rsidRPr="00AB153E">
        <w:rPr>
          <w:noProof/>
          <w:color w:val="2A7B88" w:themeColor="accent1" w:themeShade="BF"/>
          <w:sz w:val="20"/>
        </w:rPr>
        <w:t xml:space="preserve"> </w:t>
      </w:r>
      <w:r w:rsidR="00814AB5" w:rsidRPr="00AB153E">
        <w:rPr>
          <w:b/>
          <w:noProof/>
          <w:color w:val="auto"/>
          <w:sz w:val="20"/>
        </w:rPr>
        <w:t>7817308</w:t>
      </w:r>
    </w:p>
    <w:p w:rsidR="00AB153E" w:rsidRDefault="00AB153E" w:rsidP="00A76E3A">
      <w:pPr>
        <w:rPr>
          <w:sz w:val="20"/>
        </w:rPr>
      </w:pPr>
    </w:p>
    <w:p w:rsidR="00A76E3A" w:rsidRPr="00AB153E" w:rsidRDefault="00A76E3A" w:rsidP="00A76E3A">
      <w:pPr>
        <w:rPr>
          <w:sz w:val="20"/>
        </w:rPr>
      </w:pPr>
      <w:r w:rsidRPr="00AB153E">
        <w:rPr>
          <w:sz w:val="20"/>
        </w:rPr>
        <w:lastRenderedPageBreak/>
        <w:t>LICENCIADA EN ADMINISTRACIÓN CON ESPECIALIDAD EN DESARROLLO EMPRESARIAL</w:t>
      </w:r>
    </w:p>
    <w:p w:rsidR="00A76E3A" w:rsidRPr="00AB153E" w:rsidRDefault="00A76E3A" w:rsidP="00A76E3A">
      <w:pPr>
        <w:rPr>
          <w:sz w:val="20"/>
          <w:lang w:val="en-US"/>
        </w:rPr>
      </w:pPr>
      <w:r w:rsidRPr="00AB153E">
        <w:rPr>
          <w:sz w:val="20"/>
          <w:lang w:val="en-US"/>
        </w:rPr>
        <w:t>ITS TAMAZUNCHALE, S.L.P.</w:t>
      </w:r>
    </w:p>
    <w:p w:rsidR="00A76E3A" w:rsidRPr="00AB153E" w:rsidRDefault="00956CE9" w:rsidP="00A76E3A">
      <w:pPr>
        <w:rPr>
          <w:sz w:val="20"/>
        </w:rPr>
      </w:pPr>
      <w:r w:rsidRPr="00AB153E">
        <w:rPr>
          <w:noProof/>
          <w:color w:val="2A7B88" w:themeColor="accent1" w:themeShade="BF"/>
          <w:sz w:val="20"/>
        </w:rPr>
        <w:t>GENERACIÓN</w:t>
      </w:r>
      <w:r w:rsidRPr="00AB153E">
        <w:rPr>
          <w:sz w:val="20"/>
        </w:rPr>
        <w:t xml:space="preserve"> </w:t>
      </w:r>
      <w:r w:rsidR="00A76E3A" w:rsidRPr="00AB153E">
        <w:rPr>
          <w:sz w:val="20"/>
        </w:rPr>
        <w:t xml:space="preserve">2000 </w:t>
      </w:r>
      <w:r w:rsidR="00814AB5" w:rsidRPr="00AB153E">
        <w:rPr>
          <w:sz w:val="20"/>
        </w:rPr>
        <w:t>- 2005</w:t>
      </w:r>
    </w:p>
    <w:p w:rsidR="00A76E3A" w:rsidRPr="00AB153E" w:rsidRDefault="00A76E3A" w:rsidP="00A76E3A">
      <w:pPr>
        <w:rPr>
          <w:b/>
          <w:color w:val="auto"/>
          <w:sz w:val="20"/>
          <w:lang w:val="es-MX"/>
        </w:rPr>
      </w:pPr>
      <w:r w:rsidRPr="00AB153E">
        <w:rPr>
          <w:noProof/>
          <w:color w:val="2A7B88" w:themeColor="accent1" w:themeShade="BF"/>
          <w:sz w:val="20"/>
        </w:rPr>
        <w:t>CEDULA PROFESIONAL </w:t>
      </w:r>
      <w:r w:rsidR="00956CE9" w:rsidRPr="00AB153E">
        <w:rPr>
          <w:b/>
          <w:noProof/>
          <w:color w:val="auto"/>
          <w:sz w:val="20"/>
        </w:rPr>
        <w:t>4602477</w:t>
      </w:r>
    </w:p>
    <w:p w:rsidR="00956CE9" w:rsidRPr="00AB153E" w:rsidRDefault="00956CE9" w:rsidP="00A76E3A">
      <w:pPr>
        <w:rPr>
          <w:sz w:val="20"/>
        </w:rPr>
      </w:pPr>
    </w:p>
    <w:p w:rsidR="00956CE9" w:rsidRPr="00AB153E" w:rsidRDefault="00814AB5" w:rsidP="00A76E3A">
      <w:pPr>
        <w:rPr>
          <w:sz w:val="20"/>
        </w:rPr>
      </w:pPr>
      <w:r w:rsidRPr="00AB153E">
        <w:rPr>
          <w:sz w:val="20"/>
        </w:rPr>
        <w:t>BACHILLER</w:t>
      </w:r>
    </w:p>
    <w:p w:rsidR="00A76E3A" w:rsidRPr="00AB153E" w:rsidRDefault="00A76E3A" w:rsidP="00A76E3A">
      <w:pPr>
        <w:rPr>
          <w:sz w:val="20"/>
        </w:rPr>
      </w:pPr>
      <w:r w:rsidRPr="00AB153E">
        <w:rPr>
          <w:sz w:val="20"/>
        </w:rPr>
        <w:t>COLEGIO DE BACHILLERES No. 13</w:t>
      </w:r>
    </w:p>
    <w:p w:rsidR="00A76E3A" w:rsidRPr="00AB153E" w:rsidRDefault="00A76E3A" w:rsidP="00A76E3A">
      <w:pPr>
        <w:rPr>
          <w:sz w:val="20"/>
        </w:rPr>
      </w:pPr>
      <w:r w:rsidRPr="00AB153E">
        <w:rPr>
          <w:sz w:val="20"/>
        </w:rPr>
        <w:t>TANQUIAN DE ESCOBEDO, S.L.P.</w:t>
      </w:r>
    </w:p>
    <w:p w:rsidR="00A76E3A" w:rsidRPr="00AB153E" w:rsidRDefault="00A76E3A" w:rsidP="00A76E3A">
      <w:pPr>
        <w:rPr>
          <w:sz w:val="20"/>
        </w:rPr>
      </w:pPr>
      <w:r w:rsidRPr="00AB153E">
        <w:rPr>
          <w:noProof/>
          <w:color w:val="2A7B88" w:themeColor="accent1" w:themeShade="BF"/>
          <w:sz w:val="20"/>
        </w:rPr>
        <w:t>GENERACIÓN</w:t>
      </w:r>
      <w:r w:rsidRPr="00AB153E">
        <w:rPr>
          <w:sz w:val="20"/>
        </w:rPr>
        <w:t xml:space="preserve"> 1989 – 1992</w:t>
      </w:r>
    </w:p>
    <w:p w:rsidR="00D11B82" w:rsidRPr="00AB153E" w:rsidRDefault="00D11B82" w:rsidP="00D11B82">
      <w:pPr>
        <w:rPr>
          <w:sz w:val="20"/>
        </w:rPr>
      </w:pPr>
      <w:r w:rsidRPr="00AB153E">
        <w:rPr>
          <w:sz w:val="20"/>
        </w:rPr>
        <w:t>ITS TAMAZUNCHALE, S.L.P.</w:t>
      </w:r>
    </w:p>
    <w:p w:rsidR="00CC1384" w:rsidRDefault="00584F44" w:rsidP="00584F44">
      <w:pPr>
        <w:pStyle w:val="Encabezadodelaseccin"/>
        <w:spacing w:before="480"/>
        <w:rPr>
          <w:noProof/>
        </w:rPr>
      </w:pPr>
      <w:r>
        <w:rPr>
          <w:noProof/>
        </w:rPr>
        <w:t>EXPERIENCIA LABORA</w:t>
      </w:r>
      <w:r w:rsidR="00CC1384">
        <w:rPr>
          <w:noProof/>
        </w:rPr>
        <w:t>L</w:t>
      </w:r>
    </w:p>
    <w:tbl>
      <w:tblPr>
        <w:tblStyle w:val="Tablaconcuadrcula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6"/>
        <w:gridCol w:w="3185"/>
        <w:gridCol w:w="2693"/>
      </w:tblGrid>
      <w:tr w:rsidR="00CC1384" w:rsidRPr="00956CE9" w:rsidTr="00EB393F">
        <w:tc>
          <w:tcPr>
            <w:tcW w:w="3336" w:type="dxa"/>
            <w:tcBorders>
              <w:bottom w:val="single" w:sz="4" w:space="0" w:color="auto"/>
            </w:tcBorders>
          </w:tcPr>
          <w:p w:rsidR="00CC1384" w:rsidRPr="00956CE9" w:rsidRDefault="00CC1384" w:rsidP="00EB393F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956CE9">
              <w:rPr>
                <w:rFonts w:asciiTheme="majorHAnsi" w:hAnsiTheme="majorHAnsi"/>
                <w:b/>
                <w:sz w:val="20"/>
                <w:szCs w:val="20"/>
              </w:rPr>
              <w:t>PUESTO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CC1384" w:rsidRPr="00956CE9" w:rsidRDefault="00F1230C" w:rsidP="00EB393F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INATITUCIÓN O DEPENDENCIA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CC1384" w:rsidRPr="00956CE9" w:rsidRDefault="00F1230C" w:rsidP="00EB393F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PERIODO</w:t>
            </w:r>
          </w:p>
        </w:tc>
      </w:tr>
      <w:tr w:rsidR="00CC1384" w:rsidRPr="00956CE9" w:rsidTr="00EB393F">
        <w:tc>
          <w:tcPr>
            <w:tcW w:w="3336" w:type="dxa"/>
            <w:tcBorders>
              <w:top w:val="single" w:sz="4" w:space="0" w:color="auto"/>
            </w:tcBorders>
          </w:tcPr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DIRECTORA DE PLANTEL B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DIRECTORA DE PLANTEL B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DOCENTE EN EL CAMPO DE MATEMATICAS E HISTORICO SOCIAL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 xml:space="preserve">SECRETARIA GENERAL 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RESPONSABLE DE LABORATORIO DE IDIOMAS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 xml:space="preserve">DOCENTE EN EL CAMPO DE </w:t>
            </w:r>
            <w:r w:rsidR="00F1230C" w:rsidRPr="00956CE9">
              <w:rPr>
                <w:rFonts w:asciiTheme="majorHAnsi" w:hAnsiTheme="majorHAnsi"/>
                <w:sz w:val="20"/>
                <w:szCs w:val="20"/>
              </w:rPr>
              <w:t>MATEMATICAS, HISTORICO</w:t>
            </w:r>
            <w:r w:rsidRPr="00956CE9">
              <w:rPr>
                <w:rFonts w:asciiTheme="majorHAnsi" w:hAnsiTheme="majorHAnsi"/>
                <w:sz w:val="20"/>
                <w:szCs w:val="20"/>
              </w:rPr>
              <w:t xml:space="preserve"> SOCIAL Y DE LENGUAJE Y COMUNICACIÓN 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DOCENTE EN EL CAMPO HISTORICO SOCIAL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lastRenderedPageBreak/>
              <w:t>RESPONSABLE DE RECURSOS HUMANOS, MATERIALES Y FINANCIEROS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RESPONSABLE DE LABORATORIO DE IDIOMAS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TECNICO ESPECIALIZADO EN CONTROL ESCOLAR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TECNICO ESPECIALIZADO EN CONTROL ESCOLAR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ANALISTA TECNICO EN CONTROL ESCOLAR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SECRETARIA DE DIRECTOR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TAQUIMECANÓGRAFA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TAQUIMECANÓGRAFA</w:t>
            </w:r>
          </w:p>
        </w:tc>
        <w:tc>
          <w:tcPr>
            <w:tcW w:w="3185" w:type="dxa"/>
            <w:tcBorders>
              <w:top w:val="single" w:sz="4" w:space="0" w:color="auto"/>
            </w:tcBorders>
          </w:tcPr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COBACH 18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MEXQUITIC DE CARMONA, </w:t>
            </w:r>
            <w:r w:rsidRPr="00956CE9">
              <w:rPr>
                <w:rFonts w:asciiTheme="majorHAnsi" w:hAnsiTheme="majorHAnsi"/>
                <w:sz w:val="20"/>
                <w:szCs w:val="20"/>
              </w:rPr>
              <w:t>S.L.P.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COBACH 07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AHUALULCO DEL SONIDO 13, S.L.P.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COBACH 16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SAN VICENTE TANCUAYALAB, S.L.P.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H. YUNTAMIENTO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TANQUIAN DE ESCOBEDO, S.L.P.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COBACH 16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SAN VICENTE TANCUAYALAB, S.L.P.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COBACH 16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SAN VICENTE TANCUAYALAB, S.L.P.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EMSAD O4, LAS VIBORAS TAMPAMOLON CORONA S.L.P.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lastRenderedPageBreak/>
              <w:t>COBACH 27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SAN MARTIN CHAL, S.L.P.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COBACH 27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SAN MARTIN CHAL, S.L.P.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COBACH 27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SAN MARTIN CHAL, S.L.P.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COBACH 34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EL PUJAL, CD VALLES, S.L.P.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BA4F4D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COBACH 27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SAN MARTIN CHAL, S.L.P.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COBACH 27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SAN MARTIN CHAL, S.L.P.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COBACH 27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56CE9">
              <w:rPr>
                <w:rFonts w:asciiTheme="majorHAnsi" w:hAnsiTheme="majorHAnsi"/>
                <w:sz w:val="20"/>
                <w:szCs w:val="20"/>
                <w:lang w:val="en-US"/>
              </w:rPr>
              <w:t>SAN MARTIN CHAL, S.L.P.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Pr="00BA4F4D" w:rsidRDefault="00CC1384" w:rsidP="00EB393F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COBACH 14</w:t>
            </w:r>
          </w:p>
          <w:p w:rsidR="00CC1384" w:rsidRP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TANCANHUITZ, S.L.P.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 PARTIR DEL 16/08/2021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16/08/2016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– 15/08/2021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16/10/2012 – 15/08/2016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01/10/2012 – 30/09/2015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01/07/2010 – 15/10/2012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 xml:space="preserve">16/04/2008 – 30/06/2010 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EE35C1" w:rsidRDefault="00EE35C1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16/01/2008 – 1</w:t>
            </w:r>
            <w:r>
              <w:rPr>
                <w:rFonts w:asciiTheme="majorHAnsi" w:hAnsiTheme="majorHAnsi"/>
                <w:sz w:val="20"/>
                <w:szCs w:val="20"/>
              </w:rPr>
              <w:t>5</w:t>
            </w:r>
            <w:r w:rsidRPr="00956CE9">
              <w:rPr>
                <w:rFonts w:asciiTheme="majorHAnsi" w:hAnsiTheme="majorHAnsi"/>
                <w:sz w:val="20"/>
                <w:szCs w:val="20"/>
              </w:rPr>
              <w:t>/04/2008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16/09/2006 – 15/01/2008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16/02/2005 – 15/09/2006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01/03/1998 – 15/02/2005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16/09/1997 – 28/02/1998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16/08/1994 – 15/09/1997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01/07/1994 – 15/08/1994</w:t>
            </w: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16/03/1994 – 30/06/1994</w:t>
            </w: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CC1384" w:rsidRPr="00956CE9" w:rsidRDefault="00CC1384" w:rsidP="00EB393F">
            <w:pPr>
              <w:rPr>
                <w:rFonts w:asciiTheme="majorHAnsi" w:hAnsiTheme="majorHAnsi"/>
                <w:sz w:val="20"/>
                <w:szCs w:val="20"/>
              </w:rPr>
            </w:pPr>
            <w:r w:rsidRPr="00956CE9">
              <w:rPr>
                <w:rFonts w:asciiTheme="majorHAnsi" w:hAnsiTheme="majorHAnsi"/>
                <w:sz w:val="20"/>
                <w:szCs w:val="20"/>
              </w:rPr>
              <w:t>19/01/1994 – 15/03/1994</w:t>
            </w:r>
          </w:p>
        </w:tc>
      </w:tr>
    </w:tbl>
    <w:p w:rsidR="00CC1384" w:rsidRDefault="00CC1384" w:rsidP="00CC1384"/>
    <w:p w:rsidR="00D019C0" w:rsidRDefault="00D019C0" w:rsidP="00D019C0">
      <w:r w:rsidRPr="007358C9">
        <w:rPr>
          <w:b/>
          <w:sz w:val="28"/>
          <w:szCs w:val="28"/>
        </w:rPr>
        <w:t>OTROS DESEMPEÑOS</w:t>
      </w:r>
    </w:p>
    <w:p w:rsidR="00D019C0" w:rsidRDefault="00D019C0" w:rsidP="00D019C0">
      <w:r w:rsidRPr="007358C9">
        <w:rPr>
          <w:b/>
          <w:i/>
        </w:rPr>
        <w:t>JURADO CALIFICADOR</w:t>
      </w:r>
      <w:r>
        <w:t xml:space="preserve"> EN EL VI CONCURSO LOCAL DE EMPRENDEDORES 2006, </w:t>
      </w:r>
    </w:p>
    <w:p w:rsidR="00D019C0" w:rsidRDefault="00D019C0" w:rsidP="00D019C0">
      <w:r>
        <w:t>INSTITUTO TECNOLOGICO SUPERIOR DE TAMAZUNCHALE</w:t>
      </w:r>
    </w:p>
    <w:p w:rsidR="00D019C0" w:rsidRDefault="00D019C0" w:rsidP="00D019C0">
      <w:r w:rsidRPr="007358C9">
        <w:rPr>
          <w:b/>
          <w:i/>
        </w:rPr>
        <w:t>JURADO CALIFICADOR</w:t>
      </w:r>
      <w:r>
        <w:t xml:space="preserve"> EN EL VII CONCURSO LOCAL DE EMPRENDEDORES 2007,</w:t>
      </w:r>
    </w:p>
    <w:p w:rsidR="00D019C0" w:rsidRDefault="00D019C0" w:rsidP="00D019C0">
      <w:r>
        <w:t>INSTITUTO TECNOLOGICO SUPERIOR DE TAMAZUNCHALE</w:t>
      </w:r>
    </w:p>
    <w:p w:rsidR="00F1230C" w:rsidRPr="00D019C0" w:rsidRDefault="00D019C0" w:rsidP="00D019C0">
      <w:pPr>
        <w:pStyle w:val="Encabezadodelaseccin"/>
        <w:spacing w:before="480"/>
        <w:rPr>
          <w:b w:val="0"/>
          <w:noProof/>
        </w:rPr>
      </w:pPr>
      <w:r w:rsidRPr="00D019C0">
        <w:rPr>
          <w:b w:val="0"/>
          <w:i/>
          <w:color w:val="auto"/>
        </w:rPr>
        <w:t xml:space="preserve">CONSULTORA EN FERRER Co G y C, </w:t>
      </w:r>
      <w:r w:rsidRPr="00D019C0">
        <w:rPr>
          <w:rFonts w:ascii="Arial" w:hAnsi="Arial" w:cs="Arial"/>
          <w:b w:val="0"/>
          <w:i/>
          <w:color w:val="auto"/>
        </w:rPr>
        <w:t xml:space="preserve">en temas de </w:t>
      </w:r>
      <w:r w:rsidRPr="00D019C0">
        <w:rPr>
          <w:rFonts w:ascii="Arial" w:hAnsi="Arial" w:cs="Arial"/>
          <w:b w:val="0"/>
          <w:color w:val="000000"/>
        </w:rPr>
        <w:t>equidad </w:t>
      </w:r>
      <w:r w:rsidRPr="00D019C0">
        <w:rPr>
          <w:rStyle w:val="apple-converted-space"/>
          <w:rFonts w:ascii="Arial" w:hAnsi="Arial" w:cs="Arial"/>
          <w:b w:val="0"/>
          <w:color w:val="000000"/>
        </w:rPr>
        <w:t>de</w:t>
      </w:r>
      <w:r w:rsidRPr="00D019C0">
        <w:rPr>
          <w:rFonts w:ascii="Arial" w:hAnsi="Arial" w:cs="Arial"/>
          <w:b w:val="0"/>
          <w:color w:val="000000"/>
        </w:rPr>
        <w:t xml:space="preserve"> género y proyectos de gestión, innovación y mejora continua.   </w:t>
      </w:r>
    </w:p>
    <w:p w:rsidR="00D019C0" w:rsidRDefault="00D019C0" w:rsidP="00F1230C">
      <w:pPr>
        <w:pStyle w:val="Encabezadodelaseccin"/>
        <w:spacing w:before="480"/>
        <w:rPr>
          <w:noProof/>
        </w:rPr>
      </w:pPr>
    </w:p>
    <w:p w:rsidR="00D019C0" w:rsidRDefault="00D019C0" w:rsidP="00F1230C">
      <w:pPr>
        <w:pStyle w:val="Encabezadodelaseccin"/>
        <w:spacing w:before="480"/>
        <w:rPr>
          <w:noProof/>
        </w:rPr>
      </w:pPr>
    </w:p>
    <w:p w:rsidR="00F1230C" w:rsidRDefault="00F1230C" w:rsidP="00F1230C">
      <w:pPr>
        <w:pStyle w:val="Encabezadodelaseccin"/>
        <w:spacing w:before="480"/>
        <w:rPr>
          <w:noProof/>
        </w:rPr>
      </w:pPr>
      <w:r>
        <w:rPr>
          <w:noProof/>
        </w:rPr>
        <w:lastRenderedPageBreak/>
        <w:t>CAPACITACIÓN Y CURSOS</w:t>
      </w:r>
    </w:p>
    <w:tbl>
      <w:tblPr>
        <w:tblStyle w:val="Tablaconcuadrcula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4881"/>
        <w:gridCol w:w="4110"/>
      </w:tblGrid>
      <w:tr w:rsidR="00F1230C" w:rsidRPr="00956CE9" w:rsidTr="00F1230C">
        <w:tc>
          <w:tcPr>
            <w:tcW w:w="1215" w:type="dxa"/>
            <w:tcBorders>
              <w:bottom w:val="single" w:sz="4" w:space="0" w:color="auto"/>
            </w:tcBorders>
          </w:tcPr>
          <w:p w:rsidR="00F1230C" w:rsidRPr="00956CE9" w:rsidRDefault="00F1230C" w:rsidP="00F1230C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DURACIÓN </w:t>
            </w:r>
          </w:p>
        </w:tc>
        <w:tc>
          <w:tcPr>
            <w:tcW w:w="4881" w:type="dxa"/>
            <w:tcBorders>
              <w:bottom w:val="single" w:sz="4" w:space="0" w:color="auto"/>
            </w:tcBorders>
          </w:tcPr>
          <w:p w:rsidR="00F1230C" w:rsidRPr="00956CE9" w:rsidRDefault="00F1230C" w:rsidP="0078005C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DIPLOMADOS Y CURSOS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F1230C" w:rsidRPr="00956CE9" w:rsidRDefault="00F1230C" w:rsidP="0078005C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PROGRAMA, INSTITUCION Y FECHAS  </w:t>
            </w:r>
          </w:p>
        </w:tc>
      </w:tr>
      <w:tr w:rsidR="00F1230C" w:rsidRPr="00956CE9" w:rsidTr="00F1230C">
        <w:tc>
          <w:tcPr>
            <w:tcW w:w="1215" w:type="dxa"/>
            <w:tcBorders>
              <w:top w:val="single" w:sz="4" w:space="0" w:color="auto"/>
            </w:tcBorders>
          </w:tcPr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E04F5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8</w:t>
            </w:r>
            <w:r w:rsidRPr="00FF466A">
              <w:rPr>
                <w:rFonts w:cstheme="minorHAnsi"/>
                <w:sz w:val="20"/>
                <w:szCs w:val="20"/>
              </w:rPr>
              <w:t xml:space="preserve"> HORAS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20 HORAS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40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60 HORAS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40 HORAS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Pr="00FF466A">
              <w:rPr>
                <w:rFonts w:cstheme="minorHAnsi"/>
                <w:sz w:val="20"/>
                <w:szCs w:val="20"/>
              </w:rPr>
              <w:t>0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15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20 HORAS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F466A">
              <w:rPr>
                <w:rFonts w:cstheme="minorHAnsi"/>
                <w:sz w:val="20"/>
                <w:szCs w:val="20"/>
              </w:rPr>
              <w:t>0 HORAS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40 HORAS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40 HORAS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130 HORAS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6 MESES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2 MESES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30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03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03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lastRenderedPageBreak/>
              <w:t>20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30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30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30 HORAS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6 MESES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18 HORAS</w:t>
            </w:r>
          </w:p>
        </w:tc>
        <w:tc>
          <w:tcPr>
            <w:tcW w:w="4881" w:type="dxa"/>
            <w:tcBorders>
              <w:top w:val="single" w:sz="4" w:space="0" w:color="auto"/>
            </w:tcBorders>
          </w:tcPr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E04F5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lastRenderedPageBreak/>
              <w:t>APOYO PSICOSOCIAL Y DOCENCIA EN PREPARACIÓN PARA EL REGRESO A CLASES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04F5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EL CIUDADANO MEXICANO QUE QUEREMOS FORMAR A PARTIR DE LA NUEVA ESCUELA MEXICANA EN LA EDUCACIÓN MEDIA SUPERIOR</w:t>
            </w:r>
          </w:p>
          <w:p w:rsidR="00F1230C" w:rsidRDefault="00F1230C" w:rsidP="00F1230C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E04F5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ATENCIÓN A LA DIVERSIDAD EN LOS DIFERENTES CONTEXTOS EDUCATIVOS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E04F5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TRANSFORMACIÓN DEL LIDERAZGO EDUCATIVO Y LA GESTIÓN ESCOLAR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  <w:p w:rsidR="00F1230C" w:rsidRDefault="00F1230C" w:rsidP="00F1230C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04F5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INDAGAR LA PRÁCTICA DOCENTE</w:t>
            </w:r>
          </w:p>
          <w:p w:rsidR="00F1230C" w:rsidRDefault="00F1230C" w:rsidP="00F1230C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LIDERAZGO EDUCATIVO Y GESTIÓN ESCOLAR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CURSO LÍDERES CONSTRUYE T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CURSO CONSTRUYE-T: LI</w:t>
            </w:r>
            <w:r>
              <w:rPr>
                <w:rFonts w:cstheme="minorHAnsi"/>
                <w:sz w:val="20"/>
                <w:szCs w:val="20"/>
              </w:rPr>
              <w:t>DERAZGO PARA INCORPORAR LAS HABILIDADES S</w:t>
            </w:r>
            <w:r w:rsidRPr="00FF466A">
              <w:rPr>
                <w:rFonts w:cstheme="minorHAnsi"/>
                <w:sz w:val="20"/>
                <w:szCs w:val="20"/>
              </w:rPr>
              <w:t>OCIOEMOCIONALES AL CURRÍCULUM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ANÁLISIS DE LA INTERVENCIÓN DIRECTIVA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ANÁLISIS DE INFORMACIÓN PARA LA TOMA DE DECISIONES.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FORTALECIMIENTO DE LAS COMPETENCIAS DIRECTIVAS.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DESARROLLO DE COMPETENCIAS DIRECTIVAS EN LA EDUCACIÓN MEDIA SUPERIOR.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DIPLOMADO EN ASOCIACIONES PÚBLICO PRIVADA PARA EL DESARROLLO DE INFRAEST Y SERVICIOS</w:t>
            </w:r>
          </w:p>
          <w:p w:rsidR="00F1230C" w:rsidRPr="00FF466A" w:rsidRDefault="00F1230C" w:rsidP="00F1230C">
            <w:pPr>
              <w:rPr>
                <w:rFonts w:eastAsia="Cambria" w:cstheme="minorHAnsi"/>
                <w:bCs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eastAsia="Cambria" w:cstheme="minorHAnsi"/>
                <w:bCs/>
                <w:sz w:val="20"/>
                <w:szCs w:val="20"/>
              </w:rPr>
            </w:pPr>
            <w:r w:rsidRPr="00FF466A">
              <w:rPr>
                <w:rFonts w:eastAsia="Cambria" w:cstheme="minorHAnsi"/>
                <w:bCs/>
                <w:sz w:val="20"/>
                <w:szCs w:val="20"/>
              </w:rPr>
              <w:t>CURSO VIRTUAL “PLANEACION DIDACTICA”</w:t>
            </w:r>
          </w:p>
          <w:p w:rsidR="00F1230C" w:rsidRPr="00FF466A" w:rsidRDefault="00F1230C" w:rsidP="00F1230C">
            <w:pPr>
              <w:rPr>
                <w:rFonts w:eastAsia="Cambria" w:cstheme="minorHAnsi"/>
                <w:bCs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CURSO TALLER “LIDERAZGO”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CONFERENCIA-TALLER “LIDERAZGO EDUCATIVO”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CONFERENCIA-TALLER “MODELO DE LIDERAZGO TRASCENDENTE”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lastRenderedPageBreak/>
              <w:t>IV SIMPOSIUM REGIONAL DE ADMINISTRACIÓN E INGENIERIA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II SIMPOSIUM REGIONAL DE ADMINISTRACIÓN E INGENIERIA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I SIMPOSIUM REGIONAL DE ADMINISTRACIÓN E INGENIERIA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“ADMINISTRACIÓN EFECTIVA MEDIANTE LA INTEGRACIÓN Y EL SERVICIO DE EXCELENCIA”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DIPLOMADO DE ACTUAL</w:t>
            </w:r>
            <w:r>
              <w:rPr>
                <w:rFonts w:cstheme="minorHAnsi"/>
                <w:sz w:val="20"/>
                <w:szCs w:val="20"/>
              </w:rPr>
              <w:t>IZACIÓN EN HABILIDADES DOCENTES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“TALLER PARA EL DESARROLLO DE LA EFECTIVIDAD EN LA ADMINISTRACIÓN DE LOS PROCESOS ESCOLARES”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lastRenderedPageBreak/>
              <w:t>PROGRAMA DE FORMACION DOCENTE DEL NIVEL MEDIO SUPERIOR, 20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Pr="00FF466A">
              <w:rPr>
                <w:rFonts w:cstheme="minorHAnsi"/>
                <w:sz w:val="20"/>
                <w:szCs w:val="20"/>
              </w:rPr>
              <w:t>1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PROGRAMA DE FORMACION DOCENTE DEL NIVEL MEDIO SUPERIOR, 201</w:t>
            </w:r>
            <w:r>
              <w:rPr>
                <w:rFonts w:cstheme="minorHAnsi"/>
                <w:sz w:val="20"/>
                <w:szCs w:val="20"/>
              </w:rPr>
              <w:t>9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PROGRAMA DE FORMACION DOCENTE DEL NIVEL MEDIO SUPERIOR, 201</w:t>
            </w:r>
            <w:r>
              <w:rPr>
                <w:rFonts w:cstheme="minorHAnsi"/>
                <w:sz w:val="20"/>
                <w:szCs w:val="20"/>
              </w:rPr>
              <w:t>9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PROGRAMA DE FORMACION DOCENTE DEL NIVEL MEDIO SUPERIOR, 201</w:t>
            </w:r>
            <w:r>
              <w:rPr>
                <w:rFonts w:cstheme="minorHAnsi"/>
                <w:sz w:val="20"/>
                <w:szCs w:val="20"/>
              </w:rPr>
              <w:t>9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PROGRAMA DE FORMACION DOCENTE DEL NIVEL MEDIO SUPERIOR, 201</w:t>
            </w:r>
            <w:r>
              <w:rPr>
                <w:rFonts w:cstheme="minorHAnsi"/>
                <w:sz w:val="20"/>
                <w:szCs w:val="20"/>
              </w:rPr>
              <w:t>9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ESTRATEGIA NACIONAL DE FORMACION CONTINUA. </w:t>
            </w:r>
            <w:r w:rsidRPr="00FF466A">
              <w:rPr>
                <w:rFonts w:cstheme="minorHAnsi"/>
                <w:sz w:val="20"/>
                <w:szCs w:val="20"/>
              </w:rPr>
              <w:t>2018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ESTRATEGIA NACIONAL DE FORMACION CONTINUA. </w:t>
            </w:r>
            <w:r w:rsidRPr="00FF466A">
              <w:rPr>
                <w:rFonts w:cstheme="minorHAnsi"/>
                <w:sz w:val="20"/>
                <w:szCs w:val="20"/>
              </w:rPr>
              <w:t>2018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ESTRATEGIA NACIONAL DE FORMACION CONTINUA. </w:t>
            </w:r>
            <w:r w:rsidRPr="00FF466A">
              <w:rPr>
                <w:rFonts w:cstheme="minorHAnsi"/>
                <w:sz w:val="20"/>
                <w:szCs w:val="20"/>
              </w:rPr>
              <w:t>2018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ESTRATEGIA NACIONAL DE FORMACION CONTINUA. </w:t>
            </w:r>
            <w:r w:rsidRPr="00FF466A">
              <w:rPr>
                <w:rFonts w:cstheme="minorHAnsi"/>
                <w:sz w:val="20"/>
                <w:szCs w:val="20"/>
              </w:rPr>
              <w:t>2018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ESTRATEGIA NACIONAL DE FORMACION CONTINUA. </w:t>
            </w:r>
            <w:r w:rsidRPr="00FF466A">
              <w:rPr>
                <w:rFonts w:cstheme="minorHAnsi"/>
                <w:sz w:val="20"/>
                <w:szCs w:val="20"/>
              </w:rPr>
              <w:t>2018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ESTRATEGIA NACIONAL DE FORMACION CONTINUA. 2017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ESTRATEGIA NACIONAL DE FORMACION CONTINUA. 2017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TEC DE MONTERREY UNIV VIRTUAL 2013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16 DE JUNIO AL 12 AGOSTO 2013.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 xml:space="preserve"> CD. VALLES, S.L.P.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18 AL 22 DE JUNIO DE 2012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RIO VERDE S.L.P.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1 DE JUNIO DE 2007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TAMAZUNCHALE, S.L.P.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16 DE JUNIO DE 2007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lastRenderedPageBreak/>
              <w:t>TAMAZUNCHALE, S.L.P.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 xml:space="preserve">21 </w:t>
            </w:r>
            <w:proofErr w:type="gramStart"/>
            <w:r w:rsidRPr="00FF466A">
              <w:rPr>
                <w:rFonts w:cstheme="minorHAnsi"/>
                <w:sz w:val="20"/>
                <w:szCs w:val="20"/>
              </w:rPr>
              <w:t>Y</w:t>
            </w:r>
            <w:proofErr w:type="gramEnd"/>
            <w:r w:rsidRPr="00FF466A">
              <w:rPr>
                <w:rFonts w:cstheme="minorHAnsi"/>
                <w:sz w:val="20"/>
                <w:szCs w:val="20"/>
              </w:rPr>
              <w:t xml:space="preserve"> 22 DE OCTUBRE DE 2004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TAMAZUNCHALE, S.L.P.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 xml:space="preserve">21 </w:t>
            </w:r>
            <w:proofErr w:type="gramStart"/>
            <w:r w:rsidRPr="00FF466A">
              <w:rPr>
                <w:rFonts w:cstheme="minorHAnsi"/>
                <w:sz w:val="20"/>
                <w:szCs w:val="20"/>
              </w:rPr>
              <w:t>Y</w:t>
            </w:r>
            <w:proofErr w:type="gramEnd"/>
            <w:r w:rsidRPr="00FF466A">
              <w:rPr>
                <w:rFonts w:cstheme="minorHAnsi"/>
                <w:sz w:val="20"/>
                <w:szCs w:val="20"/>
              </w:rPr>
              <w:t xml:space="preserve"> 22 DE NOVIEMBRE DE 2002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TAMAZUNCHALE, S.L.P.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 xml:space="preserve">22 </w:t>
            </w:r>
            <w:proofErr w:type="gramStart"/>
            <w:r w:rsidRPr="00FF466A">
              <w:rPr>
                <w:rFonts w:cstheme="minorHAnsi"/>
                <w:sz w:val="20"/>
                <w:szCs w:val="20"/>
              </w:rPr>
              <w:t>Y</w:t>
            </w:r>
            <w:proofErr w:type="gramEnd"/>
            <w:r w:rsidRPr="00FF466A">
              <w:rPr>
                <w:rFonts w:cstheme="minorHAnsi"/>
                <w:sz w:val="20"/>
                <w:szCs w:val="20"/>
              </w:rPr>
              <w:t xml:space="preserve"> 23 DE NOVIEMBRE DE 2001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CD VALLES, S.L.P.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 xml:space="preserve">26 </w:t>
            </w:r>
            <w:proofErr w:type="gramStart"/>
            <w:r w:rsidRPr="00FF466A">
              <w:rPr>
                <w:rFonts w:cstheme="minorHAnsi"/>
                <w:sz w:val="20"/>
                <w:szCs w:val="20"/>
              </w:rPr>
              <w:t>Y</w:t>
            </w:r>
            <w:proofErr w:type="gramEnd"/>
            <w:r w:rsidRPr="00FF466A">
              <w:rPr>
                <w:rFonts w:cstheme="minorHAnsi"/>
                <w:sz w:val="20"/>
                <w:szCs w:val="20"/>
              </w:rPr>
              <w:t xml:space="preserve"> 27 DE JUNIO DE 2000</w:t>
            </w: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TEC DE MONTERREY UNIV VIRTUAL 1999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</w:p>
          <w:p w:rsidR="00F1230C" w:rsidRDefault="00F1230C" w:rsidP="00F1230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COBACH SAN LUIS POTOSI. </w:t>
            </w:r>
          </w:p>
          <w:p w:rsidR="00F1230C" w:rsidRPr="00FF466A" w:rsidRDefault="00F1230C" w:rsidP="00F1230C">
            <w:pPr>
              <w:rPr>
                <w:rFonts w:cstheme="minorHAnsi"/>
                <w:sz w:val="20"/>
                <w:szCs w:val="20"/>
              </w:rPr>
            </w:pPr>
            <w:r w:rsidRPr="00FF466A">
              <w:rPr>
                <w:rFonts w:cstheme="minorHAnsi"/>
                <w:sz w:val="20"/>
                <w:szCs w:val="20"/>
              </w:rPr>
              <w:t>AGOSTO DE 1995</w:t>
            </w:r>
          </w:p>
        </w:tc>
      </w:tr>
    </w:tbl>
    <w:p w:rsidR="00D019C0" w:rsidRDefault="00D019C0" w:rsidP="00CC1384">
      <w:pPr>
        <w:jc w:val="center"/>
        <w:rPr>
          <w:b/>
          <w:sz w:val="28"/>
          <w:szCs w:val="28"/>
        </w:rPr>
      </w:pPr>
    </w:p>
    <w:p w:rsidR="00D019C0" w:rsidRDefault="00D019C0" w:rsidP="00CC1384">
      <w:pPr>
        <w:jc w:val="center"/>
        <w:rPr>
          <w:b/>
          <w:sz w:val="28"/>
          <w:szCs w:val="28"/>
        </w:rPr>
      </w:pPr>
    </w:p>
    <w:p w:rsidR="00CC1384" w:rsidRPr="00B63C16" w:rsidRDefault="00CC1384" w:rsidP="00CC1384">
      <w:pPr>
        <w:jc w:val="center"/>
        <w:rPr>
          <w:b/>
          <w:sz w:val="28"/>
          <w:szCs w:val="28"/>
        </w:rPr>
      </w:pPr>
      <w:r w:rsidRPr="00B63C16">
        <w:rPr>
          <w:b/>
          <w:sz w:val="28"/>
          <w:szCs w:val="28"/>
        </w:rPr>
        <w:t>DISTINCIONES Y PREMIOS</w:t>
      </w:r>
    </w:p>
    <w:tbl>
      <w:tblPr>
        <w:tblStyle w:val="Tablaconcuadrcula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5"/>
        <w:gridCol w:w="8144"/>
      </w:tblGrid>
      <w:tr w:rsidR="00CC1384" w:rsidTr="00EB393F">
        <w:trPr>
          <w:trHeight w:val="3796"/>
        </w:trPr>
        <w:tc>
          <w:tcPr>
            <w:tcW w:w="1565" w:type="dxa"/>
          </w:tcPr>
          <w:p w:rsidR="00CC1384" w:rsidRDefault="00CC1384" w:rsidP="00EB393F">
            <w:r>
              <w:t>PRIMARIA</w:t>
            </w:r>
          </w:p>
          <w:p w:rsidR="00CC1384" w:rsidRDefault="00CC1384" w:rsidP="00EB393F">
            <w:r>
              <w:t>SECUNDARIA</w:t>
            </w:r>
          </w:p>
          <w:p w:rsidR="00CC1384" w:rsidRDefault="00CC1384" w:rsidP="00EB393F">
            <w:r>
              <w:t>BACHILLERATO</w:t>
            </w:r>
          </w:p>
          <w:p w:rsidR="00CC1384" w:rsidRDefault="00CC1384" w:rsidP="00EB393F"/>
          <w:p w:rsidR="00CC1384" w:rsidRDefault="00CC1384" w:rsidP="00EB393F">
            <w:r>
              <w:t>SUPERIOR</w:t>
            </w:r>
          </w:p>
          <w:p w:rsidR="00CC1384" w:rsidRDefault="00CC1384" w:rsidP="00EB393F"/>
          <w:p w:rsidR="00CC1384" w:rsidRDefault="00CC1384" w:rsidP="00EB393F"/>
        </w:tc>
        <w:tc>
          <w:tcPr>
            <w:tcW w:w="8324" w:type="dxa"/>
          </w:tcPr>
          <w:p w:rsidR="00CC1384" w:rsidRDefault="00CC1384" w:rsidP="00EB393F">
            <w:r w:rsidRPr="00FC4781">
              <w:rPr>
                <w:b/>
              </w:rPr>
              <w:t>PRIMER LUGAR</w:t>
            </w:r>
            <w:r>
              <w:t xml:space="preserve"> DE APROVECHAMIENTO </w:t>
            </w:r>
          </w:p>
          <w:p w:rsidR="00CC1384" w:rsidRDefault="00CC1384" w:rsidP="00EB393F">
            <w:r w:rsidRPr="00FC4781">
              <w:rPr>
                <w:b/>
              </w:rPr>
              <w:t>SEGUNDO LUGAR</w:t>
            </w:r>
            <w:r>
              <w:t xml:space="preserve"> DE APROVECHAMIENTO </w:t>
            </w:r>
          </w:p>
          <w:p w:rsidR="00CC1384" w:rsidRDefault="00CC1384" w:rsidP="00EB393F">
            <w:r w:rsidRPr="00FC4781">
              <w:rPr>
                <w:b/>
              </w:rPr>
              <w:t>PRIMER LUGAR</w:t>
            </w:r>
            <w:r>
              <w:t xml:space="preserve"> DE APROVECHAMIENTO</w:t>
            </w:r>
          </w:p>
          <w:p w:rsidR="00CC1384" w:rsidRDefault="00CC1384" w:rsidP="00EB393F">
            <w:r w:rsidRPr="00FC4781">
              <w:rPr>
                <w:b/>
              </w:rPr>
              <w:t>SEGUNDO</w:t>
            </w:r>
            <w:r>
              <w:t xml:space="preserve"> </w:t>
            </w:r>
            <w:r w:rsidRPr="00FC4781">
              <w:rPr>
                <w:b/>
              </w:rPr>
              <w:t xml:space="preserve">LUGAR </w:t>
            </w:r>
            <w:r>
              <w:rPr>
                <w:b/>
              </w:rPr>
              <w:t>ESTATAL</w:t>
            </w:r>
            <w:r>
              <w:t xml:space="preserve"> EN QUIMICA I</w:t>
            </w:r>
          </w:p>
          <w:p w:rsidR="00CC1384" w:rsidRDefault="00CC1384" w:rsidP="00EB393F">
            <w:r w:rsidRPr="00FC4781">
              <w:rPr>
                <w:b/>
              </w:rPr>
              <w:t>MENCIÓN HONORÍFICA</w:t>
            </w:r>
            <w:r>
              <w:t xml:space="preserve"> POR EL PRIMER LUGAR DE APROVECHAMIENTO AL OBTENER EL PROMEDIO GENERAL DE 98.0</w:t>
            </w:r>
          </w:p>
          <w:p w:rsidR="00CC1384" w:rsidRDefault="00CC1384" w:rsidP="00EB393F">
            <w:r w:rsidRPr="00FC4781">
              <w:rPr>
                <w:b/>
              </w:rPr>
              <w:t>PRIMER LUGAR</w:t>
            </w:r>
            <w:r>
              <w:t xml:space="preserve"> DE APROVECHAMIENTO EN LA CARRERA DE LICENCIATURA EN ADMINISTRACIÓN.</w:t>
            </w:r>
          </w:p>
          <w:p w:rsidR="00CC1384" w:rsidRDefault="00CC1384" w:rsidP="00EB393F">
            <w:r w:rsidRPr="00FC4781">
              <w:rPr>
                <w:b/>
              </w:rPr>
              <w:t>PRIMER LUGAR</w:t>
            </w:r>
            <w:r>
              <w:t xml:space="preserve"> EN EL CONCURSO LOCAL DE EMPRENDEDORES 2003.</w:t>
            </w:r>
          </w:p>
          <w:p w:rsidR="00CC1384" w:rsidRDefault="00CC1384" w:rsidP="00EB393F">
            <w:r w:rsidRPr="00FC4781">
              <w:rPr>
                <w:b/>
              </w:rPr>
              <w:t>SEGUNDO LUGAR</w:t>
            </w:r>
            <w:r>
              <w:t xml:space="preserve"> EN EL CONCURSO LOCAL DE EMPRENDEDORES 2004.</w:t>
            </w:r>
          </w:p>
          <w:p w:rsidR="00CC1384" w:rsidRDefault="00CC1384" w:rsidP="00EB393F"/>
          <w:p w:rsidR="00D019C0" w:rsidRDefault="00CC1384" w:rsidP="00D019C0">
            <w:r>
              <w:rPr>
                <w:b/>
                <w:sz w:val="28"/>
                <w:szCs w:val="28"/>
              </w:rPr>
              <w:t xml:space="preserve">                </w:t>
            </w:r>
          </w:p>
          <w:p w:rsidR="00CC1384" w:rsidRDefault="00CC1384" w:rsidP="00EB393F"/>
        </w:tc>
      </w:tr>
    </w:tbl>
    <w:p w:rsidR="00584F44" w:rsidRDefault="00584F44" w:rsidP="00FF6588">
      <w:pPr>
        <w:pStyle w:val="Listaconvietas"/>
        <w:numPr>
          <w:ilvl w:val="0"/>
          <w:numId w:val="0"/>
        </w:numPr>
        <w:ind w:left="144"/>
        <w:rPr>
          <w:noProof/>
        </w:rPr>
      </w:pPr>
    </w:p>
    <w:sectPr w:rsidR="00584F44">
      <w:footerReference w:type="default" r:id="rId10"/>
      <w:pgSz w:w="12240" w:h="15840"/>
      <w:pgMar w:top="1296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40FA" w:rsidRDefault="009540FA">
      <w:pPr>
        <w:spacing w:after="0"/>
      </w:pPr>
      <w:r>
        <w:separator/>
      </w:r>
    </w:p>
  </w:endnote>
  <w:endnote w:type="continuationSeparator" w:id="0">
    <w:p w:rsidR="009540FA" w:rsidRDefault="009540F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393F" w:rsidRDefault="00EB393F">
    <w:pPr>
      <w:pStyle w:val="Piedepgina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D019C0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40FA" w:rsidRDefault="009540FA">
      <w:pPr>
        <w:spacing w:after="0"/>
      </w:pPr>
      <w:r>
        <w:separator/>
      </w:r>
    </w:p>
  </w:footnote>
  <w:footnote w:type="continuationSeparator" w:id="0">
    <w:p w:rsidR="009540FA" w:rsidRDefault="009540F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" w15:restartNumberingAfterBreak="0">
    <w:nsid w:val="128B054C"/>
    <w:multiLevelType w:val="hybridMultilevel"/>
    <w:tmpl w:val="757A6C52"/>
    <w:lvl w:ilvl="0" w:tplc="41A00E1A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70" w:hanging="360"/>
      </w:pPr>
    </w:lvl>
    <w:lvl w:ilvl="2" w:tplc="080A001B" w:tentative="1">
      <w:start w:val="1"/>
      <w:numFmt w:val="lowerRoman"/>
      <w:lvlText w:val="%3."/>
      <w:lvlJc w:val="right"/>
      <w:pPr>
        <w:ind w:left="2190" w:hanging="180"/>
      </w:pPr>
    </w:lvl>
    <w:lvl w:ilvl="3" w:tplc="080A000F" w:tentative="1">
      <w:start w:val="1"/>
      <w:numFmt w:val="decimal"/>
      <w:lvlText w:val="%4."/>
      <w:lvlJc w:val="left"/>
      <w:pPr>
        <w:ind w:left="2910" w:hanging="360"/>
      </w:pPr>
    </w:lvl>
    <w:lvl w:ilvl="4" w:tplc="080A0019" w:tentative="1">
      <w:start w:val="1"/>
      <w:numFmt w:val="lowerLetter"/>
      <w:lvlText w:val="%5."/>
      <w:lvlJc w:val="left"/>
      <w:pPr>
        <w:ind w:left="3630" w:hanging="360"/>
      </w:pPr>
    </w:lvl>
    <w:lvl w:ilvl="5" w:tplc="080A001B" w:tentative="1">
      <w:start w:val="1"/>
      <w:numFmt w:val="lowerRoman"/>
      <w:lvlText w:val="%6."/>
      <w:lvlJc w:val="right"/>
      <w:pPr>
        <w:ind w:left="4350" w:hanging="180"/>
      </w:pPr>
    </w:lvl>
    <w:lvl w:ilvl="6" w:tplc="080A000F" w:tentative="1">
      <w:start w:val="1"/>
      <w:numFmt w:val="decimal"/>
      <w:lvlText w:val="%7."/>
      <w:lvlJc w:val="left"/>
      <w:pPr>
        <w:ind w:left="5070" w:hanging="360"/>
      </w:pPr>
    </w:lvl>
    <w:lvl w:ilvl="7" w:tplc="080A0019" w:tentative="1">
      <w:start w:val="1"/>
      <w:numFmt w:val="lowerLetter"/>
      <w:lvlText w:val="%8."/>
      <w:lvlJc w:val="left"/>
      <w:pPr>
        <w:ind w:left="5790" w:hanging="360"/>
      </w:pPr>
    </w:lvl>
    <w:lvl w:ilvl="8" w:tplc="080A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55B4132B"/>
    <w:multiLevelType w:val="hybridMultilevel"/>
    <w:tmpl w:val="53D478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1426BF"/>
    <w:multiLevelType w:val="hybridMultilevel"/>
    <w:tmpl w:val="4ECC6FCC"/>
    <w:lvl w:ilvl="0" w:tplc="080A000F">
      <w:start w:val="1"/>
      <w:numFmt w:val="decimal"/>
      <w:lvlText w:val="%1."/>
      <w:lvlJc w:val="left"/>
      <w:pPr>
        <w:tabs>
          <w:tab w:val="num" w:pos="2451"/>
        </w:tabs>
        <w:ind w:left="2451" w:hanging="360"/>
      </w:pPr>
      <w:rPr>
        <w:rFonts w:hint="default"/>
        <w:b/>
        <w:i w:val="0"/>
        <w:sz w:val="24"/>
        <w:szCs w:val="24"/>
      </w:rPr>
    </w:lvl>
    <w:lvl w:ilvl="1" w:tplc="A6E41402">
      <w:start w:val="2"/>
      <w:numFmt w:val="none"/>
      <w:lvlText w:val="2.1.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  <w:szCs w:val="24"/>
      </w:rPr>
    </w:lvl>
    <w:lvl w:ilvl="2" w:tplc="080A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u w:val="none"/>
      </w:rPr>
    </w:lvl>
    <w:lvl w:ilvl="3" w:tplc="959C02E8">
      <w:start w:val="2"/>
      <w:numFmt w:val="none"/>
      <w:lvlText w:val="2.2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sz w:val="24"/>
        <w:szCs w:val="24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0C3"/>
    <w:rsid w:val="00015AB1"/>
    <w:rsid w:val="000B34FA"/>
    <w:rsid w:val="000E4A72"/>
    <w:rsid w:val="00134184"/>
    <w:rsid w:val="001A6FC8"/>
    <w:rsid w:val="002475B4"/>
    <w:rsid w:val="002F03EF"/>
    <w:rsid w:val="003412D8"/>
    <w:rsid w:val="004967A7"/>
    <w:rsid w:val="004D6BB9"/>
    <w:rsid w:val="00584F44"/>
    <w:rsid w:val="005B0CD5"/>
    <w:rsid w:val="00610531"/>
    <w:rsid w:val="006A2EC2"/>
    <w:rsid w:val="006B16A9"/>
    <w:rsid w:val="006D0030"/>
    <w:rsid w:val="0073118A"/>
    <w:rsid w:val="007826A6"/>
    <w:rsid w:val="00814AB5"/>
    <w:rsid w:val="008A6753"/>
    <w:rsid w:val="00953657"/>
    <w:rsid w:val="009540FA"/>
    <w:rsid w:val="00956CE9"/>
    <w:rsid w:val="009B0397"/>
    <w:rsid w:val="00A2106D"/>
    <w:rsid w:val="00A31D4F"/>
    <w:rsid w:val="00A76E3A"/>
    <w:rsid w:val="00AB153E"/>
    <w:rsid w:val="00AE2A3A"/>
    <w:rsid w:val="00AE4E77"/>
    <w:rsid w:val="00B22F9C"/>
    <w:rsid w:val="00BA4F4D"/>
    <w:rsid w:val="00C03771"/>
    <w:rsid w:val="00C04F3F"/>
    <w:rsid w:val="00C51C5F"/>
    <w:rsid w:val="00C740C3"/>
    <w:rsid w:val="00C82DB2"/>
    <w:rsid w:val="00CC1384"/>
    <w:rsid w:val="00D019C0"/>
    <w:rsid w:val="00D11B82"/>
    <w:rsid w:val="00DB5644"/>
    <w:rsid w:val="00EA65BA"/>
    <w:rsid w:val="00EB393F"/>
    <w:rsid w:val="00EE35C1"/>
    <w:rsid w:val="00EE4619"/>
    <w:rsid w:val="00F1230C"/>
    <w:rsid w:val="00F25F7B"/>
    <w:rsid w:val="00FB771B"/>
    <w:rsid w:val="00FF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A771B"/>
  <w15:chartTrackingRefBased/>
  <w15:docId w15:val="{CE62C26E-B09A-498F-845B-AB42217F6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2"/>
    <w:qFormat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TtuloCar">
    <w:name w:val="Título Car"/>
    <w:basedOn w:val="Fuentedeprrafopredeter"/>
    <w:link w:val="Ttulo"/>
    <w:uiPriority w:val="2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106D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106D"/>
    <w:rPr>
      <w:rFonts w:ascii="Segoe UI" w:hAnsi="Segoe UI" w:cs="Segoe UI"/>
      <w:szCs w:val="18"/>
    </w:rPr>
  </w:style>
  <w:style w:type="table" w:styleId="Tablaconcuadrcula">
    <w:name w:val="Table Grid"/>
    <w:basedOn w:val="Tablanormal"/>
    <w:uiPriority w:val="59"/>
    <w:rsid w:val="00A76E3A"/>
    <w:pPr>
      <w:spacing w:after="0"/>
    </w:pPr>
    <w:rPr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uentedeprrafopredeter"/>
    <w:rsid w:val="00CC1384"/>
  </w:style>
  <w:style w:type="paragraph" w:styleId="Prrafodelista">
    <w:name w:val="List Paragraph"/>
    <w:basedOn w:val="Normal"/>
    <w:uiPriority w:val="34"/>
    <w:qFormat/>
    <w:rsid w:val="00CC1384"/>
    <w:pPr>
      <w:spacing w:after="200" w:line="276" w:lineRule="auto"/>
      <w:ind w:left="720"/>
      <w:contextualSpacing/>
    </w:pPr>
    <w:rPr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C9CD484C6514771BB1C845248E18F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B09AA9-CEB2-4011-8AF2-B00CC534B7A5}"/>
      </w:docPartPr>
      <w:docPartBody>
        <w:p w:rsidR="00EE56BC" w:rsidRDefault="00EE56BC">
          <w:pPr>
            <w:pStyle w:val="CC9CD484C6514771BB1C845248E18FE3"/>
          </w:pPr>
          <w:r>
            <w:t>[Teléfono]</w:t>
          </w:r>
        </w:p>
      </w:docPartBody>
    </w:docPart>
    <w:docPart>
      <w:docPartPr>
        <w:name w:val="850257BEB98D4435806E04641758F2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DD3A67-995C-4308-A0AB-CF87E8F88A30}"/>
      </w:docPartPr>
      <w:docPartBody>
        <w:p w:rsidR="00EE56BC" w:rsidRDefault="00EE56BC">
          <w:pPr>
            <w:pStyle w:val="850257BEB98D4435806E04641758F20C"/>
          </w:pPr>
          <w:r>
            <w:t>[Correo electrónico]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34D"/>
    <w:rsid w:val="000C034D"/>
    <w:rsid w:val="00196421"/>
    <w:rsid w:val="004460C2"/>
    <w:rsid w:val="005E64DD"/>
    <w:rsid w:val="007B17C8"/>
    <w:rsid w:val="00904DD5"/>
    <w:rsid w:val="00913C57"/>
    <w:rsid w:val="009946AD"/>
    <w:rsid w:val="00C76F46"/>
    <w:rsid w:val="00D722EE"/>
    <w:rsid w:val="00EE56BC"/>
    <w:rsid w:val="00F6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79FE26F652A4564880A37C2D3F2AD6B">
    <w:name w:val="B79FE26F652A4564880A37C2D3F2AD6B"/>
  </w:style>
  <w:style w:type="paragraph" w:customStyle="1" w:styleId="382F7A351AAC4F5B955482BD20EB8909">
    <w:name w:val="382F7A351AAC4F5B955482BD20EB8909"/>
  </w:style>
  <w:style w:type="paragraph" w:customStyle="1" w:styleId="CC9CD484C6514771BB1C845248E18FE3">
    <w:name w:val="CC9CD484C6514771BB1C845248E18FE3"/>
  </w:style>
  <w:style w:type="paragraph" w:customStyle="1" w:styleId="850257BEB98D4435806E04641758F20C">
    <w:name w:val="850257BEB98D4435806E04641758F20C"/>
  </w:style>
  <w:style w:type="paragraph" w:customStyle="1" w:styleId="38A7C2CD4CC542EFB313002D35D3CC81">
    <w:name w:val="38A7C2CD4CC542EFB313002D35D3CC81"/>
  </w:style>
  <w:style w:type="paragraph" w:customStyle="1" w:styleId="6DC6E4F51BD1459B87C2044FE17FD5D4">
    <w:name w:val="6DC6E4F51BD1459B87C2044FE17FD5D4"/>
  </w:style>
  <w:style w:type="paragraph" w:customStyle="1" w:styleId="CC6D962E31894A5192ECA7621822BAFC">
    <w:name w:val="CC6D962E31894A5192ECA7621822BAFC"/>
  </w:style>
  <w:style w:type="paragraph" w:customStyle="1" w:styleId="634CE7689305427ABD0D98AECFA58523">
    <w:name w:val="634CE7689305427ABD0D98AECFA58523"/>
  </w:style>
  <w:style w:type="paragraph" w:customStyle="1" w:styleId="C10F7EAEB0AE4713BC3298621DE02498">
    <w:name w:val="C10F7EAEB0AE4713BC3298621DE02498"/>
  </w:style>
  <w:style w:type="character" w:styleId="Textodelmarcadordeposicin">
    <w:name w:val="Placeholder Text"/>
    <w:basedOn w:val="Fuentedeprrafopredeter"/>
    <w:uiPriority w:val="99"/>
    <w:semiHidden/>
    <w:rsid w:val="000C034D"/>
    <w:rPr>
      <w:color w:val="808080"/>
    </w:rPr>
  </w:style>
  <w:style w:type="paragraph" w:customStyle="1" w:styleId="3659E1FA27E74304A4C8EEF0B7428A11">
    <w:name w:val="3659E1FA27E74304A4C8EEF0B7428A11"/>
  </w:style>
  <w:style w:type="paragraph" w:customStyle="1" w:styleId="B2A903F223AC47FBA6D03115A1D3A3EF">
    <w:name w:val="B2A903F223AC47FBA6D03115A1D3A3EF"/>
  </w:style>
  <w:style w:type="paragraph" w:styleId="Listaconvietas">
    <w:name w:val="List Bullet"/>
    <w:basedOn w:val="Normal"/>
    <w:uiPriority w:val="1"/>
    <w:unhideWhenUsed/>
    <w:qFormat/>
    <w:pPr>
      <w:numPr>
        <w:numId w:val="1"/>
      </w:numPr>
      <w:spacing w:after="80" w:line="240" w:lineRule="auto"/>
    </w:pPr>
    <w:rPr>
      <w:rFonts w:eastAsiaTheme="minorHAnsi"/>
      <w:color w:val="404040" w:themeColor="text1" w:themeTint="BF"/>
      <w:sz w:val="18"/>
      <w:szCs w:val="20"/>
      <w:lang w:val="es-ES" w:eastAsia="es-ES"/>
    </w:rPr>
  </w:style>
  <w:style w:type="paragraph" w:customStyle="1" w:styleId="13218EE2FB924E82981FF400534A7163">
    <w:name w:val="13218EE2FB924E82981FF400534A7163"/>
  </w:style>
  <w:style w:type="paragraph" w:customStyle="1" w:styleId="C5B49B327A5A4568A0CDE494C004486A">
    <w:name w:val="C5B49B327A5A4568A0CDE494C004486A"/>
  </w:style>
  <w:style w:type="paragraph" w:customStyle="1" w:styleId="B98C953527634A3EBE0A4FC758734CA5">
    <w:name w:val="B98C953527634A3EBE0A4FC758734CA5"/>
  </w:style>
  <w:style w:type="paragraph" w:customStyle="1" w:styleId="E58AC796FF4F4AC2ADD9B459FF1549E9">
    <w:name w:val="E58AC796FF4F4AC2ADD9B459FF1549E9"/>
  </w:style>
  <w:style w:type="paragraph" w:customStyle="1" w:styleId="9C4913183D47412596064AFB9A79A53F">
    <w:name w:val="9C4913183D47412596064AFB9A79A53F"/>
  </w:style>
  <w:style w:type="paragraph" w:customStyle="1" w:styleId="C356A597C8524F9C94C52373443F5EF1">
    <w:name w:val="C356A597C8524F9C94C52373443F5EF1"/>
  </w:style>
  <w:style w:type="paragraph" w:customStyle="1" w:styleId="F21CCB10321343AA9DA2E75CC5EF250C">
    <w:name w:val="F21CCB10321343AA9DA2E75CC5EF250C"/>
  </w:style>
  <w:style w:type="paragraph" w:customStyle="1" w:styleId="D583393DB5DD42FF9342C0A98DC3B53A">
    <w:name w:val="D583393DB5DD42FF9342C0A98DC3B53A"/>
    <w:rsid w:val="000C034D"/>
  </w:style>
  <w:style w:type="paragraph" w:customStyle="1" w:styleId="1BECA9CEC20A48F2BF5EE6775D3A4D04">
    <w:name w:val="1BECA9CEC20A48F2BF5EE6775D3A4D04"/>
    <w:rsid w:val="000C034D"/>
  </w:style>
  <w:style w:type="paragraph" w:customStyle="1" w:styleId="5C98E7A8300C482B862D3D601104C5F8">
    <w:name w:val="5C98E7A8300C482B862D3D601104C5F8"/>
    <w:rsid w:val="000C034D"/>
  </w:style>
  <w:style w:type="paragraph" w:customStyle="1" w:styleId="514E80107E5B40A9A637E54B1647FC56">
    <w:name w:val="514E80107E5B40A9A637E54B1647FC56"/>
    <w:rsid w:val="000C034D"/>
  </w:style>
  <w:style w:type="paragraph" w:customStyle="1" w:styleId="F968F1FEB6454ECDBEE4ADF99153A905">
    <w:name w:val="F968F1FEB6454ECDBEE4ADF99153A905"/>
    <w:rsid w:val="000C034D"/>
  </w:style>
  <w:style w:type="paragraph" w:customStyle="1" w:styleId="399498D8D4474D2586AE5CFF07EDB225">
    <w:name w:val="399498D8D4474D2586AE5CFF07EDB225"/>
    <w:rsid w:val="000C034D"/>
  </w:style>
  <w:style w:type="paragraph" w:customStyle="1" w:styleId="82830F733C9B439595FD58884E1E985C">
    <w:name w:val="82830F733C9B439595FD58884E1E985C"/>
    <w:rsid w:val="000C034D"/>
  </w:style>
  <w:style w:type="paragraph" w:customStyle="1" w:styleId="B5121603EA7B478C94527AE55B3C1541">
    <w:name w:val="B5121603EA7B478C94527AE55B3C1541"/>
    <w:rsid w:val="000C034D"/>
  </w:style>
  <w:style w:type="paragraph" w:customStyle="1" w:styleId="D872586A43184786A87964137DE8D347">
    <w:name w:val="D872586A43184786A87964137DE8D347"/>
    <w:rsid w:val="000C034D"/>
  </w:style>
  <w:style w:type="paragraph" w:customStyle="1" w:styleId="23E5440A2FC14881A51E955A929B8553">
    <w:name w:val="23E5440A2FC14881A51E955A929B8553"/>
    <w:rsid w:val="000C034D"/>
  </w:style>
  <w:style w:type="paragraph" w:customStyle="1" w:styleId="F54B44C245E04AFCB9CA815127A7F6C6">
    <w:name w:val="F54B44C245E04AFCB9CA815127A7F6C6"/>
    <w:rsid w:val="000C034D"/>
  </w:style>
  <w:style w:type="paragraph" w:customStyle="1" w:styleId="0F3B25A896B94A1C9B7E8815C44F44BA">
    <w:name w:val="0F3B25A896B94A1C9B7E8815C44F44BA"/>
    <w:rsid w:val="009946AD"/>
  </w:style>
  <w:style w:type="paragraph" w:customStyle="1" w:styleId="7D3567A7170946F6AC787BFEE64E1D05">
    <w:name w:val="7D3567A7170946F6AC787BFEE64E1D05"/>
    <w:rsid w:val="009946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>4441651959</CompanyPhone>
  <CompanyFax/>
  <CompanyEmail>reyna.ramirez@cbslp.edu.mx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básico.dotx</Template>
  <TotalTime>1</TotalTime>
  <Pages>5</Pages>
  <Words>973</Words>
  <Characters>5352</Characters>
  <Application>Microsoft Office Word</Application>
  <DocSecurity>0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</dc:creator>
  <cp:keywords/>
  <dc:description/>
  <cp:lastModifiedBy>Administrador</cp:lastModifiedBy>
  <cp:revision>2</cp:revision>
  <cp:lastPrinted>2017-08-04T17:41:00Z</cp:lastPrinted>
  <dcterms:created xsi:type="dcterms:W3CDTF">2021-09-14T17:20:00Z</dcterms:created>
  <dcterms:modified xsi:type="dcterms:W3CDTF">2021-09-14T17:20:00Z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