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E70C98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4DB0A06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21C43C0" w14:textId="77777777" w:rsidR="00677F49" w:rsidRDefault="003B510E" w:rsidP="00DF4DD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ARNULFA HERNANDEZ RAMIREZ</w:t>
      </w:r>
    </w:p>
    <w:p w14:paraId="115FDFBD" w14:textId="77777777" w:rsidR="00744CE1" w:rsidRPr="00DF4DD3" w:rsidRDefault="00744CE1" w:rsidP="005F2433">
      <w:pPr>
        <w:rPr>
          <w:rFonts w:ascii="Arial" w:hAnsi="Arial" w:cs="Arial"/>
          <w:b/>
          <w:sz w:val="24"/>
          <w:szCs w:val="24"/>
        </w:rPr>
      </w:pPr>
      <w:r w:rsidRPr="00DF4DD3">
        <w:rPr>
          <w:rFonts w:ascii="Arial" w:hAnsi="Arial" w:cs="Arial"/>
          <w:b/>
          <w:sz w:val="24"/>
          <w:szCs w:val="24"/>
        </w:rPr>
        <w:t xml:space="preserve">CARGO: </w:t>
      </w:r>
      <w:r w:rsidR="00DF4DD3" w:rsidRPr="00DF4DD3">
        <w:rPr>
          <w:rFonts w:ascii="Arial" w:hAnsi="Arial" w:cs="Arial"/>
          <w:b/>
          <w:sz w:val="24"/>
          <w:szCs w:val="24"/>
        </w:rPr>
        <w:t xml:space="preserve">QUINTA </w:t>
      </w:r>
      <w:r w:rsidRPr="00DF4DD3">
        <w:rPr>
          <w:rFonts w:ascii="Arial" w:hAnsi="Arial" w:cs="Arial"/>
          <w:b/>
          <w:sz w:val="24"/>
          <w:szCs w:val="24"/>
        </w:rPr>
        <w:t>REGIDOR</w:t>
      </w:r>
      <w:r w:rsidR="00DF4DD3" w:rsidRPr="00DF4DD3">
        <w:rPr>
          <w:rFonts w:ascii="Arial" w:hAnsi="Arial" w:cs="Arial"/>
          <w:b/>
          <w:sz w:val="24"/>
          <w:szCs w:val="24"/>
        </w:rPr>
        <w:t>A DE REPRESENTACIÓN</w:t>
      </w:r>
      <w:r w:rsidRPr="00DF4DD3">
        <w:rPr>
          <w:rFonts w:ascii="Arial" w:hAnsi="Arial" w:cs="Arial"/>
          <w:b/>
          <w:sz w:val="24"/>
          <w:szCs w:val="24"/>
        </w:rPr>
        <w:t xml:space="preserve"> PROPORCIONAL</w:t>
      </w:r>
    </w:p>
    <w:p w14:paraId="261717FA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5EFF92C8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0DAEEF02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0B13C5DE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ESCUELA PRIMARIA “FRANCISCO I. MADERO”</w:t>
      </w:r>
    </w:p>
    <w:p w14:paraId="109A9A96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TLAMAYA, XILITLA</w:t>
      </w:r>
    </w:p>
    <w:p w14:paraId="1629242B" w14:textId="77777777" w:rsidR="00883B2A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1975</w:t>
      </w:r>
    </w:p>
    <w:p w14:paraId="435D3786" w14:textId="77777777" w:rsidR="00AA163D" w:rsidRDefault="00AA163D" w:rsidP="005F2433">
      <w:pPr>
        <w:rPr>
          <w:rFonts w:ascii="Arial" w:hAnsi="Arial" w:cs="Arial"/>
          <w:b/>
          <w:sz w:val="24"/>
          <w:szCs w:val="24"/>
        </w:rPr>
      </w:pPr>
    </w:p>
    <w:p w14:paraId="6A27E878" w14:textId="77777777" w:rsidR="00DF4DD3" w:rsidRDefault="00DF4DD3" w:rsidP="005F2433">
      <w:pPr>
        <w:rPr>
          <w:rFonts w:ascii="Arial" w:hAnsi="Arial" w:cs="Arial"/>
          <w:b/>
          <w:sz w:val="24"/>
          <w:szCs w:val="24"/>
        </w:rPr>
      </w:pPr>
    </w:p>
    <w:p w14:paraId="180E26CD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71F34CD4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PRMARIA “AMERICA LATINA” HUICHIHUAYAN</w:t>
      </w:r>
    </w:p>
    <w:p w14:paraId="1DD7505D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 xml:space="preserve">INTENDENTE </w:t>
      </w:r>
    </w:p>
    <w:p w14:paraId="6832B043" w14:textId="77777777" w:rsidR="00AA163D" w:rsidRPr="00AA163D" w:rsidRDefault="00612FCB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ENERO DE </w:t>
      </w:r>
      <w:r w:rsidR="00AA163D" w:rsidRPr="00AA163D">
        <w:rPr>
          <w:rFonts w:ascii="Arial" w:hAnsi="Arial" w:cs="Arial"/>
          <w:sz w:val="24"/>
          <w:szCs w:val="24"/>
        </w:rPr>
        <w:t>200</w:t>
      </w:r>
      <w:r>
        <w:rPr>
          <w:rFonts w:ascii="Arial" w:hAnsi="Arial" w:cs="Arial"/>
          <w:sz w:val="24"/>
          <w:szCs w:val="24"/>
        </w:rPr>
        <w:t>7</w:t>
      </w:r>
      <w:r w:rsidR="00AA163D" w:rsidRPr="00AA163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A SEPTIEMBRE DE </w:t>
      </w:r>
      <w:r w:rsidR="00AA163D" w:rsidRPr="00AA163D">
        <w:rPr>
          <w:rFonts w:ascii="Arial" w:hAnsi="Arial" w:cs="Arial"/>
          <w:sz w:val="24"/>
          <w:szCs w:val="24"/>
        </w:rPr>
        <w:t>2009</w:t>
      </w:r>
    </w:p>
    <w:sectPr w:rsidR="00AA163D" w:rsidRPr="00AA163D" w:rsidSect="002268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90CE8"/>
    <w:rsid w:val="0022684E"/>
    <w:rsid w:val="002C76CE"/>
    <w:rsid w:val="003762AE"/>
    <w:rsid w:val="003B510E"/>
    <w:rsid w:val="004A5BF7"/>
    <w:rsid w:val="004D5594"/>
    <w:rsid w:val="005F2433"/>
    <w:rsid w:val="00612FCB"/>
    <w:rsid w:val="00653218"/>
    <w:rsid w:val="00666EEE"/>
    <w:rsid w:val="00677F49"/>
    <w:rsid w:val="00744CE1"/>
    <w:rsid w:val="007A7048"/>
    <w:rsid w:val="007E7D95"/>
    <w:rsid w:val="00883B2A"/>
    <w:rsid w:val="008F201A"/>
    <w:rsid w:val="009A3920"/>
    <w:rsid w:val="00A02B07"/>
    <w:rsid w:val="00AA163D"/>
    <w:rsid w:val="00AF32B8"/>
    <w:rsid w:val="00CD04E0"/>
    <w:rsid w:val="00D046FB"/>
    <w:rsid w:val="00DF4DD3"/>
    <w:rsid w:val="00E12F08"/>
    <w:rsid w:val="00E44D8B"/>
    <w:rsid w:val="00ED34E0"/>
    <w:rsid w:val="00EF574F"/>
    <w:rsid w:val="00FD7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837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2684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684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2684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2684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2684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2684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2684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2684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2684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68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268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268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268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268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268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268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2684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268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2684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2684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2684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2684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2684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2684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684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684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2684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2684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2684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2684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2684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2684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66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21</cp:revision>
  <dcterms:created xsi:type="dcterms:W3CDTF">2018-11-08T00:48:00Z</dcterms:created>
  <dcterms:modified xsi:type="dcterms:W3CDTF">2021-08-26T18:28:00Z</dcterms:modified>
</cp:coreProperties>
</file>