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23D7" w:rsidRPr="002C5EB5" w:rsidRDefault="00D3393E" w:rsidP="002C5EB5">
      <w:pPr>
        <w:pStyle w:val="Listaconvietas"/>
        <w:numPr>
          <w:ilvl w:val="0"/>
          <w:numId w:val="0"/>
        </w:numPr>
        <w:jc w:val="right"/>
        <w:rPr>
          <w:noProof/>
          <w:color w:val="336699"/>
        </w:rPr>
      </w:pPr>
      <w:bookmarkStart w:id="0" w:name="_GoBack"/>
      <w:bookmarkEnd w:id="0"/>
      <w:r>
        <w:rPr>
          <w:noProof/>
          <w:color w:val="336699"/>
          <w:lang w:val="es-MX" w:eastAsia="es-MX"/>
        </w:rPr>
        <w:drawing>
          <wp:inline distT="0" distB="0" distL="0" distR="0" wp14:anchorId="03F3833D">
            <wp:extent cx="1105469" cy="1093833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1539" cy="10998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0023D7" w:rsidRPr="000023D7">
        <w:rPr>
          <w:noProof/>
          <w:lang w:val="en-US"/>
        </w:rPr>
        <w:t xml:space="preserve"> </w:t>
      </w:r>
    </w:p>
    <w:p w:rsidR="00A32278" w:rsidRPr="00D434E5" w:rsidRDefault="007B7BEE" w:rsidP="008C054F">
      <w:pPr>
        <w:pStyle w:val="Ttulo"/>
        <w:rPr>
          <w:noProof/>
        </w:rPr>
      </w:pPr>
      <w:r w:rsidRPr="0020773B">
        <w:rPr>
          <w:noProof/>
          <w:lang w:val="es-MX"/>
        </w:rPr>
        <w:t>Mtro. Samuel Moreno Monsivais</w:t>
      </w:r>
    </w:p>
    <w:p w:rsidR="00CA4115" w:rsidRPr="00546DF4" w:rsidRDefault="0069604C" w:rsidP="00CA4115">
      <w:r>
        <w:t>Teléfono</w:t>
      </w:r>
      <w:r w:rsidR="000023D7">
        <w:t>:</w:t>
      </w:r>
      <w:r w:rsidR="00D434E5">
        <w:t xml:space="preserve">       </w:t>
      </w:r>
      <w:r w:rsidR="007B7BEE">
        <w:t>4871122560</w:t>
      </w:r>
      <w:r w:rsidR="00D434E5">
        <w:t xml:space="preserve">    </w:t>
      </w:r>
      <w:r w:rsidR="004464D5">
        <w:tab/>
      </w:r>
      <w:r w:rsidR="00856E27">
        <w:t xml:space="preserve">                    </w:t>
      </w:r>
      <w:r w:rsidR="000023D7">
        <w:t xml:space="preserve">     C</w:t>
      </w:r>
      <w:r>
        <w:t>orreo electrónico</w:t>
      </w:r>
      <w:r w:rsidR="0070067C">
        <w:t xml:space="preserve">: </w:t>
      </w:r>
      <w:proofErr w:type="spellStart"/>
      <w:r w:rsidR="005F71B9">
        <w:t>s</w:t>
      </w:r>
      <w:r w:rsidR="007B7BEE">
        <w:t>amuel.moreno@cbslp.edu.mx</w:t>
      </w:r>
      <w:proofErr w:type="spellEnd"/>
    </w:p>
    <w:p w:rsidR="00CA4115" w:rsidRDefault="00CA4115" w:rsidP="00CA4115">
      <w:pPr>
        <w:pStyle w:val="Encabezadodelaseccin"/>
        <w:spacing w:before="600"/>
        <w:rPr>
          <w:noProof/>
        </w:rPr>
      </w:pPr>
      <w:r>
        <w:rPr>
          <w:noProof/>
        </w:rPr>
        <w:t>CARGO DEL FUNCIONARIO</w:t>
      </w:r>
      <w:r>
        <w:rPr>
          <w:noProof/>
        </w:rPr>
        <w:tab/>
      </w:r>
      <w:r>
        <w:rPr>
          <w:noProof/>
        </w:rPr>
        <w:tab/>
        <w:t>ADSCRIPCIÓN</w:t>
      </w:r>
    </w:p>
    <w:p w:rsidR="00CA4115" w:rsidRPr="00EA0B33" w:rsidRDefault="007B7BEE" w:rsidP="00CA4115">
      <w:r>
        <w:t xml:space="preserve">                             Director</w:t>
      </w:r>
      <w:r w:rsidR="0069604C">
        <w:tab/>
      </w:r>
      <w:r w:rsidR="0069604C">
        <w:tab/>
      </w:r>
      <w:r>
        <w:t xml:space="preserve">                                   Plantel 05, Ciudad Fernández</w:t>
      </w:r>
    </w:p>
    <w:p w:rsidR="00CA4115" w:rsidRDefault="00CA4115" w:rsidP="00CA4115">
      <w:pPr>
        <w:pStyle w:val="Encabezadodelaseccin"/>
        <w:spacing w:before="480"/>
        <w:rPr>
          <w:noProof/>
        </w:rPr>
      </w:pPr>
      <w:r>
        <w:rPr>
          <w:noProof/>
        </w:rPr>
        <w:t>FORMACIÓN</w:t>
      </w:r>
    </w:p>
    <w:p w:rsidR="0069604C" w:rsidRDefault="00CA4115" w:rsidP="00CA4115">
      <w:pPr>
        <w:pStyle w:val="Subseccin"/>
        <w:spacing w:before="100"/>
        <w:rPr>
          <w:noProof/>
        </w:rPr>
      </w:pPr>
      <w:r w:rsidRPr="00A4694D">
        <w:rPr>
          <w:noProof/>
          <w:color w:val="336699"/>
        </w:rPr>
        <w:t>TITULO</w:t>
      </w:r>
      <w:r>
        <w:rPr>
          <w:noProof/>
        </w:rPr>
        <w:t> </w:t>
      </w:r>
      <w:r>
        <w:rPr>
          <w:noProof/>
        </w:rPr>
        <w:sym w:font="Symbol" w:char="F07C"/>
      </w:r>
      <w:r w:rsidR="00533B9C">
        <w:rPr>
          <w:noProof/>
        </w:rPr>
        <w:t xml:space="preserve"> </w:t>
      </w:r>
      <w:r w:rsidR="0069604C">
        <w:rPr>
          <w:noProof/>
        </w:rPr>
        <w:t xml:space="preserve">  </w:t>
      </w:r>
      <w:r w:rsidR="007B7BEE">
        <w:rPr>
          <w:noProof/>
        </w:rPr>
        <w:t xml:space="preserve">Quimicofarmacobiólogo      </w:t>
      </w:r>
    </w:p>
    <w:p w:rsidR="00CA4115" w:rsidRDefault="00CA4115" w:rsidP="00CA4115">
      <w:pPr>
        <w:pStyle w:val="Subseccin"/>
        <w:spacing w:before="100"/>
        <w:rPr>
          <w:noProof/>
        </w:rPr>
      </w:pPr>
      <w:r w:rsidRPr="00A4694D">
        <w:rPr>
          <w:noProof/>
          <w:color w:val="336699"/>
        </w:rPr>
        <w:t>FACULTAD</w:t>
      </w:r>
      <w:r>
        <w:rPr>
          <w:noProof/>
        </w:rPr>
        <w:t xml:space="preserve"> </w:t>
      </w:r>
      <w:r>
        <w:rPr>
          <w:noProof/>
        </w:rPr>
        <w:sym w:font="Symbol" w:char="F07C"/>
      </w:r>
      <w:r w:rsidR="00533B9C">
        <w:rPr>
          <w:noProof/>
        </w:rPr>
        <w:t xml:space="preserve"> </w:t>
      </w:r>
      <w:r w:rsidR="007B7BEE">
        <w:rPr>
          <w:noProof/>
        </w:rPr>
        <w:t xml:space="preserve"> universidad autónoma de san luis potosí</w:t>
      </w:r>
    </w:p>
    <w:p w:rsidR="00CA4115" w:rsidRPr="003412D8" w:rsidRDefault="00CA4115" w:rsidP="00CA4115">
      <w:pPr>
        <w:pStyle w:val="Subseccin"/>
        <w:spacing w:before="100"/>
        <w:rPr>
          <w:noProof/>
          <w:color w:val="2A7B88" w:themeColor="accent1" w:themeShade="BF"/>
        </w:rPr>
      </w:pPr>
      <w:r w:rsidRPr="003412D8">
        <w:rPr>
          <w:noProof/>
          <w:color w:val="2A7B88" w:themeColor="accent1" w:themeShade="BF"/>
        </w:rPr>
        <w:t>GENERACIÓN</w:t>
      </w:r>
      <w:r>
        <w:rPr>
          <w:noProof/>
          <w:color w:val="2A7B88" w:themeColor="accent1" w:themeShade="BF"/>
        </w:rPr>
        <w:t xml:space="preserve"> </w:t>
      </w:r>
      <w:r w:rsidR="00533B9C">
        <w:rPr>
          <w:noProof/>
        </w:rPr>
        <w:t xml:space="preserve">| </w:t>
      </w:r>
      <w:r w:rsidR="007B7BEE">
        <w:rPr>
          <w:noProof/>
        </w:rPr>
        <w:t>1988-1992</w:t>
      </w:r>
    </w:p>
    <w:p w:rsidR="00CA4115" w:rsidRDefault="00CA4115" w:rsidP="00CA4115">
      <w:pPr>
        <w:pStyle w:val="Subseccin"/>
        <w:spacing w:before="100"/>
        <w:rPr>
          <w:noProof/>
        </w:rPr>
      </w:pPr>
      <w:r w:rsidRPr="003412D8">
        <w:rPr>
          <w:noProof/>
          <w:color w:val="2A7B88" w:themeColor="accent1" w:themeShade="BF"/>
        </w:rPr>
        <w:t>CEDULA PROFESIONAL </w:t>
      </w:r>
      <w:r w:rsidR="00D75FB2">
        <w:rPr>
          <w:noProof/>
        </w:rPr>
        <w:t>| </w:t>
      </w:r>
      <w:r w:rsidR="007B7BEE">
        <w:rPr>
          <w:noProof/>
        </w:rPr>
        <w:t>2674376</w:t>
      </w:r>
    </w:p>
    <w:p w:rsidR="002E4D50" w:rsidRDefault="002E4D50" w:rsidP="00CA4115">
      <w:pPr>
        <w:pStyle w:val="Subseccin"/>
        <w:spacing w:before="100"/>
        <w:rPr>
          <w:noProof/>
        </w:rPr>
      </w:pPr>
    </w:p>
    <w:p w:rsidR="002E4D50" w:rsidRDefault="002E4D50" w:rsidP="002E4D50">
      <w:pPr>
        <w:pStyle w:val="Subseccin"/>
        <w:spacing w:before="100"/>
        <w:rPr>
          <w:noProof/>
        </w:rPr>
      </w:pPr>
      <w:r>
        <w:rPr>
          <w:noProof/>
          <w:color w:val="336699"/>
        </w:rPr>
        <w:t>GRADO</w:t>
      </w:r>
      <w:r>
        <w:rPr>
          <w:noProof/>
        </w:rPr>
        <w:t> </w:t>
      </w:r>
      <w:r>
        <w:rPr>
          <w:noProof/>
        </w:rPr>
        <w:sym w:font="Symbol" w:char="F07C"/>
      </w:r>
      <w:r>
        <w:rPr>
          <w:noProof/>
        </w:rPr>
        <w:t xml:space="preserve"> </w:t>
      </w:r>
      <w:r w:rsidR="007B7BEE">
        <w:rPr>
          <w:noProof/>
        </w:rPr>
        <w:t xml:space="preserve"> maestría en educación con especialidad en administración educativa</w:t>
      </w:r>
    </w:p>
    <w:p w:rsidR="002E4D50" w:rsidRDefault="002E4D50" w:rsidP="002E4D50">
      <w:pPr>
        <w:pStyle w:val="Subseccin"/>
        <w:spacing w:before="100"/>
        <w:rPr>
          <w:noProof/>
        </w:rPr>
      </w:pPr>
      <w:r>
        <w:rPr>
          <w:noProof/>
          <w:color w:val="336699"/>
        </w:rPr>
        <w:t>INSTITUCION</w:t>
      </w:r>
      <w:r>
        <w:rPr>
          <w:noProof/>
        </w:rPr>
        <w:t xml:space="preserve"> </w:t>
      </w:r>
      <w:r>
        <w:rPr>
          <w:noProof/>
        </w:rPr>
        <w:sym w:font="Symbol" w:char="F07C"/>
      </w:r>
      <w:r>
        <w:rPr>
          <w:noProof/>
        </w:rPr>
        <w:t xml:space="preserve"> </w:t>
      </w:r>
      <w:r w:rsidR="007B7BEE">
        <w:rPr>
          <w:noProof/>
        </w:rPr>
        <w:t>colegio de altos estudios pedagógicos y educativos</w:t>
      </w:r>
    </w:p>
    <w:p w:rsidR="002E4D50" w:rsidRPr="003412D8" w:rsidRDefault="002E4D50" w:rsidP="002E4D50">
      <w:pPr>
        <w:pStyle w:val="Subseccin"/>
        <w:spacing w:before="100"/>
        <w:rPr>
          <w:noProof/>
          <w:color w:val="2A7B88" w:themeColor="accent1" w:themeShade="BF"/>
        </w:rPr>
      </w:pPr>
      <w:r>
        <w:rPr>
          <w:noProof/>
          <w:color w:val="2A7B88" w:themeColor="accent1" w:themeShade="BF"/>
        </w:rPr>
        <w:t xml:space="preserve">AÑO </w:t>
      </w:r>
      <w:r>
        <w:rPr>
          <w:noProof/>
        </w:rPr>
        <w:t>|</w:t>
      </w:r>
      <w:r w:rsidR="009F75D7">
        <w:rPr>
          <w:noProof/>
        </w:rPr>
        <w:t>2002</w:t>
      </w:r>
    </w:p>
    <w:p w:rsidR="002E4D50" w:rsidRDefault="002E4D50" w:rsidP="002E4D50">
      <w:pPr>
        <w:pStyle w:val="Subseccin"/>
        <w:spacing w:before="100"/>
        <w:rPr>
          <w:noProof/>
        </w:rPr>
      </w:pPr>
      <w:r w:rsidRPr="003412D8">
        <w:rPr>
          <w:noProof/>
          <w:color w:val="2A7B88" w:themeColor="accent1" w:themeShade="BF"/>
        </w:rPr>
        <w:t>CEDULA PROFESIONAL </w:t>
      </w:r>
      <w:r w:rsidR="00533B9C">
        <w:rPr>
          <w:noProof/>
          <w:color w:val="2A7B88" w:themeColor="accent1" w:themeShade="BF"/>
        </w:rPr>
        <w:t xml:space="preserve">  </w:t>
      </w:r>
      <w:r w:rsidR="009F75D7">
        <w:rPr>
          <w:noProof/>
        </w:rPr>
        <w:t>11010170</w:t>
      </w:r>
    </w:p>
    <w:p w:rsidR="002E4D50" w:rsidRDefault="002E4D50" w:rsidP="002E4D50">
      <w:pPr>
        <w:pStyle w:val="Subseccin"/>
        <w:spacing w:before="100"/>
        <w:rPr>
          <w:noProof/>
          <w:color w:val="336699"/>
        </w:rPr>
      </w:pPr>
    </w:p>
    <w:p w:rsidR="002E4D50" w:rsidRDefault="002E4D50" w:rsidP="002E4D50">
      <w:pPr>
        <w:pStyle w:val="Subseccin"/>
        <w:spacing w:before="100"/>
        <w:rPr>
          <w:noProof/>
        </w:rPr>
      </w:pPr>
      <w:r>
        <w:rPr>
          <w:noProof/>
          <w:color w:val="336699"/>
        </w:rPr>
        <w:t>doctorado</w:t>
      </w:r>
      <w:r>
        <w:rPr>
          <w:noProof/>
        </w:rPr>
        <w:t> </w:t>
      </w:r>
      <w:r>
        <w:rPr>
          <w:noProof/>
        </w:rPr>
        <w:sym w:font="Symbol" w:char="F07C"/>
      </w:r>
    </w:p>
    <w:p w:rsidR="002E4D50" w:rsidRDefault="002E4D50" w:rsidP="002E4D50">
      <w:pPr>
        <w:pStyle w:val="Subseccin"/>
        <w:spacing w:before="100"/>
        <w:rPr>
          <w:noProof/>
        </w:rPr>
      </w:pPr>
      <w:r>
        <w:rPr>
          <w:noProof/>
          <w:color w:val="336699"/>
        </w:rPr>
        <w:t>INSTITUCION</w:t>
      </w:r>
      <w:r>
        <w:rPr>
          <w:noProof/>
        </w:rPr>
        <w:t xml:space="preserve"> </w:t>
      </w:r>
      <w:r>
        <w:rPr>
          <w:noProof/>
        </w:rPr>
        <w:sym w:font="Symbol" w:char="F07C"/>
      </w:r>
      <w:r>
        <w:rPr>
          <w:noProof/>
        </w:rPr>
        <w:t xml:space="preserve">   </w:t>
      </w:r>
    </w:p>
    <w:p w:rsidR="002E4D50" w:rsidRPr="003412D8" w:rsidRDefault="002E4D50" w:rsidP="002E4D50">
      <w:pPr>
        <w:pStyle w:val="Subseccin"/>
        <w:spacing w:before="100"/>
        <w:rPr>
          <w:noProof/>
          <w:color w:val="2A7B88" w:themeColor="accent1" w:themeShade="BF"/>
        </w:rPr>
      </w:pPr>
      <w:r>
        <w:rPr>
          <w:noProof/>
          <w:color w:val="2A7B88" w:themeColor="accent1" w:themeShade="BF"/>
        </w:rPr>
        <w:t xml:space="preserve">AÑO </w:t>
      </w:r>
      <w:r>
        <w:rPr>
          <w:noProof/>
        </w:rPr>
        <w:t xml:space="preserve">| </w:t>
      </w:r>
    </w:p>
    <w:p w:rsidR="002E4D50" w:rsidRDefault="002E4D50" w:rsidP="002E4D50">
      <w:pPr>
        <w:pStyle w:val="Subseccin"/>
        <w:spacing w:before="100"/>
        <w:rPr>
          <w:noProof/>
          <w:color w:val="336699"/>
        </w:rPr>
      </w:pPr>
      <w:r w:rsidRPr="003412D8">
        <w:rPr>
          <w:noProof/>
          <w:color w:val="2A7B88" w:themeColor="accent1" w:themeShade="BF"/>
        </w:rPr>
        <w:t>CEDULA PROFESIONAL </w:t>
      </w:r>
    </w:p>
    <w:p w:rsidR="00D75FB2" w:rsidRDefault="00D75FB2" w:rsidP="00CA4115">
      <w:pPr>
        <w:pStyle w:val="Subseccin"/>
        <w:spacing w:before="100"/>
        <w:rPr>
          <w:noProof/>
        </w:rPr>
      </w:pPr>
    </w:p>
    <w:p w:rsidR="00CA4115" w:rsidRDefault="00CA4115" w:rsidP="00CA4115">
      <w:pPr>
        <w:pStyle w:val="Subseccin"/>
        <w:spacing w:before="100"/>
        <w:rPr>
          <w:noProof/>
          <w:color w:val="336699"/>
        </w:rPr>
      </w:pPr>
    </w:p>
    <w:p w:rsidR="00CA4115" w:rsidRDefault="00CA4115" w:rsidP="00CA4115">
      <w:pPr>
        <w:pStyle w:val="Encabezadodelaseccin"/>
        <w:spacing w:before="480"/>
        <w:rPr>
          <w:noProof/>
        </w:rPr>
      </w:pPr>
      <w:r>
        <w:rPr>
          <w:noProof/>
        </w:rPr>
        <w:t>EXPERIENCIA LABORAL</w:t>
      </w:r>
    </w:p>
    <w:p w:rsidR="001633F0" w:rsidRDefault="009F75D7" w:rsidP="001633F0">
      <w:pPr>
        <w:pStyle w:val="Subseccin"/>
        <w:spacing w:before="100"/>
        <w:rPr>
          <w:noProof/>
        </w:rPr>
      </w:pPr>
      <w:r>
        <w:rPr>
          <w:noProof/>
        </w:rPr>
        <w:t>Docente y directivo</w:t>
      </w:r>
      <w:r w:rsidR="001633F0">
        <w:rPr>
          <w:noProof/>
        </w:rPr>
        <w:t> | </w:t>
      </w:r>
      <w:r>
        <w:rPr>
          <w:noProof/>
        </w:rPr>
        <w:t>colegio de bachilleres s.l.p</w:t>
      </w:r>
      <w:r w:rsidR="001633F0">
        <w:rPr>
          <w:noProof/>
        </w:rPr>
        <w:t> | </w:t>
      </w:r>
      <w:r w:rsidR="006E4E67">
        <w:rPr>
          <w:noProof/>
        </w:rPr>
        <w:t>de 1</w:t>
      </w:r>
      <w:r>
        <w:rPr>
          <w:noProof/>
        </w:rPr>
        <w:t>993 a la fecha</w:t>
      </w:r>
    </w:p>
    <w:p w:rsidR="001633F0" w:rsidRPr="001633F0" w:rsidRDefault="001633F0" w:rsidP="001633F0"/>
    <w:sectPr w:rsidR="001633F0" w:rsidRPr="001633F0" w:rsidSect="004B34FC">
      <w:footerReference w:type="default" r:id="rId11"/>
      <w:pgSz w:w="12240" w:h="15840"/>
      <w:pgMar w:top="851" w:right="1440" w:bottom="1440" w:left="1440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86684" w:rsidRDefault="00086684">
      <w:pPr>
        <w:spacing w:after="0"/>
      </w:pPr>
      <w:r>
        <w:separator/>
      </w:r>
    </w:p>
  </w:endnote>
  <w:endnote w:type="continuationSeparator" w:id="0">
    <w:p w:rsidR="00086684" w:rsidRDefault="0008668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83CDA" w:rsidRDefault="00783CDA">
    <w:pPr>
      <w:pStyle w:val="Piedepgina"/>
    </w:pPr>
    <w:r>
      <w:t xml:space="preserve">Página </w:t>
    </w:r>
    <w:r>
      <w:fldChar w:fldCharType="begin"/>
    </w:r>
    <w:r>
      <w:instrText>PAGE   \* MERGEFORMAT</w:instrText>
    </w:r>
    <w:r>
      <w:fldChar w:fldCharType="separate"/>
    </w:r>
    <w:r w:rsidR="0069604C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86684" w:rsidRDefault="00086684">
      <w:pPr>
        <w:spacing w:after="0"/>
      </w:pPr>
      <w:r>
        <w:separator/>
      </w:r>
    </w:p>
  </w:footnote>
  <w:footnote w:type="continuationSeparator" w:id="0">
    <w:p w:rsidR="00086684" w:rsidRDefault="0008668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70FC019A"/>
    <w:lvl w:ilvl="0">
      <w:start w:val="1"/>
      <w:numFmt w:val="bullet"/>
      <w:pStyle w:val="Listaconvietas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num w:numId="1">
    <w:abstractNumId w:val="0"/>
  </w:num>
  <w:num w:numId="2">
    <w:abstractNumId w:val="0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attachedTemplate r:id="rId1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40C3"/>
    <w:rsid w:val="000023D7"/>
    <w:rsid w:val="00010431"/>
    <w:rsid w:val="00015AB1"/>
    <w:rsid w:val="00040692"/>
    <w:rsid w:val="00083240"/>
    <w:rsid w:val="00086684"/>
    <w:rsid w:val="000C1295"/>
    <w:rsid w:val="000E3468"/>
    <w:rsid w:val="000E4A72"/>
    <w:rsid w:val="00121D52"/>
    <w:rsid w:val="001633F0"/>
    <w:rsid w:val="00190E43"/>
    <w:rsid w:val="001B2E0A"/>
    <w:rsid w:val="001B4CD1"/>
    <w:rsid w:val="001D74FF"/>
    <w:rsid w:val="001F1D59"/>
    <w:rsid w:val="0020773B"/>
    <w:rsid w:val="00225DC9"/>
    <w:rsid w:val="002315C3"/>
    <w:rsid w:val="00254AE2"/>
    <w:rsid w:val="0028072A"/>
    <w:rsid w:val="002C5EB5"/>
    <w:rsid w:val="002D5483"/>
    <w:rsid w:val="002E4D50"/>
    <w:rsid w:val="002F03EF"/>
    <w:rsid w:val="002F0FD7"/>
    <w:rsid w:val="00327C7B"/>
    <w:rsid w:val="003412D8"/>
    <w:rsid w:val="003417B3"/>
    <w:rsid w:val="003473C6"/>
    <w:rsid w:val="0037447E"/>
    <w:rsid w:val="00380F1B"/>
    <w:rsid w:val="003840C7"/>
    <w:rsid w:val="003C7381"/>
    <w:rsid w:val="003E4047"/>
    <w:rsid w:val="0041016A"/>
    <w:rsid w:val="004122C9"/>
    <w:rsid w:val="00423C1B"/>
    <w:rsid w:val="004464D5"/>
    <w:rsid w:val="004967A7"/>
    <w:rsid w:val="004A010D"/>
    <w:rsid w:val="004A07D5"/>
    <w:rsid w:val="004A3406"/>
    <w:rsid w:val="004B34FC"/>
    <w:rsid w:val="004B74D6"/>
    <w:rsid w:val="004C0851"/>
    <w:rsid w:val="004D2C85"/>
    <w:rsid w:val="004D6BB9"/>
    <w:rsid w:val="004F19A3"/>
    <w:rsid w:val="004F367F"/>
    <w:rsid w:val="00500602"/>
    <w:rsid w:val="00533B9C"/>
    <w:rsid w:val="00546DF4"/>
    <w:rsid w:val="00561321"/>
    <w:rsid w:val="00565EEC"/>
    <w:rsid w:val="00572341"/>
    <w:rsid w:val="00584F44"/>
    <w:rsid w:val="005865D9"/>
    <w:rsid w:val="00597FC6"/>
    <w:rsid w:val="005A65F3"/>
    <w:rsid w:val="005B0CD5"/>
    <w:rsid w:val="005B4939"/>
    <w:rsid w:val="005C4878"/>
    <w:rsid w:val="005D0A6F"/>
    <w:rsid w:val="005E112D"/>
    <w:rsid w:val="005F71B9"/>
    <w:rsid w:val="0060085E"/>
    <w:rsid w:val="0060447F"/>
    <w:rsid w:val="0062026D"/>
    <w:rsid w:val="00643C75"/>
    <w:rsid w:val="00655CC2"/>
    <w:rsid w:val="0069604C"/>
    <w:rsid w:val="006A5A9F"/>
    <w:rsid w:val="006D0030"/>
    <w:rsid w:val="006E4E67"/>
    <w:rsid w:val="006F1CFD"/>
    <w:rsid w:val="0070067C"/>
    <w:rsid w:val="007051AF"/>
    <w:rsid w:val="00716BD5"/>
    <w:rsid w:val="00770BBE"/>
    <w:rsid w:val="00772E29"/>
    <w:rsid w:val="00783CDA"/>
    <w:rsid w:val="00786DF6"/>
    <w:rsid w:val="007A7648"/>
    <w:rsid w:val="007B1660"/>
    <w:rsid w:val="007B7BEE"/>
    <w:rsid w:val="007C73B0"/>
    <w:rsid w:val="007D0D4A"/>
    <w:rsid w:val="007F4AA8"/>
    <w:rsid w:val="007F561C"/>
    <w:rsid w:val="00801822"/>
    <w:rsid w:val="00825F48"/>
    <w:rsid w:val="00836D20"/>
    <w:rsid w:val="00856E27"/>
    <w:rsid w:val="00883733"/>
    <w:rsid w:val="0089183B"/>
    <w:rsid w:val="008C054F"/>
    <w:rsid w:val="008C2AF3"/>
    <w:rsid w:val="008C41B4"/>
    <w:rsid w:val="008D26AF"/>
    <w:rsid w:val="008D6FF7"/>
    <w:rsid w:val="00900B98"/>
    <w:rsid w:val="009206C8"/>
    <w:rsid w:val="00931466"/>
    <w:rsid w:val="009320BB"/>
    <w:rsid w:val="00957916"/>
    <w:rsid w:val="00975A5D"/>
    <w:rsid w:val="009857C1"/>
    <w:rsid w:val="009910A0"/>
    <w:rsid w:val="009B149B"/>
    <w:rsid w:val="009B24B3"/>
    <w:rsid w:val="009D7AFB"/>
    <w:rsid w:val="009F75D7"/>
    <w:rsid w:val="009F7D54"/>
    <w:rsid w:val="00A121B0"/>
    <w:rsid w:val="00A32278"/>
    <w:rsid w:val="00A34348"/>
    <w:rsid w:val="00A4328B"/>
    <w:rsid w:val="00A4694D"/>
    <w:rsid w:val="00A62B4A"/>
    <w:rsid w:val="00A85D5E"/>
    <w:rsid w:val="00A97CFD"/>
    <w:rsid w:val="00AB18E1"/>
    <w:rsid w:val="00AB2016"/>
    <w:rsid w:val="00AB3365"/>
    <w:rsid w:val="00AD2EE4"/>
    <w:rsid w:val="00AF36E1"/>
    <w:rsid w:val="00B22F9C"/>
    <w:rsid w:val="00B333B7"/>
    <w:rsid w:val="00B665E8"/>
    <w:rsid w:val="00B71BFC"/>
    <w:rsid w:val="00B77A85"/>
    <w:rsid w:val="00B834A2"/>
    <w:rsid w:val="00B875A1"/>
    <w:rsid w:val="00BA1273"/>
    <w:rsid w:val="00BC7D77"/>
    <w:rsid w:val="00BE34B5"/>
    <w:rsid w:val="00C00518"/>
    <w:rsid w:val="00C007C7"/>
    <w:rsid w:val="00C0416B"/>
    <w:rsid w:val="00C17721"/>
    <w:rsid w:val="00C23952"/>
    <w:rsid w:val="00C334F9"/>
    <w:rsid w:val="00C51C5F"/>
    <w:rsid w:val="00C53768"/>
    <w:rsid w:val="00C740C3"/>
    <w:rsid w:val="00CA4115"/>
    <w:rsid w:val="00CC4D4C"/>
    <w:rsid w:val="00CC7F77"/>
    <w:rsid w:val="00CD695A"/>
    <w:rsid w:val="00CF42C4"/>
    <w:rsid w:val="00D3393E"/>
    <w:rsid w:val="00D3785C"/>
    <w:rsid w:val="00D41704"/>
    <w:rsid w:val="00D434E5"/>
    <w:rsid w:val="00D66ECF"/>
    <w:rsid w:val="00D72A1F"/>
    <w:rsid w:val="00D75FB2"/>
    <w:rsid w:val="00D91CC4"/>
    <w:rsid w:val="00D960EF"/>
    <w:rsid w:val="00DA3C81"/>
    <w:rsid w:val="00DA5B10"/>
    <w:rsid w:val="00DD7A07"/>
    <w:rsid w:val="00DF0E8F"/>
    <w:rsid w:val="00E24283"/>
    <w:rsid w:val="00E34A9B"/>
    <w:rsid w:val="00E56AC9"/>
    <w:rsid w:val="00E60ABD"/>
    <w:rsid w:val="00E817E2"/>
    <w:rsid w:val="00E93444"/>
    <w:rsid w:val="00EA00C7"/>
    <w:rsid w:val="00EA0B33"/>
    <w:rsid w:val="00EB3927"/>
    <w:rsid w:val="00EC4BB9"/>
    <w:rsid w:val="00ED7EDA"/>
    <w:rsid w:val="00EF2FE3"/>
    <w:rsid w:val="00F25F68"/>
    <w:rsid w:val="00F25F7B"/>
    <w:rsid w:val="00F35F1F"/>
    <w:rsid w:val="00F61E98"/>
    <w:rsid w:val="00FC1E25"/>
    <w:rsid w:val="00FD5F21"/>
    <w:rsid w:val="00FF0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1B80808-1E1E-4243-A75F-F986DD3BB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404040" w:themeColor="text1" w:themeTint="BF"/>
        <w:sz w:val="18"/>
        <w:lang w:val="es-ES" w:eastAsia="es-ES" w:bidi="ar-SA"/>
      </w:rPr>
    </w:rPrDefault>
    <w:pPrDefault>
      <w:pPr>
        <w:spacing w:after="28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36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7C73B0"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7B7BE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A7B88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1"/>
    <w:uiPriority w:val="2"/>
    <w:qFormat/>
    <w:rsid w:val="007C73B0"/>
    <w:pPr>
      <w:pBdr>
        <w:bottom w:val="single" w:sz="12" w:space="4" w:color="39A5B7" w:themeColor="accent1"/>
      </w:pBdr>
      <w:spacing w:after="120"/>
      <w:contextualSpacing/>
    </w:pPr>
    <w:rPr>
      <w:rFonts w:asciiTheme="majorHAnsi" w:eastAsiaTheme="majorEastAsia" w:hAnsiTheme="majorHAnsi" w:cstheme="majorBidi"/>
      <w:color w:val="39A5B7" w:themeColor="accent1"/>
      <w:kern w:val="28"/>
      <w:sz w:val="52"/>
    </w:rPr>
  </w:style>
  <w:style w:type="character" w:customStyle="1" w:styleId="TtuloCar1">
    <w:name w:val="Título Car1"/>
    <w:basedOn w:val="Fuentedeprrafopredeter"/>
    <w:link w:val="Ttulo"/>
    <w:uiPriority w:val="2"/>
    <w:rsid w:val="007C73B0"/>
    <w:rPr>
      <w:rFonts w:asciiTheme="majorHAnsi" w:eastAsiaTheme="majorEastAsia" w:hAnsiTheme="majorHAnsi" w:cstheme="majorBidi"/>
      <w:color w:val="39A5B7" w:themeColor="accent1"/>
      <w:kern w:val="28"/>
      <w:sz w:val="52"/>
    </w:rPr>
  </w:style>
  <w:style w:type="character" w:styleId="Textodelmarcadordeposicin">
    <w:name w:val="Placeholder Text"/>
    <w:basedOn w:val="Fuentedeprrafopredeter"/>
    <w:uiPriority w:val="99"/>
    <w:semiHidden/>
    <w:rsid w:val="007C73B0"/>
    <w:rPr>
      <w:color w:val="808080"/>
    </w:rPr>
  </w:style>
  <w:style w:type="paragraph" w:customStyle="1" w:styleId="Encabezadodelaseccin">
    <w:name w:val="Encabezado de la sección"/>
    <w:basedOn w:val="Normal"/>
    <w:next w:val="Normal"/>
    <w:uiPriority w:val="1"/>
    <w:qFormat/>
    <w:rsid w:val="007C73B0"/>
    <w:pPr>
      <w:spacing w:before="500" w:after="100"/>
    </w:pPr>
    <w:rPr>
      <w:rFonts w:asciiTheme="majorHAnsi" w:eastAsiaTheme="majorEastAsia" w:hAnsiTheme="majorHAnsi" w:cstheme="majorBidi"/>
      <w:b/>
      <w:bCs/>
      <w:color w:val="39A5B7" w:themeColor="accent1"/>
      <w:sz w:val="24"/>
    </w:rPr>
  </w:style>
  <w:style w:type="paragraph" w:styleId="Listaconvietas">
    <w:name w:val="List Bullet"/>
    <w:basedOn w:val="Normal"/>
    <w:uiPriority w:val="1"/>
    <w:unhideWhenUsed/>
    <w:qFormat/>
    <w:rsid w:val="007C73B0"/>
    <w:pPr>
      <w:numPr>
        <w:numId w:val="1"/>
      </w:numPr>
      <w:spacing w:after="80"/>
    </w:pPr>
  </w:style>
  <w:style w:type="paragraph" w:customStyle="1" w:styleId="Subseccin">
    <w:name w:val="Subsección"/>
    <w:basedOn w:val="Normal"/>
    <w:uiPriority w:val="1"/>
    <w:qFormat/>
    <w:rsid w:val="007C73B0"/>
    <w:pPr>
      <w:spacing w:before="280" w:after="120"/>
    </w:pPr>
    <w:rPr>
      <w:b/>
      <w:bCs/>
      <w:caps/>
      <w:color w:val="262626" w:themeColor="text1" w:themeTint="D9"/>
    </w:rPr>
  </w:style>
  <w:style w:type="paragraph" w:styleId="Encabezado">
    <w:name w:val="header"/>
    <w:basedOn w:val="Normal"/>
    <w:link w:val="EncabezadoCar"/>
    <w:uiPriority w:val="99"/>
    <w:unhideWhenUsed/>
    <w:rsid w:val="007C73B0"/>
    <w:pPr>
      <w:tabs>
        <w:tab w:val="center" w:pos="4680"/>
        <w:tab w:val="right" w:pos="9360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7C73B0"/>
  </w:style>
  <w:style w:type="paragraph" w:styleId="Piedepgina">
    <w:name w:val="footer"/>
    <w:basedOn w:val="Normal"/>
    <w:link w:val="PiedepginaCar"/>
    <w:uiPriority w:val="99"/>
    <w:unhideWhenUsed/>
    <w:rsid w:val="007C73B0"/>
    <w:pPr>
      <w:spacing w:after="0"/>
      <w:jc w:val="right"/>
    </w:pPr>
    <w:rPr>
      <w:color w:val="39A5B7" w:themeColor="accent1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C73B0"/>
    <w:rPr>
      <w:color w:val="39A5B7" w:themeColor="accent1"/>
    </w:rPr>
  </w:style>
  <w:style w:type="paragraph" w:styleId="Fecha">
    <w:name w:val="Date"/>
    <w:basedOn w:val="Normal"/>
    <w:next w:val="Normal"/>
    <w:link w:val="FechaCar"/>
    <w:uiPriority w:val="1"/>
    <w:unhideWhenUsed/>
    <w:qFormat/>
    <w:rsid w:val="007C73B0"/>
    <w:pPr>
      <w:spacing w:before="720"/>
      <w:contextualSpacing/>
    </w:pPr>
    <w:rPr>
      <w:b/>
      <w:bCs/>
      <w:color w:val="0D0D0D" w:themeColor="text1" w:themeTint="F2"/>
    </w:rPr>
  </w:style>
  <w:style w:type="character" w:customStyle="1" w:styleId="FechaCar">
    <w:name w:val="Fecha Car"/>
    <w:basedOn w:val="Fuentedeprrafopredeter"/>
    <w:link w:val="Fecha"/>
    <w:uiPriority w:val="1"/>
    <w:rsid w:val="007C73B0"/>
    <w:rPr>
      <w:b/>
      <w:bCs/>
      <w:color w:val="0D0D0D" w:themeColor="text1" w:themeTint="F2"/>
    </w:rPr>
  </w:style>
  <w:style w:type="paragraph" w:customStyle="1" w:styleId="Direccin">
    <w:name w:val="Dirección"/>
    <w:basedOn w:val="Normal"/>
    <w:uiPriority w:val="1"/>
    <w:qFormat/>
    <w:rsid w:val="007C73B0"/>
    <w:pPr>
      <w:spacing w:line="336" w:lineRule="auto"/>
      <w:contextualSpacing/>
    </w:pPr>
  </w:style>
  <w:style w:type="paragraph" w:styleId="Saludo">
    <w:name w:val="Salutation"/>
    <w:basedOn w:val="Normal"/>
    <w:next w:val="Normal"/>
    <w:link w:val="SaludoCar"/>
    <w:uiPriority w:val="2"/>
    <w:unhideWhenUsed/>
    <w:qFormat/>
    <w:rsid w:val="007C73B0"/>
    <w:pPr>
      <w:spacing w:before="800" w:after="180"/>
    </w:pPr>
    <w:rPr>
      <w:b/>
      <w:bCs/>
      <w:color w:val="0D0D0D" w:themeColor="text1" w:themeTint="F2"/>
    </w:rPr>
  </w:style>
  <w:style w:type="character" w:customStyle="1" w:styleId="SaludoCar">
    <w:name w:val="Saludo Car"/>
    <w:basedOn w:val="Fuentedeprrafopredeter"/>
    <w:link w:val="Saludo"/>
    <w:uiPriority w:val="2"/>
    <w:rsid w:val="007C73B0"/>
    <w:rPr>
      <w:b/>
      <w:bCs/>
      <w:color w:val="0D0D0D" w:themeColor="text1" w:themeTint="F2"/>
    </w:rPr>
  </w:style>
  <w:style w:type="paragraph" w:styleId="Cierre">
    <w:name w:val="Closing"/>
    <w:basedOn w:val="Normal"/>
    <w:next w:val="Firma"/>
    <w:link w:val="CierreCar"/>
    <w:uiPriority w:val="2"/>
    <w:unhideWhenUsed/>
    <w:qFormat/>
    <w:rsid w:val="007C73B0"/>
    <w:pPr>
      <w:spacing w:before="720" w:after="0"/>
    </w:pPr>
    <w:rPr>
      <w:b/>
      <w:bCs/>
      <w:color w:val="0D0D0D" w:themeColor="text1" w:themeTint="F2"/>
    </w:rPr>
  </w:style>
  <w:style w:type="character" w:customStyle="1" w:styleId="CierreCar">
    <w:name w:val="Cierre Car"/>
    <w:basedOn w:val="Fuentedeprrafopredeter"/>
    <w:link w:val="Cierre"/>
    <w:uiPriority w:val="2"/>
    <w:rsid w:val="007C73B0"/>
    <w:rPr>
      <w:b/>
      <w:bCs/>
      <w:color w:val="0D0D0D" w:themeColor="text1" w:themeTint="F2"/>
    </w:rPr>
  </w:style>
  <w:style w:type="paragraph" w:styleId="Firma">
    <w:name w:val="Signature"/>
    <w:basedOn w:val="Normal"/>
    <w:link w:val="FirmaCar"/>
    <w:uiPriority w:val="2"/>
    <w:unhideWhenUsed/>
    <w:qFormat/>
    <w:rsid w:val="007C73B0"/>
    <w:pPr>
      <w:spacing w:before="1080"/>
      <w:contextualSpacing/>
    </w:pPr>
    <w:rPr>
      <w:b/>
      <w:bCs/>
      <w:color w:val="0D0D0D" w:themeColor="text1" w:themeTint="F2"/>
    </w:rPr>
  </w:style>
  <w:style w:type="character" w:customStyle="1" w:styleId="FirmaCar">
    <w:name w:val="Firma Car"/>
    <w:basedOn w:val="Fuentedeprrafopredeter"/>
    <w:link w:val="Firma"/>
    <w:uiPriority w:val="2"/>
    <w:rsid w:val="007C73B0"/>
    <w:rPr>
      <w:b/>
      <w:bCs/>
      <w:color w:val="0D0D0D" w:themeColor="text1" w:themeTint="F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D0D4A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0D4A"/>
    <w:rPr>
      <w:rFonts w:ascii="Tahoma" w:hAnsi="Tahoma" w:cs="Tahoma"/>
      <w:sz w:val="16"/>
      <w:szCs w:val="16"/>
    </w:rPr>
  </w:style>
  <w:style w:type="paragraph" w:customStyle="1" w:styleId="a">
    <w:basedOn w:val="Normal"/>
    <w:next w:val="Normal"/>
    <w:link w:val="TtuloCar"/>
    <w:uiPriority w:val="2"/>
    <w:qFormat/>
    <w:rsid w:val="008D26AF"/>
    <w:pPr>
      <w:pBdr>
        <w:bottom w:val="single" w:sz="12" w:space="4" w:color="39A5B7"/>
      </w:pBdr>
      <w:spacing w:after="120"/>
      <w:contextualSpacing/>
    </w:pPr>
    <w:rPr>
      <w:rFonts w:ascii="Cambria" w:eastAsia="Times New Roman" w:hAnsi="Cambria" w:cs="Times New Roman"/>
      <w:color w:val="39A5B7"/>
      <w:kern w:val="28"/>
      <w:sz w:val="52"/>
    </w:rPr>
  </w:style>
  <w:style w:type="character" w:customStyle="1" w:styleId="TtuloCar">
    <w:name w:val="Título Car"/>
    <w:link w:val="a"/>
    <w:uiPriority w:val="2"/>
    <w:rsid w:val="008D26AF"/>
    <w:rPr>
      <w:rFonts w:ascii="Cambria" w:eastAsia="Times New Roman" w:hAnsi="Cambria" w:cs="Times New Roman"/>
      <w:color w:val="39A5B7"/>
      <w:kern w:val="28"/>
      <w:sz w:val="52"/>
    </w:rPr>
  </w:style>
  <w:style w:type="character" w:styleId="Hipervnculo">
    <w:name w:val="Hyperlink"/>
    <w:basedOn w:val="Fuentedeprrafopredeter"/>
    <w:uiPriority w:val="99"/>
    <w:unhideWhenUsed/>
    <w:rsid w:val="007B1660"/>
    <w:rPr>
      <w:color w:val="39A5B7" w:themeColor="hyperlink"/>
      <w:u w:val="single"/>
    </w:rPr>
  </w:style>
  <w:style w:type="character" w:customStyle="1" w:styleId="Ttulo2Car">
    <w:name w:val="Título 2 Car"/>
    <w:basedOn w:val="Fuentedeprrafopredeter"/>
    <w:link w:val="Ttulo2"/>
    <w:uiPriority w:val="9"/>
    <w:rsid w:val="007B7BEE"/>
    <w:rPr>
      <w:rFonts w:asciiTheme="majorHAnsi" w:eastAsiaTheme="majorEastAsia" w:hAnsiTheme="majorHAnsi" w:cstheme="majorBidi"/>
      <w:color w:val="2A7B88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uci\AppData\Roaming\Microsoft\Plantillas\Curr&#237;culum%20b&#225;sico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/>
        <a:ea typeface=""/>
        <a:cs typeface=""/>
      </a:majorFont>
      <a:minorFont>
        <a:latin typeface="Cambr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overPageProperties xmlns="http://schemas.microsoft.com/office/2006/coverPageProps">
  <PublishDate/>
  <Abstract/>
  <CompanyAddress/>
  <CompanyPhone>01 444 804 18 20</CompanyPhone>
  <CompanyFax/>
  <CompanyEmail>dg.@cbslp.edu.mx</CompanyEmail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5431C3B-1C29-4CFE-8693-96D0EE28630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FE313AC-1DD3-4ED5-BB0B-9D17EADB5B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Currículum básico.dotx</Template>
  <TotalTime>4</TotalTime>
  <Pages>1</Pages>
  <Words>117</Words>
  <Characters>644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 </Company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Luci</dc:creator>
  <cp:lastModifiedBy>Administrador</cp:lastModifiedBy>
  <cp:revision>2</cp:revision>
  <cp:lastPrinted>2016-08-12T16:47:00Z</cp:lastPrinted>
  <dcterms:created xsi:type="dcterms:W3CDTF">2021-09-08T18:43:00Z</dcterms:created>
  <dcterms:modified xsi:type="dcterms:W3CDTF">2021-09-08T18:43:00Z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TC029188809991</vt:lpwstr>
  </property>
</Properties>
</file>