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1CC3E6" w14:textId="77777777" w:rsidR="00670BA5" w:rsidRDefault="00670BA5" w:rsidP="00141A4C">
      <w:pPr>
        <w:pStyle w:val="Puesto"/>
        <w:rPr>
          <w:sz w:val="40"/>
        </w:rPr>
      </w:pPr>
      <w:bookmarkStart w:id="0" w:name="_GoBack"/>
    </w:p>
    <w:p w14:paraId="00940628" w14:textId="77777777" w:rsidR="00816216" w:rsidRPr="00660253" w:rsidRDefault="00670BA5" w:rsidP="00930D84">
      <w:pPr>
        <w:pStyle w:val="Puesto"/>
        <w:jc w:val="center"/>
        <w:rPr>
          <w:sz w:val="40"/>
        </w:rPr>
      </w:pPr>
      <w:r>
        <w:rPr>
          <w:sz w:val="40"/>
        </w:rPr>
        <w:t>MARIA ANGELINA</w:t>
      </w:r>
      <w:r w:rsidR="0095453C">
        <w:rPr>
          <w:sz w:val="40"/>
        </w:rPr>
        <w:t xml:space="preserve"> </w:t>
      </w:r>
      <w:r>
        <w:rPr>
          <w:sz w:val="40"/>
        </w:rPr>
        <w:t>ESPINOSA SABINO</w:t>
      </w:r>
    </w:p>
    <w:p w14:paraId="49BCD777" w14:textId="77777777" w:rsidR="00930D84" w:rsidRPr="00660253" w:rsidRDefault="00930D84" w:rsidP="00930D84">
      <w:pPr>
        <w:pStyle w:val="Puesto"/>
        <w:jc w:val="center"/>
        <w:rPr>
          <w:sz w:val="40"/>
        </w:rPr>
      </w:pPr>
      <w:r>
        <w:rPr>
          <w:sz w:val="40"/>
        </w:rPr>
        <w:t>Encargada de la Biblioteca “Josefa Morales Meza”</w:t>
      </w:r>
    </w:p>
    <w:p w14:paraId="6CA2CD24" w14:textId="77777777" w:rsidR="006270A9" w:rsidRDefault="006270A9"/>
    <w:p w14:paraId="3CA4CC60" w14:textId="77777777" w:rsidR="00303D1B" w:rsidRDefault="00303D1B"/>
    <w:sdt>
      <w:sdtPr>
        <w:rPr>
          <w:sz w:val="32"/>
        </w:rPr>
        <w:alias w:val="Educación:"/>
        <w:tag w:val="Educación:"/>
        <w:id w:val="807127995"/>
        <w:placeholder>
          <w:docPart w:val="914BC2A5250E481C85F31AE382A9B0A5"/>
        </w:placeholder>
        <w:temporary/>
        <w:showingPlcHdr/>
      </w:sdtPr>
      <w:sdtEndPr/>
      <w:sdtContent>
        <w:p w14:paraId="194140BD" w14:textId="77777777" w:rsidR="006270A9" w:rsidRPr="00B8747D" w:rsidRDefault="009D5933">
          <w:pPr>
            <w:pStyle w:val="Ttulo1"/>
            <w:rPr>
              <w:sz w:val="32"/>
            </w:rPr>
          </w:pPr>
          <w:r w:rsidRPr="00B8747D">
            <w:rPr>
              <w:sz w:val="32"/>
              <w:lang w:bidi="es-ES"/>
            </w:rPr>
            <w:t>Educación</w:t>
          </w:r>
        </w:p>
      </w:sdtContent>
    </w:sdt>
    <w:p w14:paraId="775D5F89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</w:pPr>
    </w:p>
    <w:p w14:paraId="5426F28B" w14:textId="77777777" w:rsidR="006270A9" w:rsidRDefault="00660253" w:rsidP="00660253">
      <w:pPr>
        <w:pStyle w:val="Listaconvietas"/>
      </w:pPr>
      <w:r>
        <w:rPr>
          <w:lang w:bidi="es-ES"/>
        </w:rPr>
        <w:t xml:space="preserve">ESCUELA PRIMARIA </w:t>
      </w:r>
      <w:r w:rsidR="00670BA5">
        <w:rPr>
          <w:lang w:bidi="es-ES"/>
        </w:rPr>
        <w:t xml:space="preserve">“LAZARO CARDENAS DEL RIO” EN LA COMUNIDAD DE TZINEJÁ 2, MUNICIPIO DE HUEHUETLÁN S.L.P., </w:t>
      </w:r>
      <w:r>
        <w:rPr>
          <w:lang w:bidi="es-ES"/>
        </w:rPr>
        <w:t>CUENTO CON CERTIFICACIÓN DE ESTUDIO TERMINADO.</w:t>
      </w:r>
    </w:p>
    <w:p w14:paraId="7533AE5C" w14:textId="77777777" w:rsidR="00660253" w:rsidRDefault="00660253" w:rsidP="00660253">
      <w:pPr>
        <w:pStyle w:val="Listaconvietas"/>
      </w:pPr>
      <w:r>
        <w:rPr>
          <w:lang w:bidi="es-ES"/>
        </w:rPr>
        <w:t xml:space="preserve">ESCUELA SECUNDARIA GENERAL “VICENTE </w:t>
      </w:r>
      <w:r w:rsidR="00670BA5">
        <w:rPr>
          <w:lang w:bidi="es-ES"/>
        </w:rPr>
        <w:t>GUERRERO” MUNICIPIO DE HUEHUETLÁ</w:t>
      </w:r>
      <w:r>
        <w:rPr>
          <w:lang w:bidi="es-ES"/>
        </w:rPr>
        <w:t xml:space="preserve">N S.L.P. </w:t>
      </w:r>
      <w:r w:rsidR="00670BA5">
        <w:rPr>
          <w:lang w:bidi="es-ES"/>
        </w:rPr>
        <w:t>CUENTO CON CERTIFICACIÓ</w:t>
      </w:r>
      <w:r w:rsidR="00303D1B">
        <w:rPr>
          <w:lang w:bidi="es-ES"/>
        </w:rPr>
        <w:t>N DE ESTUDIO TERMINADO.</w:t>
      </w:r>
    </w:p>
    <w:p w14:paraId="5AB506E4" w14:textId="77777777" w:rsidR="00303D1B" w:rsidRDefault="00303D1B" w:rsidP="00660253">
      <w:pPr>
        <w:pStyle w:val="Listaconvietas"/>
      </w:pPr>
      <w:r>
        <w:rPr>
          <w:lang w:bidi="es-ES"/>
        </w:rPr>
        <w:t>PREPARATORIA POR COOPERA</w:t>
      </w:r>
      <w:r w:rsidR="00670BA5">
        <w:rPr>
          <w:lang w:bidi="es-ES"/>
        </w:rPr>
        <w:t>CIÓN “FRANCISCO I. MADERO”  MUNICIPIO DE HUEHUETLÁ</w:t>
      </w:r>
      <w:r>
        <w:rPr>
          <w:lang w:bidi="es-ES"/>
        </w:rPr>
        <w:t>N</w:t>
      </w:r>
      <w:r w:rsidR="00670BA5">
        <w:rPr>
          <w:lang w:bidi="es-ES"/>
        </w:rPr>
        <w:t xml:space="preserve"> S.L.P.  CUENTO CON CERTIFICACIÓ</w:t>
      </w:r>
      <w:r>
        <w:rPr>
          <w:lang w:bidi="es-ES"/>
        </w:rPr>
        <w:t>N DE ESTUDIO.</w:t>
      </w:r>
    </w:p>
    <w:p w14:paraId="6DD64240" w14:textId="77777777" w:rsidR="00303D1B" w:rsidRDefault="00303D1B" w:rsidP="00303D1B">
      <w:pPr>
        <w:pStyle w:val="Listaconvietas"/>
        <w:numPr>
          <w:ilvl w:val="0"/>
          <w:numId w:val="0"/>
        </w:numPr>
        <w:ind w:left="216"/>
        <w:rPr>
          <w:lang w:bidi="es-ES"/>
        </w:rPr>
      </w:pPr>
    </w:p>
    <w:p w14:paraId="4FB880E4" w14:textId="77777777" w:rsidR="00303D1B" w:rsidRPr="00B8747D" w:rsidRDefault="00303D1B" w:rsidP="00303D1B">
      <w:pPr>
        <w:pStyle w:val="Ttulo1"/>
        <w:rPr>
          <w:sz w:val="32"/>
        </w:rPr>
      </w:pPr>
      <w:r w:rsidRPr="00B8747D">
        <w:rPr>
          <w:sz w:val="32"/>
        </w:rPr>
        <w:t>Aptitudes y habilidades</w:t>
      </w:r>
    </w:p>
    <w:p w14:paraId="74359D8A" w14:textId="77777777" w:rsidR="001F6F03" w:rsidRDefault="001F6F03" w:rsidP="00303D1B">
      <w:pPr>
        <w:pStyle w:val="Ttulo1"/>
      </w:pPr>
    </w:p>
    <w:sdt>
      <w:sdtPr>
        <w:alias w:val="Comunicación:"/>
        <w:tag w:val="Comunicación:"/>
        <w:id w:val="-1153840069"/>
        <w:placeholder>
          <w:docPart w:val="11F1CAFB62394F709D61BE8BEA0884F1"/>
        </w:placeholder>
        <w:temporary/>
        <w:showingPlcHdr/>
      </w:sdtPr>
      <w:sdtEndPr/>
      <w:sdtContent>
        <w:p w14:paraId="47E9BADB" w14:textId="77777777" w:rsidR="00647FA4" w:rsidRDefault="00647FA4" w:rsidP="00647FA4">
          <w:pPr>
            <w:pStyle w:val="Ttulo2"/>
          </w:pPr>
          <w:r>
            <w:rPr>
              <w:lang w:bidi="es-ES"/>
            </w:rPr>
            <w:t>Comunicación</w:t>
          </w:r>
        </w:p>
      </w:sdtContent>
    </w:sdt>
    <w:p w14:paraId="6CB249FC" w14:textId="77777777" w:rsidR="00B8747D" w:rsidRDefault="00B8747D" w:rsidP="00B8747D">
      <w:pPr>
        <w:pStyle w:val="Listaconvietas"/>
        <w:numPr>
          <w:ilvl w:val="0"/>
          <w:numId w:val="0"/>
        </w:numPr>
        <w:ind w:left="936"/>
      </w:pPr>
    </w:p>
    <w:p w14:paraId="0ECD2E01" w14:textId="77777777" w:rsidR="00647FA4" w:rsidRDefault="001F6F03" w:rsidP="00647FA4">
      <w:pPr>
        <w:pStyle w:val="Listaconvietas"/>
        <w:numPr>
          <w:ilvl w:val="0"/>
          <w:numId w:val="24"/>
        </w:numPr>
      </w:pPr>
      <w:r>
        <w:t>SER COMUNICATIVA, HONESTA, RESPETUOSA, TOLERANTE, COLABORADORA, CON MUCHA CARIDAD, TENER PACIENCIA CON LOS DEMÁS COMPAÑEROS, SER SOLIDARIA, ETC.</w:t>
      </w:r>
    </w:p>
    <w:p w14:paraId="706A8DBD" w14:textId="77777777" w:rsidR="00647FA4" w:rsidRDefault="00670BA5" w:rsidP="00670BA5">
      <w:pPr>
        <w:pStyle w:val="Ttulo2"/>
      </w:pPr>
      <w:r>
        <w:t>HANILIDADES</w:t>
      </w:r>
    </w:p>
    <w:p w14:paraId="42CC8066" w14:textId="77777777" w:rsidR="00B8747D" w:rsidRPr="00B8747D" w:rsidRDefault="00B8747D" w:rsidP="00B8747D"/>
    <w:p w14:paraId="3A66A2E5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COMPUTADORA.</w:t>
      </w:r>
    </w:p>
    <w:p w14:paraId="0E83FCDE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MANEJO DE OFFICE: WORD, POWER POINT, EXCEL.</w:t>
      </w:r>
    </w:p>
    <w:p w14:paraId="788883AC" w14:textId="77777777" w:rsidR="00670BA5" w:rsidRDefault="00670BA5" w:rsidP="00670BA5">
      <w:pPr>
        <w:pStyle w:val="Prrafodelista"/>
        <w:numPr>
          <w:ilvl w:val="0"/>
          <w:numId w:val="24"/>
        </w:numPr>
      </w:pPr>
      <w:r>
        <w:t>MANUALIDADES.</w:t>
      </w:r>
    </w:p>
    <w:p w14:paraId="28305213" w14:textId="77777777" w:rsidR="00670BA5" w:rsidRPr="00670BA5" w:rsidRDefault="00670BA5" w:rsidP="00670BA5">
      <w:pPr>
        <w:pStyle w:val="Prrafodelista"/>
        <w:numPr>
          <w:ilvl w:val="0"/>
          <w:numId w:val="24"/>
        </w:numPr>
      </w:pPr>
      <w:r>
        <w:t>TRABAJO EN EQUIPO.</w:t>
      </w:r>
    </w:p>
    <w:p w14:paraId="60C96EA7" w14:textId="77777777" w:rsidR="00670BA5" w:rsidRPr="00670BA5" w:rsidRDefault="00670BA5" w:rsidP="00670BA5">
      <w:pPr>
        <w:pStyle w:val="Listaconvietas"/>
        <w:numPr>
          <w:ilvl w:val="0"/>
          <w:numId w:val="0"/>
        </w:numPr>
        <w:ind w:left="216"/>
      </w:pPr>
    </w:p>
    <w:bookmarkEnd w:id="0"/>
    <w:p w14:paraId="2AA6EF03" w14:textId="77777777" w:rsidR="001B29CF" w:rsidRPr="001B29CF" w:rsidRDefault="001B29CF" w:rsidP="00BF1408">
      <w:pPr>
        <w:pStyle w:val="Ttulo1"/>
      </w:pPr>
    </w:p>
    <w:sectPr w:rsidR="001B29CF" w:rsidRPr="001B29CF" w:rsidSect="00617B26">
      <w:footerReference w:type="default" r:id="rId8"/>
      <w:headerReference w:type="first" r:id="rId9"/>
      <w:pgSz w:w="11907" w:h="16839" w:code="9"/>
      <w:pgMar w:top="1008" w:right="1152" w:bottom="1152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5659A2" w14:textId="77777777" w:rsidR="00A82CBE" w:rsidRDefault="00A82CBE">
      <w:pPr>
        <w:spacing w:after="0"/>
      </w:pPr>
      <w:r>
        <w:separator/>
      </w:r>
    </w:p>
  </w:endnote>
  <w:endnote w:type="continuationSeparator" w:id="0">
    <w:p w14:paraId="4D241621" w14:textId="77777777" w:rsidR="00A82CBE" w:rsidRDefault="00A82C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30B485" w14:textId="77777777" w:rsidR="006270A9" w:rsidRDefault="009D5933">
    <w:pPr>
      <w:pStyle w:val="Piedepgina"/>
    </w:pPr>
    <w:r>
      <w:rPr>
        <w:lang w:bidi="es-ES"/>
      </w:rPr>
      <w:t xml:space="preserve">Página </w:t>
    </w:r>
    <w:r w:rsidR="00AC6968">
      <w:rPr>
        <w:lang w:bidi="es-ES"/>
      </w:rPr>
      <w:fldChar w:fldCharType="begin"/>
    </w:r>
    <w:r>
      <w:rPr>
        <w:lang w:bidi="es-ES"/>
      </w:rPr>
      <w:instrText xml:space="preserve"> PAGE   \* MERGEFORMAT </w:instrText>
    </w:r>
    <w:r w:rsidR="00AC6968">
      <w:rPr>
        <w:lang w:bidi="es-ES"/>
      </w:rPr>
      <w:fldChar w:fldCharType="separate"/>
    </w:r>
    <w:r w:rsidR="00660253">
      <w:rPr>
        <w:noProof/>
        <w:lang w:bidi="es-ES"/>
      </w:rPr>
      <w:t>2</w:t>
    </w:r>
    <w:r w:rsidR="00AC6968">
      <w:rPr>
        <w:noProof/>
        <w:lang w:bidi="es-ES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2C009B" w14:textId="77777777" w:rsidR="00A82CBE" w:rsidRDefault="00A82CBE">
      <w:pPr>
        <w:spacing w:after="0"/>
      </w:pPr>
      <w:r>
        <w:separator/>
      </w:r>
    </w:p>
  </w:footnote>
  <w:footnote w:type="continuationSeparator" w:id="0">
    <w:p w14:paraId="1EA56E72" w14:textId="77777777" w:rsidR="00A82CBE" w:rsidRDefault="00A82CB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99658C" w14:textId="77777777" w:rsidR="00660253" w:rsidRPr="00660253" w:rsidRDefault="00660253" w:rsidP="00660253">
    <w:pPr>
      <w:pStyle w:val="Encabezado"/>
      <w:jc w:val="center"/>
      <w:rPr>
        <w:sz w:val="32"/>
      </w:rPr>
    </w:pPr>
    <w:r w:rsidRPr="00660253">
      <w:rPr>
        <w:sz w:val="32"/>
      </w:rPr>
      <w:t>CURRICULUM VITAE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9E5B4C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9ED0D79"/>
    <w:multiLevelType w:val="hybridMultilevel"/>
    <w:tmpl w:val="22B4C882"/>
    <w:lvl w:ilvl="0" w:tplc="080A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 w15:restartNumberingAfterBreak="0">
    <w:nsid w:val="0A034AD0"/>
    <w:multiLevelType w:val="multilevel"/>
    <w:tmpl w:val="67B638B6"/>
    <w:lvl w:ilvl="0">
      <w:start w:val="1"/>
      <w:numFmt w:val="bullet"/>
      <w:pStyle w:val="Listaconvietas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7C864A0"/>
    <w:multiLevelType w:val="multilevel"/>
    <w:tmpl w:val="F42A8A2A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5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52FC5048"/>
    <w:multiLevelType w:val="multilevel"/>
    <w:tmpl w:val="04090023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6D9D5ECA"/>
    <w:multiLevelType w:val="multilevel"/>
    <w:tmpl w:val="2DB03242"/>
    <w:lvl w:ilvl="0">
      <w:start w:val="1"/>
      <w:numFmt w:val="decimal"/>
      <w:pStyle w:val="Listaconnmeros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0" w15:restartNumberingAfterBreak="0">
    <w:nsid w:val="71866955"/>
    <w:multiLevelType w:val="multilevel"/>
    <w:tmpl w:val="01684A10"/>
    <w:lvl w:ilvl="0">
      <w:start w:val="1"/>
      <w:numFmt w:val="upperRoman"/>
      <w:lvlText w:val="Artículo %1."/>
      <w:lvlJc w:val="left"/>
      <w:pPr>
        <w:ind w:left="0" w:firstLine="0"/>
      </w:pPr>
    </w:lvl>
    <w:lvl w:ilvl="1">
      <w:start w:val="1"/>
      <w:numFmt w:val="decimalZero"/>
      <w:isLgl/>
      <w:lvlText w:val="Secció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9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4"/>
  </w:num>
  <w:num w:numId="15">
    <w:abstractNumId w:val="17"/>
  </w:num>
  <w:num w:numId="16">
    <w:abstractNumId w:val="13"/>
  </w:num>
  <w:num w:numId="17">
    <w:abstractNumId w:val="16"/>
  </w:num>
  <w:num w:numId="18">
    <w:abstractNumId w:val="10"/>
  </w:num>
  <w:num w:numId="19">
    <w:abstractNumId w:val="20"/>
  </w:num>
  <w:num w:numId="20">
    <w:abstractNumId w:val="18"/>
  </w:num>
  <w:num w:numId="21">
    <w:abstractNumId w:val="12"/>
  </w:num>
  <w:num w:numId="22">
    <w:abstractNumId w:val="15"/>
  </w:num>
  <w:num w:numId="23">
    <w:abstractNumId w:val="19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60253"/>
    <w:rsid w:val="000A4F59"/>
    <w:rsid w:val="00141A4C"/>
    <w:rsid w:val="001B29CF"/>
    <w:rsid w:val="001F6F03"/>
    <w:rsid w:val="00255E27"/>
    <w:rsid w:val="0028220F"/>
    <w:rsid w:val="00303D1B"/>
    <w:rsid w:val="00356C14"/>
    <w:rsid w:val="0060193A"/>
    <w:rsid w:val="00617B26"/>
    <w:rsid w:val="006270A9"/>
    <w:rsid w:val="00647FA4"/>
    <w:rsid w:val="00660253"/>
    <w:rsid w:val="00670BA5"/>
    <w:rsid w:val="00675956"/>
    <w:rsid w:val="00681034"/>
    <w:rsid w:val="00786510"/>
    <w:rsid w:val="007B13DE"/>
    <w:rsid w:val="007E64BD"/>
    <w:rsid w:val="00816216"/>
    <w:rsid w:val="0082473D"/>
    <w:rsid w:val="0087734B"/>
    <w:rsid w:val="008A69AC"/>
    <w:rsid w:val="00930D84"/>
    <w:rsid w:val="0095453C"/>
    <w:rsid w:val="00973116"/>
    <w:rsid w:val="009D5933"/>
    <w:rsid w:val="00A70928"/>
    <w:rsid w:val="00A82CBE"/>
    <w:rsid w:val="00AC6968"/>
    <w:rsid w:val="00B8747D"/>
    <w:rsid w:val="00BD6B98"/>
    <w:rsid w:val="00BD768D"/>
    <w:rsid w:val="00BF1408"/>
    <w:rsid w:val="00C61F8E"/>
    <w:rsid w:val="00E40DD7"/>
    <w:rsid w:val="00E83E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3DDF6644"/>
  <w15:docId w15:val="{F85A06D4-53A7-4D88-9D1D-9D556FBEA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s-E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29CF"/>
  </w:style>
  <w:style w:type="paragraph" w:styleId="Ttulo1">
    <w:name w:val="heading 1"/>
    <w:basedOn w:val="Normal"/>
    <w:link w:val="Ttulo1C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link w:val="PuestoCar"/>
    <w:uiPriority w:val="1"/>
    <w:qFormat/>
    <w:rsid w:val="00C61F8E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PuestoCar">
    <w:name w:val="Puesto Car"/>
    <w:basedOn w:val="Fuentedeprrafopredeter"/>
    <w:link w:val="Puesto"/>
    <w:uiPriority w:val="1"/>
    <w:rsid w:val="00C61F8E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Textodelmarcadordeposicin">
    <w:name w:val="Placeholder Text"/>
    <w:basedOn w:val="Fuentedeprrafopredeter"/>
    <w:uiPriority w:val="99"/>
    <w:semiHidden/>
    <w:rsid w:val="00E83E4B"/>
    <w:rPr>
      <w:color w:val="393939" w:themeColor="text2" w:themeShade="BF"/>
    </w:rPr>
  </w:style>
  <w:style w:type="paragraph" w:styleId="Listaconvietas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C6968"/>
    <w:pPr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AC6968"/>
  </w:style>
  <w:style w:type="paragraph" w:styleId="Piedepgina">
    <w:name w:val="footer"/>
    <w:basedOn w:val="Normal"/>
    <w:link w:val="PiedepginaCar"/>
    <w:uiPriority w:val="99"/>
    <w:unhideWhenUsed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PiedepginaCar">
    <w:name w:val="Pie de página Car"/>
    <w:basedOn w:val="Fuentedeprrafopredeter"/>
    <w:link w:val="Piedepgina"/>
    <w:uiPriority w:val="99"/>
    <w:rsid w:val="00681034"/>
    <w:rPr>
      <w:color w:val="2A7B88" w:themeColor="accent1" w:themeShade="BF"/>
    </w:rPr>
  </w:style>
  <w:style w:type="character" w:customStyle="1" w:styleId="Ttulo1Car">
    <w:name w:val="Título 1 Car"/>
    <w:basedOn w:val="Fuentedeprrafopredeter"/>
    <w:link w:val="Ttulo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AC6968"/>
    <w:pPr>
      <w:contextualSpacing w:val="0"/>
      <w:outlineLvl w:val="9"/>
    </w:pPr>
  </w:style>
  <w:style w:type="character" w:styleId="nfasisintenso">
    <w:name w:val="Intense Emphasis"/>
    <w:basedOn w:val="Fuentedeprrafopredeter"/>
    <w:uiPriority w:val="21"/>
    <w:semiHidden/>
    <w:unhideWhenUsed/>
    <w:qFormat/>
    <w:rsid w:val="00AC6968"/>
    <w:rPr>
      <w:i/>
      <w:iCs/>
      <w:color w:val="2A7B88" w:themeColor="accent1" w:themeShade="BF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AC6968"/>
    <w:rPr>
      <w:b/>
      <w:bCs/>
      <w:caps w:val="0"/>
      <w:smallCaps/>
      <w:color w:val="2A7B88" w:themeColor="accent1" w:themeShade="BF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AC6968"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AC6968"/>
    <w:rPr>
      <w:i/>
      <w:iCs/>
      <w:color w:val="2A7B88" w:themeColor="accent1" w:themeShade="BF"/>
    </w:rPr>
  </w:style>
  <w:style w:type="paragraph" w:styleId="Listaconnmeros">
    <w:name w:val="List Number"/>
    <w:basedOn w:val="Normal"/>
    <w:uiPriority w:val="11"/>
    <w:qFormat/>
    <w:rsid w:val="0087734B"/>
    <w:pPr>
      <w:numPr>
        <w:numId w:val="23"/>
      </w:numPr>
      <w:spacing w:line="288" w:lineRule="auto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ipervnculo">
    <w:name w:val="Hyperlink"/>
    <w:basedOn w:val="Fuentedeprrafopredeter"/>
    <w:uiPriority w:val="99"/>
    <w:semiHidden/>
    <w:unhideWhenUsed/>
    <w:rsid w:val="00E83E4B"/>
    <w:rPr>
      <w:color w:val="2A7B88" w:themeColor="accent1" w:themeShade="BF"/>
      <w:u w:val="single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E83E4B"/>
    <w:rPr>
      <w:szCs w:val="16"/>
    </w:rPr>
  </w:style>
  <w:style w:type="paragraph" w:styleId="Textodebloque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E83E4B"/>
    <w:rPr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28220F"/>
    <w:rPr>
      <w:sz w:val="22"/>
      <w:szCs w:val="16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220F"/>
    <w:rPr>
      <w:rFonts w:ascii="Segoe UI" w:hAnsi="Segoe UI" w:cs="Segoe UI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220F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220F"/>
    <w:rPr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220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220F"/>
    <w:rPr>
      <w:b/>
      <w:bCs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28220F"/>
    <w:rPr>
      <w:szCs w:val="20"/>
    </w:rPr>
  </w:style>
  <w:style w:type="paragraph" w:styleId="Remitedesobre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8220F"/>
    <w:rPr>
      <w:szCs w:val="20"/>
    </w:rPr>
  </w:style>
  <w:style w:type="character" w:styleId="CdigoHTML">
    <w:name w:val="HTML Code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TecladoHTML">
    <w:name w:val="HTML Keyboard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28220F"/>
    <w:rPr>
      <w:rFonts w:ascii="Consolas" w:hAnsi="Consolas"/>
      <w:szCs w:val="20"/>
    </w:rPr>
  </w:style>
  <w:style w:type="character" w:styleId="MquinadeescribirHTML">
    <w:name w:val="HTML Typewriter"/>
    <w:basedOn w:val="Fuentedeprrafopredeter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Textomacro">
    <w:name w:val="macro"/>
    <w:link w:val="TextomacroC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28220F"/>
    <w:rPr>
      <w:rFonts w:ascii="Consolas" w:hAnsi="Consolas"/>
      <w:szCs w:val="20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8220F"/>
    <w:rPr>
      <w:rFonts w:ascii="Consolas" w:hAnsi="Consolas"/>
      <w:szCs w:val="21"/>
    </w:rPr>
  </w:style>
  <w:style w:type="paragraph" w:styleId="Prrafodelista">
    <w:name w:val="List Paragraph"/>
    <w:basedOn w:val="Normal"/>
    <w:uiPriority w:val="34"/>
    <w:unhideWhenUsed/>
    <w:qFormat/>
    <w:rsid w:val="00670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CTURACION\AppData\Roaming\Microsoft\Plantillas\Curr&#237;culum%20v&#237;tae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14BC2A5250E481C85F31AE382A9B0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41AF2C-3740-4885-9196-C60427D05BD1}"/>
      </w:docPartPr>
      <w:docPartBody>
        <w:p w:rsidR="00E31B92" w:rsidRDefault="00EC0401">
          <w:pPr>
            <w:pStyle w:val="914BC2A5250E481C85F31AE382A9B0A5"/>
          </w:pPr>
          <w:r>
            <w:rPr>
              <w:lang w:bidi="es-ES"/>
            </w:rPr>
            <w:t>Educación</w:t>
          </w:r>
        </w:p>
      </w:docPartBody>
    </w:docPart>
    <w:docPart>
      <w:docPartPr>
        <w:name w:val="11F1CAFB62394F709D61BE8BEA0884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CCD511-CDE9-4846-8923-6601C322E3E7}"/>
      </w:docPartPr>
      <w:docPartBody>
        <w:p w:rsidR="00E31B92" w:rsidRDefault="00EC0401" w:rsidP="00EC0401">
          <w:pPr>
            <w:pStyle w:val="11F1CAFB62394F709D61BE8BEA0884F1"/>
          </w:pPr>
          <w:r>
            <w:rPr>
              <w:lang w:bidi="es-ES"/>
            </w:rPr>
            <w:t>Comunicación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MS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EC0401"/>
    <w:rsid w:val="003D1E94"/>
    <w:rsid w:val="00E31B92"/>
    <w:rsid w:val="00EC0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1B9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914BC2A5250E481C85F31AE382A9B0A5">
    <w:name w:val="914BC2A5250E481C85F31AE382A9B0A5"/>
    <w:rsid w:val="00E31B92"/>
  </w:style>
  <w:style w:type="paragraph" w:customStyle="1" w:styleId="11F1CAFB62394F709D61BE8BEA0884F1">
    <w:name w:val="11F1CAFB62394F709D61BE8BEA0884F1"/>
    <w:rsid w:val="00EC04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463271-0398-40A3-8008-AC21C0E56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vítae (color)</Template>
  <TotalTime>84</TotalTime>
  <Pages>1</Pages>
  <Words>122</Words>
  <Characters>673</Characters>
  <Application>Microsoft Office Word</Application>
  <DocSecurity>0</DocSecurity>
  <Lines>5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FACTURACION</dc:creator>
  <cp:keywords/>
  <cp:lastModifiedBy>Enrique Navarrete</cp:lastModifiedBy>
  <cp:revision>14</cp:revision>
  <cp:lastPrinted>2019-05-28T16:14:00Z</cp:lastPrinted>
  <dcterms:created xsi:type="dcterms:W3CDTF">2019-05-28T15:40:00Z</dcterms:created>
  <dcterms:modified xsi:type="dcterms:W3CDTF">2021-02-09T19:52:00Z</dcterms:modified>
  <cp:version/>
</cp:coreProperties>
</file>